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4BA35" w14:textId="50B60663" w:rsidR="005D05C3" w:rsidRPr="006E60D0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6E60D0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6E60D0" w:rsidRPr="006E60D0">
        <w:rPr>
          <w:rFonts w:ascii="Arial Black" w:hAnsi="Arial Black" w:cs="Arial"/>
          <w:bCs/>
          <w:i w:val="0"/>
          <w:sz w:val="20"/>
        </w:rPr>
        <w:t>8</w:t>
      </w:r>
      <w:r w:rsidRPr="006E60D0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C8840D8" w14:textId="77777777" w:rsidR="005D05C3" w:rsidRPr="006E60D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E60D0">
        <w:rPr>
          <w:rFonts w:ascii="Arial Narrow" w:hAnsi="Arial Narrow" w:cs="Arial"/>
          <w:b/>
          <w:sz w:val="20"/>
          <w:szCs w:val="20"/>
        </w:rPr>
        <w:t>Zamawiający:</w:t>
      </w:r>
    </w:p>
    <w:p w14:paraId="422C8426" w14:textId="05F29F2D" w:rsidR="005D05C3" w:rsidRPr="006E60D0" w:rsidRDefault="00F9760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40D66C03" w14:textId="478302B3" w:rsidR="005D05C3" w:rsidRPr="006E60D0" w:rsidRDefault="00F9760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ul. Powstańców Warszawy</w:t>
      </w:r>
      <w:r w:rsidR="005D05C3" w:rsidRPr="006E60D0">
        <w:rPr>
          <w:rFonts w:ascii="Arial Narrow" w:hAnsi="Arial Narrow" w:cs="Arial"/>
          <w:sz w:val="20"/>
          <w:szCs w:val="20"/>
        </w:rPr>
        <w:t xml:space="preserve"> </w:t>
      </w:r>
      <w:r w:rsidRPr="006E60D0">
        <w:rPr>
          <w:rFonts w:ascii="Arial Narrow" w:hAnsi="Arial Narrow" w:cs="Arial"/>
          <w:sz w:val="20"/>
          <w:szCs w:val="20"/>
        </w:rPr>
        <w:t>5</w:t>
      </w:r>
      <w:r w:rsidR="005D05C3" w:rsidRPr="006E60D0">
        <w:rPr>
          <w:rFonts w:ascii="Arial Narrow" w:hAnsi="Arial Narrow" w:cs="Arial"/>
          <w:sz w:val="20"/>
          <w:szCs w:val="20"/>
        </w:rPr>
        <w:t xml:space="preserve"> </w:t>
      </w:r>
    </w:p>
    <w:p w14:paraId="7CFA907E" w14:textId="3843D0B8" w:rsidR="005D05C3" w:rsidRPr="006E60D0" w:rsidRDefault="00F9760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85-681</w:t>
      </w:r>
      <w:r w:rsidR="005D05C3" w:rsidRPr="006E60D0">
        <w:rPr>
          <w:rFonts w:ascii="Arial Narrow" w:hAnsi="Arial Narrow" w:cs="Arial"/>
          <w:sz w:val="20"/>
          <w:szCs w:val="20"/>
        </w:rPr>
        <w:t xml:space="preserve"> </w:t>
      </w:r>
      <w:r w:rsidRPr="006E60D0">
        <w:rPr>
          <w:rFonts w:ascii="Arial Narrow" w:hAnsi="Arial Narrow" w:cs="Arial"/>
          <w:sz w:val="20"/>
          <w:szCs w:val="20"/>
        </w:rPr>
        <w:t>Bydgoszcz</w:t>
      </w:r>
    </w:p>
    <w:p w14:paraId="33863712" w14:textId="77777777" w:rsidR="005D05C3" w:rsidRPr="006E60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E60D0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3EFB8CC6" w14:textId="77777777" w:rsidR="005D05C3" w:rsidRPr="006E60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6E60D0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53545C99" w14:textId="77777777" w:rsidR="005D05C3" w:rsidRPr="006E60D0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E60D0" w14:paraId="6F9D1BD6" w14:textId="77777777" w:rsidTr="001B7D97">
        <w:tc>
          <w:tcPr>
            <w:tcW w:w="2800" w:type="dxa"/>
          </w:tcPr>
          <w:p w14:paraId="66713D29" w14:textId="77777777" w:rsidR="005D05C3" w:rsidRPr="006E60D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E60D0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1443719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1026E75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545711" w14:textId="77777777" w:rsidR="005D05C3" w:rsidRPr="006E60D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E60D0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6E60D0" w14:paraId="6077AFF9" w14:textId="77777777" w:rsidTr="001B7D97">
        <w:tc>
          <w:tcPr>
            <w:tcW w:w="2800" w:type="dxa"/>
          </w:tcPr>
          <w:p w14:paraId="7941D9D3" w14:textId="77777777" w:rsidR="005D05C3" w:rsidRPr="006E60D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E4E61DF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00D8958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5ACD03" w14:textId="77777777" w:rsidR="005D05C3" w:rsidRPr="006E60D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E60D0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AA6D306" w14:textId="77777777" w:rsidR="005D05C3" w:rsidRPr="006E60D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760F" w:rsidRPr="006E60D0" w14:paraId="1F50E07A" w14:textId="77777777" w:rsidTr="00FF5C25">
        <w:tc>
          <w:tcPr>
            <w:tcW w:w="9104" w:type="dxa"/>
            <w:shd w:val="clear" w:color="auto" w:fill="D9D9D9"/>
          </w:tcPr>
          <w:p w14:paraId="2967B320" w14:textId="77777777" w:rsidR="00F9760F" w:rsidRPr="006E60D0" w:rsidRDefault="00F9760F" w:rsidP="00FF5C2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E60D0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0A4FA0B4" w14:textId="7AE3541A" w:rsidR="00F9760F" w:rsidRPr="006E60D0" w:rsidRDefault="00F9760F" w:rsidP="00FF5C2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E60D0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E60D0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E60D0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E60D0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A356DC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6E60D0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6E60D0">
              <w:rPr>
                <w:rFonts w:ascii="Arial Narrow" w:hAnsi="Arial Narrow" w:cs="Arial"/>
                <w:sz w:val="20"/>
                <w:szCs w:val="20"/>
              </w:rPr>
              <w:t>. zm.) (dalej jako</w:t>
            </w:r>
            <w:proofErr w:type="gramStart"/>
            <w:r w:rsidRPr="006E60D0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6E6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E60D0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E60D0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2BD4D735" w14:textId="77777777" w:rsidR="00F9760F" w:rsidRPr="006E60D0" w:rsidRDefault="00F9760F" w:rsidP="00FF5C2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E60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6E60D0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6E60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063CCF3D" w14:textId="77777777" w:rsidR="00ED79A4" w:rsidRPr="006E60D0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E6FCEC" w14:textId="77777777" w:rsidR="00ED79A4" w:rsidRPr="006E60D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E60D0" w14:paraId="60CB73AD" w14:textId="77777777" w:rsidTr="001B7D97">
        <w:tc>
          <w:tcPr>
            <w:tcW w:w="2269" w:type="dxa"/>
          </w:tcPr>
          <w:p w14:paraId="6981D88D" w14:textId="77777777" w:rsidR="00ED79A4" w:rsidRPr="006E60D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5D8BDD" w14:textId="08439921" w:rsidR="00ED79A4" w:rsidRPr="006E60D0" w:rsidRDefault="00F9760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Zakup aparatu OCT, </w:t>
            </w:r>
            <w:proofErr w:type="spell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funduskamery</w:t>
            </w:r>
            <w:proofErr w:type="spell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, spirometru oraz </w:t>
            </w:r>
            <w:proofErr w:type="spell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holtera</w:t>
            </w:r>
            <w:proofErr w:type="spell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EKG i </w:t>
            </w:r>
            <w:proofErr w:type="gram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ciśnienia  w</w:t>
            </w:r>
            <w:proofErr w:type="gram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ramach Projektu nr FENX.06.01-IP.03-0018/25 </w:t>
            </w:r>
            <w:proofErr w:type="spell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pn</w:t>
            </w:r>
            <w:proofErr w:type="spell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: "Wsparcie </w:t>
            </w:r>
            <w:proofErr w:type="gram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infrastruktury  10.</w:t>
            </w:r>
            <w:proofErr w:type="gram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WSzKzP SP ZOZ w Bydgoszczy w zakresie AOS i leczenia jednego dnia poprzez zakup niezbędnych wyrobów medycznych"</w:t>
            </w:r>
            <w:r w:rsidR="00ED79A4"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F9760F" w:rsidRPr="006E60D0" w14:paraId="142D1CE1" w14:textId="77777777" w:rsidTr="00FF5C25">
        <w:tc>
          <w:tcPr>
            <w:tcW w:w="2269" w:type="dxa"/>
          </w:tcPr>
          <w:p w14:paraId="37E2A8E7" w14:textId="77777777" w:rsidR="00F9760F" w:rsidRPr="006E60D0" w:rsidRDefault="00F9760F" w:rsidP="00FF5C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76732C" w14:textId="681EA853" w:rsidR="00F9760F" w:rsidRPr="006E60D0" w:rsidRDefault="00F9760F" w:rsidP="00FF5C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78/2026</w:t>
            </w:r>
          </w:p>
        </w:tc>
      </w:tr>
    </w:tbl>
    <w:p w14:paraId="467A9CB8" w14:textId="77777777" w:rsidR="00ED79A4" w:rsidRPr="006E60D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8DB21D2" w14:textId="6744F064" w:rsidR="002A4E3C" w:rsidRPr="006E60D0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prowadzonego przez </w:t>
      </w:r>
      <w:r w:rsidR="00F9760F" w:rsidRPr="006E60D0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6E60D0">
        <w:rPr>
          <w:rFonts w:ascii="Arial Narrow" w:hAnsi="Arial Narrow" w:cs="Arial"/>
          <w:b/>
          <w:sz w:val="20"/>
          <w:szCs w:val="20"/>
        </w:rPr>
        <w:t>,</w:t>
      </w:r>
      <w:r w:rsidR="002B2AD9" w:rsidRPr="006E60D0">
        <w:rPr>
          <w:rFonts w:ascii="Arial Narrow" w:hAnsi="Arial Narrow" w:cs="Arial"/>
          <w:sz w:val="20"/>
          <w:szCs w:val="20"/>
        </w:rPr>
        <w:t xml:space="preserve"> </w:t>
      </w:r>
      <w:r w:rsidR="00E65685" w:rsidRPr="006E60D0">
        <w:rPr>
          <w:rFonts w:ascii="Arial Narrow" w:hAnsi="Arial Narrow" w:cs="Arial"/>
          <w:sz w:val="20"/>
          <w:szCs w:val="20"/>
        </w:rPr>
        <w:t>oświa</w:t>
      </w:r>
      <w:r w:rsidR="00825A09" w:rsidRPr="006E60D0">
        <w:rPr>
          <w:rFonts w:ascii="Arial Narrow" w:hAnsi="Arial Narrow" w:cs="Arial"/>
          <w:sz w:val="20"/>
          <w:szCs w:val="20"/>
        </w:rPr>
        <w:t>dczam</w:t>
      </w:r>
      <w:r w:rsidR="00E65685" w:rsidRPr="006E60D0">
        <w:rPr>
          <w:rFonts w:ascii="Arial Narrow" w:hAnsi="Arial Narrow" w:cs="Arial"/>
          <w:sz w:val="20"/>
          <w:szCs w:val="20"/>
        </w:rPr>
        <w:t>,</w:t>
      </w:r>
      <w:r w:rsidR="00471B8D" w:rsidRPr="006E60D0">
        <w:rPr>
          <w:rFonts w:ascii="Arial Narrow" w:hAnsi="Arial Narrow" w:cs="Arial"/>
          <w:sz w:val="20"/>
          <w:szCs w:val="20"/>
        </w:rPr>
        <w:t xml:space="preserve"> że</w:t>
      </w:r>
      <w:r w:rsidR="00715B48" w:rsidRPr="006E60D0">
        <w:rPr>
          <w:rFonts w:ascii="Arial Narrow" w:hAnsi="Arial Narrow" w:cs="Arial"/>
          <w:sz w:val="20"/>
          <w:szCs w:val="20"/>
        </w:rPr>
        <w:t xml:space="preserve"> </w:t>
      </w:r>
      <w:r w:rsidR="00886689" w:rsidRPr="006E60D0">
        <w:rPr>
          <w:rFonts w:ascii="Arial Narrow" w:hAnsi="Arial Narrow" w:cs="Arial"/>
          <w:sz w:val="20"/>
          <w:szCs w:val="20"/>
        </w:rPr>
        <w:t>informacje zawarte w</w:t>
      </w:r>
      <w:r w:rsidR="00715B48" w:rsidRPr="006E60D0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6E60D0">
        <w:rPr>
          <w:rFonts w:ascii="Arial Narrow" w:hAnsi="Arial Narrow" w:cs="Arial"/>
          <w:sz w:val="20"/>
          <w:szCs w:val="20"/>
        </w:rPr>
        <w:t>m</w:t>
      </w:r>
      <w:r w:rsidR="00886689" w:rsidRPr="006E60D0">
        <w:rPr>
          <w:rFonts w:ascii="Arial Narrow" w:hAnsi="Arial Narrow" w:cs="Arial"/>
          <w:sz w:val="20"/>
          <w:szCs w:val="20"/>
        </w:rPr>
        <w:t xml:space="preserve"> </w:t>
      </w:r>
      <w:r w:rsidR="00552625" w:rsidRPr="006E60D0">
        <w:rPr>
          <w:rFonts w:ascii="Arial Narrow" w:hAnsi="Arial Narrow" w:cs="Arial"/>
          <w:sz w:val="20"/>
          <w:szCs w:val="20"/>
        </w:rPr>
        <w:t>przez nas</w:t>
      </w:r>
      <w:r w:rsidR="004B5FB1" w:rsidRPr="006E60D0">
        <w:rPr>
          <w:rFonts w:ascii="Arial Narrow" w:hAnsi="Arial Narrow" w:cs="Arial"/>
          <w:sz w:val="20"/>
          <w:szCs w:val="20"/>
        </w:rPr>
        <w:t xml:space="preserve"> </w:t>
      </w:r>
      <w:r w:rsidR="007104AC" w:rsidRPr="006E60D0">
        <w:rPr>
          <w:rFonts w:ascii="Arial Narrow" w:hAnsi="Arial Narrow" w:cs="Arial"/>
          <w:sz w:val="20"/>
          <w:szCs w:val="20"/>
        </w:rPr>
        <w:t>O</w:t>
      </w:r>
      <w:r w:rsidR="00886689" w:rsidRPr="006E60D0">
        <w:rPr>
          <w:rFonts w:ascii="Arial Narrow" w:hAnsi="Arial Narrow" w:cs="Arial"/>
          <w:sz w:val="20"/>
          <w:szCs w:val="20"/>
        </w:rPr>
        <w:t>świadczeniu</w:t>
      </w:r>
      <w:r w:rsidR="00A113B2" w:rsidRPr="006E60D0">
        <w:rPr>
          <w:rFonts w:ascii="Arial Narrow" w:hAnsi="Arial Narrow" w:cs="Arial"/>
          <w:sz w:val="20"/>
          <w:szCs w:val="20"/>
        </w:rPr>
        <w:t>,</w:t>
      </w:r>
      <w:r w:rsidR="00886689" w:rsidRPr="006E60D0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6E60D0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6E60D0">
        <w:rPr>
          <w:rFonts w:ascii="Arial Narrow" w:hAnsi="Arial Narrow" w:cs="Arial"/>
          <w:sz w:val="20"/>
          <w:szCs w:val="20"/>
        </w:rPr>
        <w:t>:</w:t>
      </w:r>
      <w:r w:rsidR="00886689" w:rsidRPr="006E60D0">
        <w:rPr>
          <w:rFonts w:ascii="Arial Narrow" w:hAnsi="Arial Narrow" w:cs="Arial"/>
          <w:sz w:val="20"/>
          <w:szCs w:val="20"/>
        </w:rPr>
        <w:t xml:space="preserve">  </w:t>
      </w:r>
    </w:p>
    <w:p w14:paraId="39AD7378" w14:textId="77777777" w:rsidR="00602087" w:rsidRPr="006E60D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6E60D0">
        <w:rPr>
          <w:rFonts w:ascii="Arial Narrow" w:hAnsi="Arial Narrow" w:cs="Arial"/>
          <w:sz w:val="20"/>
          <w:szCs w:val="20"/>
        </w:rPr>
        <w:t>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</w:p>
    <w:p w14:paraId="4E3397F0" w14:textId="77777777" w:rsidR="00697361" w:rsidRPr="006E60D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6E60D0">
        <w:rPr>
          <w:rFonts w:ascii="Arial Narrow" w:hAnsi="Arial Narrow" w:cs="Arial"/>
          <w:sz w:val="20"/>
          <w:szCs w:val="20"/>
        </w:rPr>
        <w:t>pkt 4 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</w:p>
    <w:p w14:paraId="2C58A7C2" w14:textId="77777777" w:rsidR="00697361" w:rsidRPr="006E60D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  <w:r w:rsidRPr="006E60D0">
        <w:rPr>
          <w:rFonts w:ascii="Arial Narrow" w:hAnsi="Arial Narrow" w:cs="Arial"/>
          <w:sz w:val="20"/>
          <w:szCs w:val="20"/>
        </w:rPr>
        <w:t xml:space="preserve"> </w:t>
      </w:r>
    </w:p>
    <w:p w14:paraId="60288196" w14:textId="77777777" w:rsidR="001B16D9" w:rsidRPr="006E60D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6E60D0">
        <w:rPr>
          <w:rFonts w:ascii="Arial Narrow" w:hAnsi="Arial Narrow" w:cs="Arial"/>
          <w:sz w:val="20"/>
          <w:szCs w:val="20"/>
        </w:rPr>
        <w:t>6</w:t>
      </w:r>
      <w:r w:rsidRPr="006E60D0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</w:p>
    <w:p w14:paraId="4CFA009A" w14:textId="77777777" w:rsidR="00F9760F" w:rsidRPr="006E60D0" w:rsidRDefault="00F9760F" w:rsidP="00F9760F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2DF5E997" w14:textId="77777777" w:rsidR="00F9760F" w:rsidRPr="006E60D0" w:rsidRDefault="00F9760F" w:rsidP="00F9760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6E60D0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6E60D0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6E60D0">
        <w:rPr>
          <w:rFonts w:ascii="Arial Narrow" w:hAnsi="Arial Narrow" w:cs="Arial"/>
          <w:bCs/>
          <w:sz w:val="20"/>
          <w:szCs w:val="20"/>
        </w:rPr>
        <w:t>,</w:t>
      </w:r>
    </w:p>
    <w:p w14:paraId="681755F6" w14:textId="510BF63A" w:rsidR="004B5FB1" w:rsidRPr="006E60D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6249BE0B" w14:textId="77777777" w:rsidR="00743884" w:rsidRPr="006E60D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6E60D0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E60D0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6E60D0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6E60D0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6E60D0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6E60D0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6E60D0">
        <w:rPr>
          <w:rFonts w:ascii="Arial Narrow" w:hAnsi="Arial Narrow" w:cs="Arial"/>
          <w:bCs/>
          <w:sz w:val="20"/>
          <w:szCs w:val="20"/>
        </w:rPr>
        <w:t>514</w:t>
      </w:r>
      <w:r w:rsidRPr="006E60D0">
        <w:rPr>
          <w:rFonts w:ascii="Arial Narrow" w:hAnsi="Arial Narrow" w:cs="Arial"/>
          <w:bCs/>
          <w:sz w:val="20"/>
          <w:szCs w:val="20"/>
        </w:rPr>
        <w:t>)</w:t>
      </w:r>
      <w:r w:rsidR="004B5FB1" w:rsidRPr="006E60D0">
        <w:rPr>
          <w:rFonts w:ascii="Arial Narrow" w:hAnsi="Arial Narrow" w:cs="Arial"/>
          <w:bCs/>
          <w:sz w:val="20"/>
          <w:szCs w:val="20"/>
        </w:rPr>
        <w:t>,</w:t>
      </w:r>
    </w:p>
    <w:p w14:paraId="420C999E" w14:textId="77777777" w:rsidR="000B3481" w:rsidRPr="006E60D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786E1245" w14:textId="77777777" w:rsidR="000B3481" w:rsidRPr="006E60D0" w:rsidRDefault="000B3481" w:rsidP="006E60D0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6E60D0">
        <w:rPr>
          <w:rFonts w:ascii="Arial Narrow" w:hAnsi="Arial Narrow" w:cs="Arial"/>
          <w:b/>
          <w:sz w:val="20"/>
          <w:szCs w:val="20"/>
        </w:rPr>
        <w:t>są aktualne.</w:t>
      </w:r>
    </w:p>
    <w:p w14:paraId="31BFD309" w14:textId="77777777" w:rsidR="00C62F57" w:rsidRPr="006E60D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70FBE63" w14:textId="77777777" w:rsidR="00ED79A4" w:rsidRPr="006E60D0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207A5B2" w14:textId="77777777" w:rsidR="00FE4E2B" w:rsidRPr="006E60D0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6E60D0">
        <w:rPr>
          <w:rFonts w:ascii="Arial Narrow" w:hAnsi="Arial Narrow" w:cs="Arial"/>
          <w:sz w:val="20"/>
          <w:szCs w:val="20"/>
        </w:rPr>
        <w:t>niniejszym</w:t>
      </w:r>
      <w:r w:rsidRPr="006E60D0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6E60D0">
        <w:rPr>
          <w:rFonts w:ascii="Arial Narrow" w:hAnsi="Arial Narrow" w:cs="Arial"/>
          <w:sz w:val="20"/>
          <w:szCs w:val="20"/>
        </w:rPr>
        <w:t>u</w:t>
      </w:r>
      <w:r w:rsidRPr="006E60D0">
        <w:rPr>
          <w:rFonts w:ascii="Arial Narrow" w:hAnsi="Arial Narrow" w:cs="Arial"/>
          <w:sz w:val="20"/>
          <w:szCs w:val="20"/>
        </w:rPr>
        <w:t xml:space="preserve"> są</w:t>
      </w:r>
      <w:r w:rsidR="002C3302" w:rsidRPr="006E60D0">
        <w:rPr>
          <w:rFonts w:ascii="Arial Narrow" w:hAnsi="Arial Narrow" w:cs="Arial"/>
          <w:sz w:val="20"/>
          <w:szCs w:val="20"/>
        </w:rPr>
        <w:t xml:space="preserve"> </w:t>
      </w:r>
      <w:r w:rsidRPr="006E60D0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6E60D0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E60D0" w14:paraId="60826ED6" w14:textId="77777777" w:rsidTr="001B7D97">
        <w:tc>
          <w:tcPr>
            <w:tcW w:w="2660" w:type="dxa"/>
          </w:tcPr>
          <w:p w14:paraId="1A6C6D51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CAA731F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420F5D07" w14:textId="77777777" w:rsidR="00ED79A4" w:rsidRPr="006E60D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270BD8B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A245BD5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E3C827" w14:textId="5F611847" w:rsidR="00ED79A4" w:rsidRPr="006E60D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F9760F"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06E2EC86" w14:textId="77777777" w:rsidR="00ED79A4" w:rsidRPr="006E60D0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6E60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B631E" w14:textId="77777777" w:rsidR="00597AF5" w:rsidRDefault="00597AF5" w:rsidP="0038231F">
      <w:pPr>
        <w:spacing w:after="0" w:line="240" w:lineRule="auto"/>
      </w:pPr>
      <w:r>
        <w:separator/>
      </w:r>
    </w:p>
  </w:endnote>
  <w:endnote w:type="continuationSeparator" w:id="0">
    <w:p w14:paraId="5965B419" w14:textId="77777777" w:rsidR="00597AF5" w:rsidRDefault="00597A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78F1" w14:textId="77777777" w:rsidR="00F9760F" w:rsidRDefault="00F97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02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E10D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37306" w14:textId="77777777" w:rsidR="00F9760F" w:rsidRDefault="00F97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DFEE5" w14:textId="77777777" w:rsidR="00597AF5" w:rsidRDefault="00597AF5" w:rsidP="0038231F">
      <w:pPr>
        <w:spacing w:after="0" w:line="240" w:lineRule="auto"/>
      </w:pPr>
      <w:r>
        <w:separator/>
      </w:r>
    </w:p>
  </w:footnote>
  <w:footnote w:type="continuationSeparator" w:id="0">
    <w:p w14:paraId="7B1DF181" w14:textId="77777777" w:rsidR="00597AF5" w:rsidRDefault="00597A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AAD86" w14:textId="77777777" w:rsidR="00F9760F" w:rsidRDefault="00F97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E9C4" w14:textId="77777777" w:rsidR="00F9760F" w:rsidRDefault="00F97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6E325" w14:textId="77777777" w:rsidR="00F9760F" w:rsidRDefault="00F97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214369">
    <w:abstractNumId w:val="12"/>
  </w:num>
  <w:num w:numId="2" w16cid:durableId="1396394795">
    <w:abstractNumId w:val="0"/>
  </w:num>
  <w:num w:numId="3" w16cid:durableId="2135827040">
    <w:abstractNumId w:val="11"/>
  </w:num>
  <w:num w:numId="4" w16cid:durableId="1920937870">
    <w:abstractNumId w:val="16"/>
  </w:num>
  <w:num w:numId="5" w16cid:durableId="531764683">
    <w:abstractNumId w:val="13"/>
  </w:num>
  <w:num w:numId="6" w16cid:durableId="875430102">
    <w:abstractNumId w:val="10"/>
  </w:num>
  <w:num w:numId="7" w16cid:durableId="1169521931">
    <w:abstractNumId w:val="1"/>
  </w:num>
  <w:num w:numId="8" w16cid:durableId="1670326088">
    <w:abstractNumId w:val="6"/>
  </w:num>
  <w:num w:numId="9" w16cid:durableId="1006830021">
    <w:abstractNumId w:val="4"/>
  </w:num>
  <w:num w:numId="10" w16cid:durableId="52319026">
    <w:abstractNumId w:val="7"/>
  </w:num>
  <w:num w:numId="11" w16cid:durableId="1878928987">
    <w:abstractNumId w:val="5"/>
  </w:num>
  <w:num w:numId="12" w16cid:durableId="40829229">
    <w:abstractNumId w:val="9"/>
  </w:num>
  <w:num w:numId="13" w16cid:durableId="1522085820">
    <w:abstractNumId w:val="3"/>
  </w:num>
  <w:num w:numId="14" w16cid:durableId="1873616983">
    <w:abstractNumId w:val="2"/>
  </w:num>
  <w:num w:numId="15" w16cid:durableId="1830242546">
    <w:abstractNumId w:val="15"/>
  </w:num>
  <w:num w:numId="16" w16cid:durableId="941451615">
    <w:abstractNumId w:val="8"/>
  </w:num>
  <w:num w:numId="17" w16cid:durableId="7787196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75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54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27D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7AF5"/>
    <w:rsid w:val="005B11F3"/>
    <w:rsid w:val="005C2C50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60D0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56DC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760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5EFAB"/>
  <w15:docId w15:val="{59836EBD-0DA8-4FC6-B8A3-87204448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2026-06-17T06:30:00Z</cp:lastPrinted>
  <dcterms:created xsi:type="dcterms:W3CDTF">2026-06-17T08:24:00Z</dcterms:created>
  <dcterms:modified xsi:type="dcterms:W3CDTF">2026-06-17T08:24:00Z</dcterms:modified>
</cp:coreProperties>
</file>