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AAE60" w14:textId="166DBEA8" w:rsidR="005103B9" w:rsidRPr="00393766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393766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43363F" w:rsidRPr="00393766">
        <w:rPr>
          <w:rFonts w:ascii="Arial Black" w:hAnsi="Arial Black" w:cs="Arial"/>
          <w:bCs/>
          <w:i w:val="0"/>
          <w:sz w:val="20"/>
        </w:rPr>
        <w:t>1</w:t>
      </w:r>
      <w:r w:rsidR="00B36ABD" w:rsidRPr="00393766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610544C" w14:textId="77777777" w:rsidR="00C4103F" w:rsidRPr="0039376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393766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393766">
        <w:rPr>
          <w:rFonts w:ascii="Arial Narrow" w:hAnsi="Arial Narrow" w:cs="Arial"/>
          <w:b/>
          <w:sz w:val="20"/>
          <w:szCs w:val="20"/>
        </w:rPr>
        <w:t>:</w:t>
      </w:r>
    </w:p>
    <w:p w14:paraId="3B7E9CA9" w14:textId="7C8FA401" w:rsidR="006676AE" w:rsidRPr="00393766" w:rsidRDefault="004336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034CE0F2" w14:textId="290DA6B0" w:rsidR="006676AE" w:rsidRPr="00393766" w:rsidRDefault="004336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ul. Powstańców Warszawy</w:t>
      </w:r>
      <w:r w:rsidR="006676AE" w:rsidRPr="00393766">
        <w:rPr>
          <w:rFonts w:ascii="Arial Narrow" w:hAnsi="Arial Narrow" w:cs="Arial"/>
          <w:sz w:val="20"/>
          <w:szCs w:val="20"/>
        </w:rPr>
        <w:t xml:space="preserve"> </w:t>
      </w:r>
      <w:r w:rsidRPr="00393766">
        <w:rPr>
          <w:rFonts w:ascii="Arial Narrow" w:hAnsi="Arial Narrow" w:cs="Arial"/>
          <w:sz w:val="20"/>
          <w:szCs w:val="20"/>
        </w:rPr>
        <w:t>5</w:t>
      </w:r>
      <w:r w:rsidR="006676AE" w:rsidRPr="00393766">
        <w:rPr>
          <w:rFonts w:ascii="Arial Narrow" w:hAnsi="Arial Narrow" w:cs="Arial"/>
          <w:sz w:val="20"/>
          <w:szCs w:val="20"/>
        </w:rPr>
        <w:t xml:space="preserve"> </w:t>
      </w:r>
    </w:p>
    <w:p w14:paraId="375E5B23" w14:textId="022E202B" w:rsidR="00F90CD1" w:rsidRPr="00393766" w:rsidRDefault="004336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85-681</w:t>
      </w:r>
      <w:r w:rsidR="006676AE" w:rsidRPr="00393766">
        <w:rPr>
          <w:rFonts w:ascii="Arial Narrow" w:hAnsi="Arial Narrow" w:cs="Arial"/>
          <w:sz w:val="20"/>
          <w:szCs w:val="20"/>
        </w:rPr>
        <w:t xml:space="preserve"> </w:t>
      </w:r>
      <w:r w:rsidRPr="00393766">
        <w:rPr>
          <w:rFonts w:ascii="Arial Narrow" w:hAnsi="Arial Narrow" w:cs="Arial"/>
          <w:sz w:val="20"/>
          <w:szCs w:val="20"/>
        </w:rPr>
        <w:t>Bydgoszcz</w:t>
      </w:r>
    </w:p>
    <w:p w14:paraId="39DB2289" w14:textId="77777777" w:rsidR="009169D4" w:rsidRPr="0039376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39376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26C8C3ED" w14:textId="77777777" w:rsidR="00C4103F" w:rsidRPr="0039376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393766">
        <w:rPr>
          <w:rFonts w:ascii="Arial Narrow" w:hAnsi="Arial Narrow" w:cs="Arial"/>
          <w:iCs/>
          <w:sz w:val="12"/>
          <w:szCs w:val="12"/>
        </w:rPr>
        <w:t>[</w:t>
      </w:r>
      <w:r w:rsidR="009169D4" w:rsidRPr="00393766">
        <w:rPr>
          <w:rFonts w:ascii="Arial Narrow" w:hAnsi="Arial Narrow" w:cs="Arial"/>
          <w:iCs/>
          <w:sz w:val="12"/>
          <w:szCs w:val="12"/>
        </w:rPr>
        <w:t>pełna nazwa, adres</w:t>
      </w:r>
      <w:r w:rsidRPr="00393766">
        <w:rPr>
          <w:rFonts w:ascii="Arial Narrow" w:hAnsi="Arial Narrow" w:cs="Arial"/>
          <w:iCs/>
          <w:sz w:val="12"/>
          <w:szCs w:val="12"/>
        </w:rPr>
        <w:t>]</w:t>
      </w:r>
    </w:p>
    <w:p w14:paraId="7F1132FC" w14:textId="77777777" w:rsidR="002578E4" w:rsidRPr="00393766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93766" w14:paraId="33E76BA0" w14:textId="77777777" w:rsidTr="0018769E">
        <w:tc>
          <w:tcPr>
            <w:tcW w:w="2800" w:type="dxa"/>
          </w:tcPr>
          <w:p w14:paraId="51DDF039" w14:textId="77777777" w:rsidR="002578E4" w:rsidRPr="0039376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39376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A558C27" w14:textId="77777777" w:rsidR="002578E4" w:rsidRPr="0039376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EEE9F04" w14:textId="77777777" w:rsidR="002578E4" w:rsidRPr="0039376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9376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57370B" w14:textId="77777777" w:rsidR="002578E4" w:rsidRPr="0039376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3937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39376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3937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2578E4" w:rsidRPr="00393766" w14:paraId="533AC71D" w14:textId="77777777" w:rsidTr="0018769E">
        <w:tc>
          <w:tcPr>
            <w:tcW w:w="2800" w:type="dxa"/>
          </w:tcPr>
          <w:p w14:paraId="5018AFAB" w14:textId="77777777" w:rsidR="002578E4" w:rsidRPr="0039376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E180517" w14:textId="77777777" w:rsidR="002578E4" w:rsidRPr="0039376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A88389E" w14:textId="77777777" w:rsidR="002578E4" w:rsidRPr="0039376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9376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F0E981" w14:textId="77777777" w:rsidR="002578E4" w:rsidRPr="0039376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3937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39376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3937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0F587CB" w14:textId="77777777" w:rsidR="002578E4" w:rsidRPr="00393766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363F" w:rsidRPr="00393766" w14:paraId="0329A6F9" w14:textId="77777777" w:rsidTr="00FD016E">
        <w:tc>
          <w:tcPr>
            <w:tcW w:w="9104" w:type="dxa"/>
            <w:shd w:val="clear" w:color="auto" w:fill="D9D9D9"/>
          </w:tcPr>
          <w:p w14:paraId="710A3C11" w14:textId="77777777" w:rsidR="0043363F" w:rsidRPr="00393766" w:rsidRDefault="0043363F" w:rsidP="00FD016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376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0AF3AB5" w14:textId="7F737F75" w:rsidR="0043363F" w:rsidRPr="00393766" w:rsidRDefault="0043363F" w:rsidP="00FD016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Prawo zamówień publicznych (t.j. Dz. U. z 2024 r. poz. 1320 z pĂłĹşn. zm.) (dalej jako: ustawa Pzp), dotyczące:</w:t>
            </w:r>
          </w:p>
          <w:p w14:paraId="4D6C0633" w14:textId="77777777" w:rsidR="0043363F" w:rsidRPr="00393766" w:rsidRDefault="0043363F" w:rsidP="00FD016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14:paraId="4436A134" w14:textId="77777777" w:rsidR="0043363F" w:rsidRPr="00393766" w:rsidRDefault="0043363F" w:rsidP="00FD016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14:paraId="7ED31716" w14:textId="77777777" w:rsidR="0043363F" w:rsidRPr="00393766" w:rsidRDefault="0043363F" w:rsidP="00FD016E">
            <w:pPr>
              <w:ind w:left="-105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146FA97" w14:textId="77777777" w:rsidR="00E50194" w:rsidRPr="0039376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Na potrzeby postę</w:t>
      </w:r>
      <w:r w:rsidR="008D0487" w:rsidRPr="00393766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393766">
        <w:rPr>
          <w:rFonts w:ascii="Arial Narrow" w:hAnsi="Arial Narrow" w:cs="Arial"/>
          <w:sz w:val="20"/>
          <w:szCs w:val="20"/>
        </w:rPr>
        <w:t>zamówienia publicznego</w:t>
      </w:r>
      <w:r w:rsidR="00E50194" w:rsidRPr="00393766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93766" w14:paraId="31372B11" w14:textId="77777777" w:rsidTr="0018769E">
        <w:tc>
          <w:tcPr>
            <w:tcW w:w="2269" w:type="dxa"/>
          </w:tcPr>
          <w:p w14:paraId="2B0863B3" w14:textId="77777777" w:rsidR="002578E4" w:rsidRPr="0039376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937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E592A1" w14:textId="15927F9F" w:rsidR="002578E4" w:rsidRPr="00C35458" w:rsidRDefault="0043363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545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Wymiana  okien i drzwi oraz drzwi PPOŻ w budynkach szpitala</w:t>
            </w:r>
            <w:r w:rsidR="002578E4" w:rsidRPr="00C3545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43363F" w:rsidRPr="00393766" w14:paraId="6A8C76EC" w14:textId="77777777" w:rsidTr="00FD016E">
        <w:tc>
          <w:tcPr>
            <w:tcW w:w="2269" w:type="dxa"/>
          </w:tcPr>
          <w:p w14:paraId="3AE7FDBF" w14:textId="77777777" w:rsidR="0043363F" w:rsidRPr="00393766" w:rsidRDefault="0043363F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937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FE6598" w14:textId="0A1D6FBB" w:rsidR="0043363F" w:rsidRPr="00C35458" w:rsidRDefault="0043363F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545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73/2026</w:t>
            </w:r>
          </w:p>
        </w:tc>
      </w:tr>
    </w:tbl>
    <w:p w14:paraId="684F950B" w14:textId="77777777" w:rsidR="002578E4" w:rsidRPr="0039376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015C566" w14:textId="6DCCF112" w:rsidR="00F90CD1" w:rsidRPr="0039376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 xml:space="preserve">prowadzonego przez </w:t>
      </w:r>
      <w:r w:rsidR="0043363F" w:rsidRPr="00393766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393766">
        <w:rPr>
          <w:rFonts w:ascii="Arial Narrow" w:hAnsi="Arial Narrow" w:cs="Arial"/>
          <w:b/>
          <w:sz w:val="20"/>
          <w:szCs w:val="20"/>
        </w:rPr>
        <w:t>,</w:t>
      </w:r>
      <w:r w:rsidR="002B2AD9" w:rsidRPr="00393766">
        <w:rPr>
          <w:rFonts w:ascii="Arial Narrow" w:hAnsi="Arial Narrow" w:cs="Arial"/>
          <w:sz w:val="20"/>
          <w:szCs w:val="20"/>
        </w:rPr>
        <w:t xml:space="preserve"> </w:t>
      </w:r>
      <w:r w:rsidR="00E65685" w:rsidRPr="00393766">
        <w:rPr>
          <w:rFonts w:ascii="Arial Narrow" w:hAnsi="Arial Narrow" w:cs="Arial"/>
          <w:sz w:val="20"/>
          <w:szCs w:val="20"/>
        </w:rPr>
        <w:t>oświa</w:t>
      </w:r>
      <w:r w:rsidR="00825A09" w:rsidRPr="00393766">
        <w:rPr>
          <w:rFonts w:ascii="Arial Narrow" w:hAnsi="Arial Narrow" w:cs="Arial"/>
          <w:sz w:val="20"/>
          <w:szCs w:val="20"/>
        </w:rPr>
        <w:t>dczam</w:t>
      </w:r>
      <w:r w:rsidR="00E65685" w:rsidRPr="00393766">
        <w:rPr>
          <w:rFonts w:ascii="Arial Narrow" w:hAnsi="Arial Narrow" w:cs="Arial"/>
          <w:sz w:val="20"/>
          <w:szCs w:val="20"/>
        </w:rPr>
        <w:t>,</w:t>
      </w:r>
      <w:r w:rsidR="002B2AD9" w:rsidRPr="00393766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93766" w14:paraId="1271AD8B" w14:textId="77777777" w:rsidTr="00650D6C">
        <w:tc>
          <w:tcPr>
            <w:tcW w:w="9104" w:type="dxa"/>
            <w:shd w:val="clear" w:color="auto" w:fill="D9D9D9"/>
          </w:tcPr>
          <w:p w14:paraId="6E42C44D" w14:textId="77777777" w:rsidR="00E50194" w:rsidRPr="0039376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E1B72CE" w14:textId="469C0C6C" w:rsidR="00C113BF" w:rsidRPr="00393766" w:rsidRDefault="00C113BF" w:rsidP="00393766">
      <w:pPr>
        <w:spacing w:before="240" w:after="0" w:line="360" w:lineRule="auto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393766">
        <w:rPr>
          <w:rFonts w:ascii="Arial Narrow" w:hAnsi="Arial Narrow" w:cs="Arial"/>
          <w:sz w:val="20"/>
          <w:szCs w:val="20"/>
        </w:rPr>
        <w:t xml:space="preserve">dstawie art. </w:t>
      </w:r>
      <w:r w:rsidR="00232DF0" w:rsidRPr="00393766">
        <w:rPr>
          <w:rFonts w:ascii="Arial Narrow" w:hAnsi="Arial Narrow" w:cs="Arial"/>
          <w:sz w:val="20"/>
          <w:szCs w:val="20"/>
        </w:rPr>
        <w:t>108</w:t>
      </w:r>
      <w:r w:rsidR="002C4137" w:rsidRPr="00393766">
        <w:rPr>
          <w:rFonts w:ascii="Arial Narrow" w:hAnsi="Arial Narrow" w:cs="Arial"/>
          <w:sz w:val="20"/>
          <w:szCs w:val="20"/>
        </w:rPr>
        <w:t xml:space="preserve"> ust 1 </w:t>
      </w:r>
      <w:r w:rsidRPr="00393766">
        <w:rPr>
          <w:rFonts w:ascii="Arial Narrow" w:hAnsi="Arial Narrow" w:cs="Arial"/>
          <w:sz w:val="20"/>
          <w:szCs w:val="20"/>
        </w:rPr>
        <w:t>ustawy Pzp</w:t>
      </w:r>
      <w:r w:rsidR="00641874" w:rsidRPr="00393766">
        <w:rPr>
          <w:rFonts w:ascii="Arial Narrow" w:hAnsi="Arial Narrow" w:cs="Arial"/>
          <w:sz w:val="20"/>
          <w:szCs w:val="20"/>
        </w:rPr>
        <w:t>.</w:t>
      </w:r>
    </w:p>
    <w:p w14:paraId="399AD675" w14:textId="77777777" w:rsidR="0043363F" w:rsidRPr="00393766" w:rsidRDefault="0043363F" w:rsidP="00393766">
      <w:pPr>
        <w:spacing w:after="0" w:line="276" w:lineRule="auto"/>
        <w:rPr>
          <w:rFonts w:ascii="Arial Narrow" w:hAnsi="Arial Narrow" w:cs="Arial"/>
          <w:color w:val="FF0000"/>
          <w:sz w:val="12"/>
          <w:szCs w:val="12"/>
        </w:rPr>
      </w:pPr>
    </w:p>
    <w:p w14:paraId="7C28F75A" w14:textId="3051A10C" w:rsidR="002426FF" w:rsidRPr="00393766" w:rsidRDefault="0043363F" w:rsidP="00393766">
      <w:pPr>
        <w:spacing w:after="0" w:line="360" w:lineRule="auto"/>
        <w:rPr>
          <w:rFonts w:ascii="Arial Narrow" w:hAnsi="Arial Narrow" w:cs="Arial"/>
          <w:bCs/>
          <w:iCs/>
          <w:color w:val="000000"/>
          <w:sz w:val="12"/>
          <w:szCs w:val="12"/>
          <w:lang w:val="x-none" w:eastAsia="x-none"/>
        </w:rPr>
      </w:pPr>
      <w:r w:rsidRPr="00393766">
        <w:rPr>
          <w:rFonts w:ascii="Arial Narrow" w:hAnsi="Arial Narrow" w:cs="Arial"/>
          <w:sz w:val="20"/>
          <w:szCs w:val="20"/>
        </w:rPr>
        <w:t>Oświadczam, że nie podlegam wykluczeniu z postępowania na podstawie art. 109 ust. 1 ustawy Pzp, w zakresie:</w:t>
      </w:r>
    </w:p>
    <w:p w14:paraId="6AF27B16" w14:textId="77777777" w:rsidR="0043363F" w:rsidRPr="00393766" w:rsidRDefault="0043363F" w:rsidP="0043363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368EB62" w14:textId="77777777" w:rsidR="0043363F" w:rsidRPr="00393766" w:rsidRDefault="0043363F" w:rsidP="0043363F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93766">
        <w:rPr>
          <w:rFonts w:ascii="Arial Narrow" w:hAnsi="Arial Narrow" w:cs="Arial"/>
          <w:b/>
          <w:sz w:val="20"/>
          <w:szCs w:val="20"/>
        </w:rPr>
        <w:t>Art. 109 ust. 1 pkt 1</w:t>
      </w:r>
    </w:p>
    <w:p w14:paraId="1B1AFA20" w14:textId="77777777" w:rsidR="0043363F" w:rsidRPr="00393766" w:rsidRDefault="0043363F" w:rsidP="0043363F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296A490" w14:textId="77777777" w:rsidR="0043363F" w:rsidRPr="00393766" w:rsidRDefault="0043363F" w:rsidP="0043363F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2833EFF2" w14:textId="77777777" w:rsidR="0043363F" w:rsidRPr="00393766" w:rsidRDefault="0043363F" w:rsidP="0043363F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93766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14:paraId="6B88E343" w14:textId="77777777" w:rsidR="0043363F" w:rsidRPr="00393766" w:rsidRDefault="0043363F" w:rsidP="0043363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393766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CEC93D0" w14:textId="77777777" w:rsidR="0043363F" w:rsidRPr="00393766" w:rsidRDefault="0043363F" w:rsidP="0043363F">
      <w:pPr>
        <w:spacing w:after="0"/>
        <w:rPr>
          <w:rFonts w:ascii="Arial Narrow" w:hAnsi="Arial Narrow" w:cs="Arial"/>
          <w:color w:val="000000"/>
          <w:sz w:val="12"/>
          <w:szCs w:val="12"/>
          <w:lang w:eastAsia="x-none"/>
        </w:rPr>
      </w:pPr>
    </w:p>
    <w:p w14:paraId="4AEF95C3" w14:textId="77777777" w:rsidR="0043363F" w:rsidRPr="00393766" w:rsidRDefault="0043363F" w:rsidP="0043363F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93766">
        <w:rPr>
          <w:rFonts w:ascii="Arial Narrow" w:hAnsi="Arial Narrow" w:cs="Arial"/>
          <w:b/>
          <w:sz w:val="20"/>
          <w:szCs w:val="20"/>
        </w:rPr>
        <w:t>Art. 109 ust. 1 pkt 10</w:t>
      </w:r>
    </w:p>
    <w:p w14:paraId="645135C6" w14:textId="77777777" w:rsidR="0043363F" w:rsidRPr="00393766" w:rsidRDefault="0043363F" w:rsidP="0043363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393766">
        <w:rPr>
          <w:rFonts w:ascii="Arial Narrow" w:hAnsi="Arial Narrow" w:cs="Arial"/>
          <w:color w:val="auto"/>
          <w:sz w:val="20"/>
          <w:szCs w:val="20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2B8928AD" w14:textId="78CD0959" w:rsidR="00023477" w:rsidRPr="00393766" w:rsidRDefault="00023477" w:rsidP="007A2BCB">
      <w:pPr>
        <w:spacing w:after="0"/>
        <w:rPr>
          <w:rFonts w:ascii="Arial Narrow" w:hAnsi="Arial Narrow" w:cs="Arial"/>
          <w:sz w:val="12"/>
          <w:szCs w:val="12"/>
        </w:rPr>
      </w:pPr>
    </w:p>
    <w:p w14:paraId="47EA520F" w14:textId="77777777" w:rsidR="00023477" w:rsidRPr="0039376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035AE1CB" w14:textId="77777777" w:rsidR="00992BD8" w:rsidRPr="0039376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393766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8D33C8" w:rsidRPr="00393766">
        <w:rPr>
          <w:rFonts w:ascii="Arial Narrow" w:hAnsi="Arial Narrow" w:cs="Arial"/>
          <w:color w:val="0070C0"/>
          <w:sz w:val="16"/>
          <w:szCs w:val="16"/>
        </w:rPr>
        <w:t>tę część oświadczenia należy wypełnić</w:t>
      </w:r>
      <w:r w:rsidRPr="00393766">
        <w:rPr>
          <w:rFonts w:ascii="Arial Narrow" w:hAnsi="Arial Narrow" w:cs="Arial"/>
          <w:color w:val="0070C0"/>
          <w:sz w:val="16"/>
          <w:szCs w:val="16"/>
        </w:rPr>
        <w:t>, gdy zachodzą przesłanki wykluczenia z art. 108 ust. 1 pkt 1, 2 i 5 lub art.</w:t>
      </w:r>
      <w:r w:rsidR="007D0C95" w:rsidRPr="00393766">
        <w:rPr>
          <w:rFonts w:ascii="Arial Narrow" w:hAnsi="Arial Narrow" w:cs="Arial"/>
          <w:color w:val="0070C0"/>
          <w:sz w:val="16"/>
          <w:szCs w:val="16"/>
        </w:rPr>
        <w:t xml:space="preserve"> </w:t>
      </w:r>
      <w:r w:rsidRPr="00393766">
        <w:rPr>
          <w:rFonts w:ascii="Arial Narrow" w:hAnsi="Arial Narrow" w:cs="Arial"/>
          <w:color w:val="0070C0"/>
          <w:sz w:val="16"/>
          <w:szCs w:val="16"/>
        </w:rPr>
        <w:t>109 ust.1 pkt 2-5 i 7-10 ustawy Pzp, a wykonawca korzysta z procedury samooczyszczenia, o której mowa w art. 110 ust. 2 ustawy Pzp]</w:t>
      </w:r>
    </w:p>
    <w:p w14:paraId="5094E224" w14:textId="77777777" w:rsidR="00023477" w:rsidRPr="00393766" w:rsidRDefault="00C113BF" w:rsidP="00393766">
      <w:pPr>
        <w:spacing w:after="0" w:line="360" w:lineRule="auto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393766">
        <w:rPr>
          <w:rFonts w:ascii="Arial Narrow" w:hAnsi="Arial Narrow" w:cs="Arial"/>
          <w:i/>
          <w:color w:val="7F7F7F"/>
          <w:sz w:val="16"/>
          <w:szCs w:val="16"/>
        </w:rPr>
        <w:t>(podać mającą zastosowanie podstawę wykluczenia spośród wymienionych w art. 108 ust. 1 pkt 1, 2 i 5 lub art. 109 ust. 1 pkt 2-5 i 7-10 ustawy Pzp)</w:t>
      </w:r>
      <w:r w:rsidRPr="00393766">
        <w:rPr>
          <w:rFonts w:ascii="Arial Narrow" w:hAnsi="Arial Narrow" w:cs="Arial"/>
          <w:i/>
          <w:sz w:val="20"/>
          <w:szCs w:val="20"/>
        </w:rPr>
        <w:t>.</w:t>
      </w:r>
      <w:r w:rsidRPr="00393766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393766">
        <w:rPr>
          <w:rFonts w:ascii="Arial Narrow" w:hAnsi="Arial Narrow" w:cs="Arial"/>
          <w:sz w:val="20"/>
          <w:szCs w:val="20"/>
        </w:rPr>
        <w:t>110</w:t>
      </w:r>
      <w:r w:rsidRPr="00393766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393766">
        <w:rPr>
          <w:rFonts w:ascii="Arial Narrow" w:hAnsi="Arial Narrow" w:cs="Arial"/>
          <w:sz w:val="20"/>
          <w:szCs w:val="20"/>
        </w:rPr>
        <w:t>2</w:t>
      </w:r>
      <w:r w:rsidRPr="00393766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393766">
        <w:rPr>
          <w:rFonts w:ascii="Arial Narrow" w:hAnsi="Arial Narrow" w:cs="Arial"/>
          <w:sz w:val="20"/>
          <w:szCs w:val="20"/>
        </w:rPr>
        <w:t xml:space="preserve"> i zapobiegawcze</w:t>
      </w:r>
      <w:r w:rsidRPr="00393766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393766">
        <w:rPr>
          <w:rFonts w:ascii="Arial Narrow" w:hAnsi="Arial Narrow" w:cs="Arial"/>
          <w:sz w:val="20"/>
          <w:szCs w:val="20"/>
        </w:rPr>
        <w:t>..</w:t>
      </w:r>
      <w:r w:rsidRPr="00393766">
        <w:rPr>
          <w:rFonts w:ascii="Arial Narrow" w:hAnsi="Arial Narrow" w:cs="Arial"/>
          <w:sz w:val="20"/>
          <w:szCs w:val="20"/>
        </w:rPr>
        <w:t>……………</w:t>
      </w:r>
      <w:r w:rsidR="00023477" w:rsidRPr="00393766">
        <w:rPr>
          <w:rFonts w:ascii="Arial Narrow" w:hAnsi="Arial Narrow" w:cs="Arial"/>
          <w:sz w:val="20"/>
          <w:szCs w:val="20"/>
        </w:rPr>
        <w:t>…</w:t>
      </w:r>
      <w:r w:rsidRPr="0039376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393766">
        <w:rPr>
          <w:rFonts w:ascii="Arial Narrow" w:hAnsi="Arial Narrow" w:cs="Arial"/>
          <w:sz w:val="20"/>
          <w:szCs w:val="20"/>
        </w:rPr>
        <w:t>.</w:t>
      </w:r>
      <w:r w:rsidRPr="00393766">
        <w:rPr>
          <w:rFonts w:ascii="Arial Narrow" w:hAnsi="Arial Narrow" w:cs="Arial"/>
          <w:sz w:val="20"/>
          <w:szCs w:val="20"/>
        </w:rPr>
        <w:t>…</w:t>
      </w:r>
      <w:r w:rsidR="007A2BCB" w:rsidRPr="00393766">
        <w:rPr>
          <w:rFonts w:ascii="Arial Narrow" w:hAnsi="Arial Narrow" w:cs="Arial"/>
          <w:sz w:val="20"/>
          <w:szCs w:val="20"/>
        </w:rPr>
        <w:t>.</w:t>
      </w:r>
    </w:p>
    <w:p w14:paraId="7AB45E29" w14:textId="77777777" w:rsidR="007A2BCB" w:rsidRPr="00393766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748D37FD" w14:textId="4E15FE11" w:rsidR="0043363F" w:rsidRPr="00393766" w:rsidRDefault="007A2BCB" w:rsidP="0043363F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93766">
        <w:rPr>
          <w:rFonts w:ascii="Arial Narrow" w:hAnsi="Arial Narrow" w:cs="Arial"/>
          <w:sz w:val="20"/>
          <w:szCs w:val="20"/>
        </w:rPr>
        <w:t>t.j. Dz.U. z 202</w:t>
      </w:r>
      <w:r w:rsidR="007D0C95" w:rsidRPr="00393766">
        <w:rPr>
          <w:rFonts w:ascii="Arial Narrow" w:hAnsi="Arial Narrow" w:cs="Arial"/>
          <w:sz w:val="20"/>
          <w:szCs w:val="20"/>
        </w:rPr>
        <w:t xml:space="preserve">5 </w:t>
      </w:r>
      <w:r w:rsidR="000B430B" w:rsidRPr="00393766">
        <w:rPr>
          <w:rFonts w:ascii="Arial Narrow" w:hAnsi="Arial Narrow" w:cs="Arial"/>
          <w:sz w:val="20"/>
          <w:szCs w:val="20"/>
        </w:rPr>
        <w:t xml:space="preserve">r. poz. </w:t>
      </w:r>
      <w:r w:rsidR="007D0C95" w:rsidRPr="00393766">
        <w:rPr>
          <w:rFonts w:ascii="Arial Narrow" w:hAnsi="Arial Narrow" w:cs="Arial"/>
          <w:sz w:val="20"/>
          <w:szCs w:val="20"/>
        </w:rPr>
        <w:t>514</w:t>
      </w:r>
      <w:r w:rsidRPr="00393766">
        <w:rPr>
          <w:rFonts w:ascii="Arial Narrow" w:hAnsi="Arial Narrow" w:cs="Arial"/>
          <w:sz w:val="20"/>
          <w:szCs w:val="20"/>
        </w:rPr>
        <w:t>)</w:t>
      </w:r>
      <w:r w:rsidR="00AC6A18" w:rsidRPr="00393766">
        <w:rPr>
          <w:rFonts w:ascii="Arial Narrow" w:hAnsi="Arial Narrow" w:cs="Arial"/>
          <w:sz w:val="20"/>
          <w:szCs w:val="20"/>
        </w:rPr>
        <w:t xml:space="preserve"> </w:t>
      </w:r>
      <w:r w:rsidR="0011306C" w:rsidRPr="00393766">
        <w:rPr>
          <w:rStyle w:val="Odwoanieprzypisudolnego"/>
          <w:rFonts w:ascii="Arial Narrow" w:hAnsi="Arial Narrow" w:cs="Arial"/>
          <w:b/>
          <w:bCs/>
          <w:color w:val="002060"/>
          <w:sz w:val="20"/>
          <w:szCs w:val="20"/>
        </w:rPr>
        <w:footnoteReference w:id="1"/>
      </w:r>
      <w:r w:rsidRPr="00393766">
        <w:rPr>
          <w:rFonts w:ascii="Arial Narrow" w:hAnsi="Arial Narrow" w:cs="Arial"/>
          <w:sz w:val="20"/>
          <w:szCs w:val="20"/>
        </w:rPr>
        <w:t xml:space="preserve"> .</w:t>
      </w:r>
      <w:r w:rsidR="00AD6591" w:rsidRPr="00393766">
        <w:rPr>
          <w:rFonts w:ascii="Arial Narrow" w:hAnsi="Arial Narrow" w:cs="Arial"/>
          <w:sz w:val="20"/>
          <w:szCs w:val="20"/>
        </w:rPr>
        <w:t xml:space="preserve"> </w:t>
      </w:r>
    </w:p>
    <w:p w14:paraId="68A9D0BB" w14:textId="446B2771" w:rsidR="00AC6A18" w:rsidRPr="00393766" w:rsidRDefault="00AC6A18" w:rsidP="00AD6591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93766" w14:paraId="48353741" w14:textId="77777777" w:rsidTr="00CD4DD1">
        <w:tc>
          <w:tcPr>
            <w:tcW w:w="9104" w:type="dxa"/>
            <w:shd w:val="clear" w:color="auto" w:fill="D9D9D9"/>
          </w:tcPr>
          <w:p w14:paraId="55B97E75" w14:textId="77777777" w:rsidR="0011306C" w:rsidRPr="0039376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393766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C958FE8" w14:textId="77777777" w:rsidR="00D2702A" w:rsidRPr="0039376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Oświadczam,</w:t>
      </w:r>
      <w:r w:rsidR="00313417" w:rsidRPr="00393766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393766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393766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393766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3766" w14:paraId="14FD10F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E8235" w14:textId="77777777" w:rsidR="00D2702A" w:rsidRPr="0039376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1DAC" w14:textId="77777777" w:rsidR="00D2702A" w:rsidRPr="0039376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43363F" w:rsidRPr="00393766" w14:paraId="12D62D65" w14:textId="77777777" w:rsidTr="00FD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E9E2" w14:textId="13870896" w:rsidR="0043363F" w:rsidRPr="00393766" w:rsidRDefault="0043363F" w:rsidP="00FD016E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3A7A" w14:textId="3109F4EF" w:rsidR="0043363F" w:rsidRPr="00393766" w:rsidRDefault="0043363F" w:rsidP="00FD016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bCs/>
                <w:sz w:val="20"/>
                <w:szCs w:val="20"/>
              </w:rPr>
              <w:t>Sytuacja ekonomiczna lub finansowa</w:t>
            </w:r>
          </w:p>
          <w:p w14:paraId="11F123D2" w14:textId="77777777" w:rsidR="0043363F" w:rsidRPr="00393766" w:rsidRDefault="0043363F" w:rsidP="00FD016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7BCA16B6" w14:textId="157B2536" w:rsidR="0043363F" w:rsidRPr="00393766" w:rsidRDefault="0043363F" w:rsidP="00FD016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Potwierdzenie, że </w:t>
            </w:r>
            <w:r w:rsidR="0039376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ykonawca jest ubezpieczony od odpowiedzialności cywilnej w zakresie prowadzonej działalności związanej z przedmiotem zamówienia na sumę gwarancyjną określoną przez Zamawiającego dla zadania 1 na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kwotę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co najmniej 60 000,00 PLN oraz dla zadania 2 na kwotę co najmniej 300 000, 00 PLN</w:t>
            </w:r>
          </w:p>
        </w:tc>
      </w:tr>
      <w:tr w:rsidR="0043363F" w:rsidRPr="00393766" w14:paraId="7E68956E" w14:textId="77777777" w:rsidTr="00FD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2F00" w14:textId="73DF6224" w:rsidR="0043363F" w:rsidRPr="00393766" w:rsidRDefault="0043363F" w:rsidP="00FD016E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BB15" w14:textId="2D90F55A" w:rsidR="0043363F" w:rsidRPr="00393766" w:rsidRDefault="0043363F" w:rsidP="00FD016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27C5C60D" w14:textId="3F652870" w:rsidR="0043363F" w:rsidRPr="00393766" w:rsidRDefault="0043363F" w:rsidP="00FD016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dotyczące zdolności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technicznej lub zawodowej. Ocena spełniania warunków udziału w postępowaniu będzie dokonana na zasadzie spełnia/nie spełnia.</w:t>
            </w:r>
          </w:p>
          <w:p w14:paraId="73B41F86" w14:textId="3BF54872" w:rsidR="0043363F" w:rsidRPr="00393766" w:rsidRDefault="0043363F" w:rsidP="00393766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dla zadania 1 należy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przedłożyć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wykaz zrealizowanych dwóch robót budowlanych polegających na montażu drzwi PPOŻ w jednostkach publicznych, z których przynajmniej jedna będzie na kwotę </w:t>
            </w:r>
            <w:r w:rsidR="00C35458">
              <w:rPr>
                <w:rFonts w:ascii="Arial Narrow" w:hAnsi="Arial Narrow" w:cs="Arial"/>
                <w:sz w:val="20"/>
                <w:szCs w:val="20"/>
              </w:rPr>
              <w:t xml:space="preserve">minimum 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>20 000,00 zł brutto wraz z załączeniem dokumentów potwierdzających ich należyte wykonanie</w:t>
            </w:r>
          </w:p>
          <w:p w14:paraId="4EAFEEC0" w14:textId="02A7646F" w:rsidR="0043363F" w:rsidRPr="00393766" w:rsidRDefault="0043363F" w:rsidP="00393766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dla zadania 2 należy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przedłożyć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wykaz zrealizowanych dwóch robót budowlanych polegających na montażu okien lub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drzwi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w jednostkach publicznych, z których przynajmniej jedna będzie na kwotę </w:t>
            </w:r>
            <w:r w:rsidR="00C35458">
              <w:rPr>
                <w:rFonts w:ascii="Arial Narrow" w:hAnsi="Arial Narrow" w:cs="Arial"/>
                <w:sz w:val="20"/>
                <w:szCs w:val="20"/>
              </w:rPr>
              <w:t xml:space="preserve">minimum 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>100 000,00 zł brutto wraz z załączeniem dokumentów potwierdzających ich należyte wykonanie</w:t>
            </w:r>
          </w:p>
          <w:p w14:paraId="1AA31BA7" w14:textId="36DB9DB4" w:rsidR="0043363F" w:rsidRPr="00393766" w:rsidRDefault="0043363F" w:rsidP="00393766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Dla zadania 2 na potwierdzenie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spełniania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warunku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należy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przedstawić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1 osobę posiadająca uprawnienia wynikające z ustawy Prawo budowlane (wraz ze stosownymi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rozporządzeniami do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prawa budowlanego oraz </w:t>
            </w:r>
            <w:r w:rsidR="00393766" w:rsidRPr="00393766">
              <w:rPr>
                <w:rFonts w:ascii="Arial Narrow" w:hAnsi="Arial Narrow" w:cs="Arial"/>
                <w:sz w:val="20"/>
                <w:szCs w:val="20"/>
              </w:rPr>
              <w:t>przynależnością</w:t>
            </w:r>
            <w:r w:rsidRPr="00393766">
              <w:rPr>
                <w:rFonts w:ascii="Arial Narrow" w:hAnsi="Arial Narrow" w:cs="Arial"/>
                <w:sz w:val="20"/>
                <w:szCs w:val="20"/>
              </w:rPr>
              <w:t xml:space="preserve"> do Izby Inżynierów) o specjalności konstrukcyjno - budowlanej do kierowania robotami budowlanymi bez ograniczeń.</w:t>
            </w:r>
          </w:p>
        </w:tc>
      </w:tr>
    </w:tbl>
    <w:p w14:paraId="75AB3A40" w14:textId="77777777" w:rsidR="00E21BB4" w:rsidRPr="0039376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393766">
        <w:rPr>
          <w:rFonts w:ascii="Arial Narrow" w:hAnsi="Arial Narrow" w:cs="Arial"/>
          <w:sz w:val="18"/>
          <w:szCs w:val="18"/>
        </w:rPr>
        <w:t>_____________________________________________________________________________</w:t>
      </w:r>
    </w:p>
    <w:p w14:paraId="44E68F27" w14:textId="77777777" w:rsidR="00E21BB4" w:rsidRPr="0039376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393766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721D87" w:rsidRPr="00393766">
        <w:rPr>
          <w:rFonts w:ascii="Arial Narrow" w:hAnsi="Arial Narrow" w:cs="Arial"/>
          <w:color w:val="0070C0"/>
          <w:sz w:val="16"/>
          <w:szCs w:val="16"/>
        </w:rPr>
        <w:t>t</w:t>
      </w:r>
      <w:r w:rsidR="00BE6F04" w:rsidRPr="00393766">
        <w:rPr>
          <w:rFonts w:ascii="Arial Narrow" w:hAnsi="Arial Narrow" w:cs="Arial"/>
          <w:color w:val="0070C0"/>
          <w:sz w:val="16"/>
          <w:szCs w:val="16"/>
        </w:rPr>
        <w:t>ę</w:t>
      </w:r>
      <w:r w:rsidR="00721D87" w:rsidRPr="00393766">
        <w:rPr>
          <w:rFonts w:ascii="Arial Narrow" w:hAnsi="Arial Narrow" w:cs="Arial"/>
          <w:color w:val="0070C0"/>
          <w:sz w:val="16"/>
          <w:szCs w:val="16"/>
        </w:rPr>
        <w:t xml:space="preserve"> część oświadczenia </w:t>
      </w:r>
      <w:r w:rsidRPr="00393766">
        <w:rPr>
          <w:rFonts w:ascii="Arial Narrow" w:hAnsi="Arial Narrow" w:cs="Arial"/>
          <w:color w:val="0070C0"/>
          <w:sz w:val="16"/>
          <w:szCs w:val="16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C0EA634" w14:textId="366DE0B0" w:rsidR="00C62F57" w:rsidRPr="0039376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 xml:space="preserve">Oświadczam, że spełniam warunki udziału w postępowaniu określone przez zamawiającego </w:t>
      </w:r>
      <w:r w:rsidR="00393766" w:rsidRPr="00393766">
        <w:rPr>
          <w:rFonts w:ascii="Arial Narrow" w:hAnsi="Arial Narrow" w:cs="Arial"/>
          <w:sz w:val="20"/>
          <w:szCs w:val="20"/>
        </w:rPr>
        <w:t>w następującym</w:t>
      </w:r>
      <w:r w:rsidRPr="00393766">
        <w:rPr>
          <w:rFonts w:ascii="Arial Narrow" w:hAnsi="Arial Narrow" w:cs="Arial"/>
          <w:sz w:val="20"/>
          <w:szCs w:val="20"/>
        </w:rPr>
        <w:t xml:space="preserve"> zakresie:</w:t>
      </w:r>
    </w:p>
    <w:p w14:paraId="390B0D54" w14:textId="77777777" w:rsidR="00C62F57" w:rsidRPr="0039376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14:paraId="780B33B1" w14:textId="77777777" w:rsidR="00721D87" w:rsidRPr="0039376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93766">
        <w:rPr>
          <w:rFonts w:ascii="Arial Narrow" w:hAnsi="Arial Narrow" w:cs="Arial"/>
          <w:sz w:val="20"/>
          <w:szCs w:val="20"/>
        </w:rPr>
        <w:t>ego/</w:t>
      </w:r>
      <w:r w:rsidRPr="00393766">
        <w:rPr>
          <w:rFonts w:ascii="Arial Narrow" w:hAnsi="Arial Narrow" w:cs="Arial"/>
          <w:sz w:val="20"/>
          <w:szCs w:val="20"/>
        </w:rPr>
        <w:t xml:space="preserve">ych zasoby: </w:t>
      </w:r>
    </w:p>
    <w:p w14:paraId="60CB07E2" w14:textId="77777777" w:rsidR="00721D87" w:rsidRPr="0039376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……………</w:t>
      </w:r>
      <w:r w:rsidR="00721D87" w:rsidRPr="00393766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67FA493C" w14:textId="77777777" w:rsidR="00721D87" w:rsidRPr="0039376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393766">
        <w:rPr>
          <w:rFonts w:ascii="Arial Narrow" w:hAnsi="Arial Narrow" w:cs="Arial"/>
          <w:i/>
          <w:iCs/>
          <w:sz w:val="16"/>
          <w:szCs w:val="16"/>
        </w:rPr>
        <w:t>(wskazać nazwę/y podmiotu/ów)</w:t>
      </w:r>
    </w:p>
    <w:p w14:paraId="07D85E5D" w14:textId="77777777" w:rsidR="00721D87" w:rsidRPr="0039376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12A8C7EA" w14:textId="77777777" w:rsidR="00E21BB4" w:rsidRPr="0039376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……………</w:t>
      </w:r>
      <w:r w:rsidR="00721D87" w:rsidRPr="00393766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393766">
        <w:rPr>
          <w:rFonts w:ascii="Arial Narrow" w:hAnsi="Arial Narrow" w:cs="Arial"/>
          <w:sz w:val="20"/>
          <w:szCs w:val="20"/>
        </w:rPr>
        <w:t>………………………….</w:t>
      </w:r>
    </w:p>
    <w:p w14:paraId="700A2356" w14:textId="77777777" w:rsidR="00E21BB4" w:rsidRPr="0039376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393766">
        <w:rPr>
          <w:rFonts w:ascii="Arial Narrow" w:hAnsi="Arial Narrow" w:cs="Arial"/>
          <w:i/>
          <w:iCs/>
          <w:sz w:val="16"/>
          <w:szCs w:val="16"/>
        </w:rPr>
        <w:t>(określić odpowiedni zakres udostępnianych zasobów dla wskazanego podmiotu)</w:t>
      </w:r>
    </w:p>
    <w:p w14:paraId="4FFA9772" w14:textId="77777777" w:rsidR="00C62F57" w:rsidRPr="0039376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93766" w14:paraId="5FAE4EA0" w14:textId="77777777" w:rsidTr="00CD4DD1">
        <w:tc>
          <w:tcPr>
            <w:tcW w:w="9104" w:type="dxa"/>
            <w:shd w:val="clear" w:color="auto" w:fill="D9D9D9"/>
          </w:tcPr>
          <w:p w14:paraId="5B90DE55" w14:textId="77777777" w:rsidR="00BE6F04" w:rsidRPr="0039376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D0B319B" w14:textId="77777777" w:rsidR="00FE4E2B" w:rsidRPr="0039376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376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93766" w14:paraId="13EB0BA8" w14:textId="77777777" w:rsidTr="00847232">
        <w:tc>
          <w:tcPr>
            <w:tcW w:w="9104" w:type="dxa"/>
            <w:shd w:val="clear" w:color="auto" w:fill="D9D9D9"/>
          </w:tcPr>
          <w:p w14:paraId="717AED35" w14:textId="77777777" w:rsidR="00E426EB" w:rsidRPr="0039376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93766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B2AFA2F" w14:textId="77777777" w:rsidR="00E426EB" w:rsidRPr="0039376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7ACCA1DB" w14:textId="77777777" w:rsidR="00E426EB" w:rsidRPr="0039376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76A4506" w14:textId="77777777" w:rsidR="00E426EB" w:rsidRPr="0039376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2E6B166" w14:textId="77777777" w:rsidR="00E426EB" w:rsidRPr="0039376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3937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7307510" w14:textId="77777777" w:rsidR="00E426EB" w:rsidRPr="0039376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3937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907CCF1" w14:textId="77777777" w:rsidR="00E426EB" w:rsidRPr="0039376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3937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2B4E0322" w14:textId="77777777" w:rsidR="00E426EB" w:rsidRPr="0039376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ADAF110" w14:textId="77777777" w:rsidR="0012157F" w:rsidRPr="0039376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6C5ED81D" w14:textId="77777777" w:rsidR="00524951" w:rsidRPr="0039376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  <w:r w:rsidRPr="00393766">
        <w:rPr>
          <w:rFonts w:ascii="Arial Narrow" w:hAnsi="Arial Narrow" w:cs="Arial"/>
          <w:sz w:val="16"/>
          <w:szCs w:val="16"/>
        </w:rPr>
        <w:tab/>
      </w:r>
    </w:p>
    <w:p w14:paraId="0D95C08E" w14:textId="77777777" w:rsidR="00524951" w:rsidRPr="003937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4508D057" w14:textId="77777777" w:rsidR="00FE4E2B" w:rsidRPr="0039376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16"/>
        </w:rPr>
      </w:pPr>
      <w:r w:rsidRPr="00393766">
        <w:rPr>
          <w:rFonts w:ascii="Arial Narrow" w:hAnsi="Arial Narrow" w:cs="Arial"/>
          <w:sz w:val="16"/>
          <w:szCs w:val="16"/>
        </w:rPr>
        <w:t xml:space="preserve">  </w:t>
      </w:r>
      <w:r w:rsidR="006D536F" w:rsidRPr="00393766">
        <w:rPr>
          <w:rFonts w:ascii="Arial Narrow" w:hAnsi="Arial Narrow" w:cs="Arial"/>
          <w:sz w:val="16"/>
          <w:szCs w:val="16"/>
        </w:rPr>
        <w:t>………..</w:t>
      </w:r>
      <w:r w:rsidR="00FE4E2B" w:rsidRPr="00393766">
        <w:rPr>
          <w:rFonts w:ascii="Arial Narrow" w:hAnsi="Arial Narrow" w:cs="Arial"/>
          <w:sz w:val="16"/>
          <w:szCs w:val="16"/>
        </w:rPr>
        <w:t>…</w:t>
      </w:r>
      <w:r w:rsidR="006D536F" w:rsidRPr="00393766">
        <w:rPr>
          <w:rFonts w:ascii="Arial Narrow" w:hAnsi="Arial Narrow" w:cs="Arial"/>
          <w:sz w:val="16"/>
          <w:szCs w:val="16"/>
        </w:rPr>
        <w:t>………..</w:t>
      </w:r>
      <w:r w:rsidR="00FE4E2B" w:rsidRPr="00393766">
        <w:rPr>
          <w:rFonts w:ascii="Arial Narrow" w:hAnsi="Arial Narrow" w:cs="Arial"/>
          <w:sz w:val="16"/>
          <w:szCs w:val="16"/>
        </w:rPr>
        <w:t>……</w:t>
      </w:r>
      <w:r w:rsidR="006D536F" w:rsidRPr="00393766">
        <w:rPr>
          <w:rFonts w:ascii="Arial Narrow" w:hAnsi="Arial Narrow" w:cs="Arial"/>
          <w:sz w:val="16"/>
          <w:szCs w:val="16"/>
        </w:rPr>
        <w:t>………….</w:t>
      </w:r>
      <w:r w:rsidR="00FE4E2B" w:rsidRPr="00393766">
        <w:rPr>
          <w:rFonts w:ascii="Arial Narrow" w:hAnsi="Arial Narrow" w:cs="Arial"/>
          <w:sz w:val="16"/>
          <w:szCs w:val="16"/>
        </w:rPr>
        <w:t>…………………………………</w:t>
      </w:r>
    </w:p>
    <w:p w14:paraId="7E2D81C1" w14:textId="77777777" w:rsidR="00484F88" w:rsidRPr="0039376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393766">
        <w:rPr>
          <w:rFonts w:ascii="Arial Narrow" w:hAnsi="Arial Narrow" w:cs="Arial"/>
          <w:i/>
          <w:sz w:val="12"/>
          <w:szCs w:val="12"/>
        </w:rPr>
        <w:t xml:space="preserve">Data: </w:t>
      </w:r>
      <w:r w:rsidR="00524951" w:rsidRPr="00393766">
        <w:rPr>
          <w:rFonts w:ascii="Arial Narrow" w:hAnsi="Arial Narrow" w:cs="Arial"/>
          <w:i/>
          <w:sz w:val="12"/>
          <w:szCs w:val="12"/>
        </w:rPr>
        <w:t>kwalifikowany podpis elektroniczny lub podpis zaufany lub podpis osobisty</w:t>
      </w:r>
    </w:p>
    <w:sectPr w:rsidR="00484F88" w:rsidRPr="003937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02932" w14:textId="77777777" w:rsidR="00D255A1" w:rsidRDefault="00D255A1" w:rsidP="0038231F">
      <w:pPr>
        <w:spacing w:after="0" w:line="240" w:lineRule="auto"/>
      </w:pPr>
      <w:r>
        <w:separator/>
      </w:r>
    </w:p>
  </w:endnote>
  <w:endnote w:type="continuationSeparator" w:id="0">
    <w:p w14:paraId="714F329F" w14:textId="77777777" w:rsidR="00D255A1" w:rsidRDefault="00D255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272A0" w14:textId="77777777" w:rsidR="0043363F" w:rsidRDefault="004336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578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76E84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BF3D6" w14:textId="77777777" w:rsidR="0043363F" w:rsidRDefault="004336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F54D1" w14:textId="77777777" w:rsidR="00D255A1" w:rsidRDefault="00D255A1" w:rsidP="0038231F">
      <w:pPr>
        <w:spacing w:after="0" w:line="240" w:lineRule="auto"/>
      </w:pPr>
      <w:r>
        <w:separator/>
      </w:r>
    </w:p>
  </w:footnote>
  <w:footnote w:type="continuationSeparator" w:id="0">
    <w:p w14:paraId="00E06EDF" w14:textId="77777777" w:rsidR="00D255A1" w:rsidRDefault="00D255A1" w:rsidP="0038231F">
      <w:pPr>
        <w:spacing w:after="0" w:line="240" w:lineRule="auto"/>
      </w:pPr>
      <w:r>
        <w:continuationSeparator/>
      </w:r>
    </w:p>
  </w:footnote>
  <w:footnote w:id="1">
    <w:p w14:paraId="074A07A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E15321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2E952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1E123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8AD1E7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838" w14:textId="77777777" w:rsidR="0043363F" w:rsidRDefault="00433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04630" w14:textId="77777777" w:rsidR="0043363F" w:rsidRDefault="00433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240EB" w14:textId="77777777" w:rsidR="0043363F" w:rsidRDefault="00433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71FC0"/>
    <w:multiLevelType w:val="hybridMultilevel"/>
    <w:tmpl w:val="7C044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359391">
    <w:abstractNumId w:val="12"/>
  </w:num>
  <w:num w:numId="2" w16cid:durableId="51315180">
    <w:abstractNumId w:val="0"/>
  </w:num>
  <w:num w:numId="3" w16cid:durableId="1898587404">
    <w:abstractNumId w:val="11"/>
  </w:num>
  <w:num w:numId="4" w16cid:durableId="1862089716">
    <w:abstractNumId w:val="14"/>
  </w:num>
  <w:num w:numId="5" w16cid:durableId="1371799605">
    <w:abstractNumId w:val="13"/>
  </w:num>
  <w:num w:numId="6" w16cid:durableId="323706023">
    <w:abstractNumId w:val="10"/>
  </w:num>
  <w:num w:numId="7" w16cid:durableId="704133679">
    <w:abstractNumId w:val="1"/>
  </w:num>
  <w:num w:numId="8" w16cid:durableId="1439981894">
    <w:abstractNumId w:val="6"/>
  </w:num>
  <w:num w:numId="9" w16cid:durableId="1962033393">
    <w:abstractNumId w:val="4"/>
  </w:num>
  <w:num w:numId="10" w16cid:durableId="395321485">
    <w:abstractNumId w:val="7"/>
  </w:num>
  <w:num w:numId="11" w16cid:durableId="2111584338">
    <w:abstractNumId w:val="5"/>
  </w:num>
  <w:num w:numId="12" w16cid:durableId="1689981784">
    <w:abstractNumId w:val="9"/>
  </w:num>
  <w:num w:numId="13" w16cid:durableId="1085495775">
    <w:abstractNumId w:val="3"/>
  </w:num>
  <w:num w:numId="14" w16cid:durableId="89551826">
    <w:abstractNumId w:val="2"/>
  </w:num>
  <w:num w:numId="15" w16cid:durableId="711728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A6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B1A6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766"/>
    <w:rsid w:val="003B2070"/>
    <w:rsid w:val="003B214C"/>
    <w:rsid w:val="003B7238"/>
    <w:rsid w:val="003C2314"/>
    <w:rsid w:val="003C3B64"/>
    <w:rsid w:val="003D1081"/>
    <w:rsid w:val="003E3FAD"/>
    <w:rsid w:val="003F024C"/>
    <w:rsid w:val="00403625"/>
    <w:rsid w:val="004204C7"/>
    <w:rsid w:val="0042301A"/>
    <w:rsid w:val="0043363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2DA1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5458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55A1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6C3B3"/>
  <w15:docId w15:val="{EC310DA9-C300-4EC9-93F7-F8C9096C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1117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2026-06-18T12:40:00Z</cp:lastPrinted>
  <dcterms:created xsi:type="dcterms:W3CDTF">2026-06-18T12:40:00Z</dcterms:created>
  <dcterms:modified xsi:type="dcterms:W3CDTF">2026-06-18T12:56:00Z</dcterms:modified>
</cp:coreProperties>
</file>