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51D1E" w14:textId="50E902BF" w:rsidR="00A2540E" w:rsidRPr="00257FAD" w:rsidRDefault="00A2540E" w:rsidP="00A2540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0"/>
          <w:lang w:eastAsia="pl-PL"/>
        </w:rPr>
      </w:pPr>
      <w:r w:rsidRPr="00257FAD">
        <w:rPr>
          <w:rFonts w:ascii="Arial Black" w:eastAsia="Times New Roman" w:hAnsi="Arial Black" w:cs="Arial"/>
          <w:bCs/>
          <w:sz w:val="20"/>
          <w:szCs w:val="16"/>
          <w:lang w:eastAsia="pl-PL"/>
        </w:rPr>
        <w:t xml:space="preserve">Załącznik nr </w:t>
      </w:r>
      <w:r w:rsidR="001223FE">
        <w:rPr>
          <w:rFonts w:ascii="Arial Black" w:eastAsia="Times New Roman" w:hAnsi="Arial Black" w:cs="Arial"/>
          <w:bCs/>
          <w:sz w:val="20"/>
          <w:szCs w:val="16"/>
          <w:lang w:eastAsia="pl-PL"/>
        </w:rPr>
        <w:t>3</w:t>
      </w:r>
      <w:r w:rsidRPr="00257FAD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257FAD" w14:paraId="7CA1EAC9" w14:textId="77777777" w:rsidTr="009B1625">
        <w:tc>
          <w:tcPr>
            <w:tcW w:w="2800" w:type="dxa"/>
          </w:tcPr>
          <w:p w14:paraId="18CAEF4D" w14:textId="77777777" w:rsidR="00A2540E" w:rsidRPr="00257FAD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57FAD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257FAD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C4B29ED" w14:textId="77777777" w:rsidR="00A2540E" w:rsidRPr="00257FAD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2A94317B" w14:textId="77777777" w:rsidR="00A2540E" w:rsidRPr="00257FAD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257FAD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3B00FF" w14:textId="77777777" w:rsidR="00A2540E" w:rsidRPr="00257FAD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257FA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257FAD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257FA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A2540E" w:rsidRPr="00257FAD" w14:paraId="32C9A837" w14:textId="77777777" w:rsidTr="009B1625">
        <w:tc>
          <w:tcPr>
            <w:tcW w:w="2800" w:type="dxa"/>
          </w:tcPr>
          <w:p w14:paraId="6AB90B0A" w14:textId="77777777" w:rsidR="00A2540E" w:rsidRPr="00257FAD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57FAD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7E97FBC" w14:textId="77777777" w:rsidR="00A2540E" w:rsidRPr="00257FAD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3D627DD" w14:textId="77777777" w:rsidR="00A2540E" w:rsidRPr="00257FAD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257FAD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C41796" w14:textId="77777777" w:rsidR="00A2540E" w:rsidRPr="00257FAD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257FA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257FAD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257FA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7D470DD5" w14:textId="77777777" w:rsidR="0057252E" w:rsidRPr="00257FAD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257FAD" w14:paraId="3E35B25E" w14:textId="77777777" w:rsidTr="0036631E">
        <w:tc>
          <w:tcPr>
            <w:tcW w:w="9104" w:type="dxa"/>
            <w:shd w:val="clear" w:color="auto" w:fill="F2F2F2"/>
          </w:tcPr>
          <w:p w14:paraId="29EAAC00" w14:textId="77777777" w:rsidR="00A2540E" w:rsidRPr="00257FAD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57FAD">
              <w:rPr>
                <w:rFonts w:ascii="Arial Narrow" w:hAnsi="Arial Narrow" w:cs="Arial"/>
                <w:b/>
                <w:sz w:val="20"/>
                <w:szCs w:val="20"/>
              </w:rPr>
              <w:t>WYKAZ CZ</w:t>
            </w:r>
            <w:r w:rsidRPr="00257FAD">
              <w:rPr>
                <w:rFonts w:ascii="Arial Narrow" w:eastAsia="TimesNewRoman" w:hAnsi="Arial Narrow" w:cs="Arial"/>
                <w:b/>
                <w:sz w:val="20"/>
                <w:szCs w:val="20"/>
              </w:rPr>
              <w:t>ĘŚ</w:t>
            </w:r>
            <w:r w:rsidRPr="00257FAD">
              <w:rPr>
                <w:rFonts w:ascii="Arial Narrow" w:hAnsi="Arial Narrow" w:cs="Arial"/>
                <w:b/>
                <w:sz w:val="20"/>
                <w:szCs w:val="20"/>
              </w:rPr>
              <w:t xml:space="preserve">CI ZAMÓWIENIA, KTÓRYCH WYKONANIE </w:t>
            </w:r>
          </w:p>
          <w:p w14:paraId="2AD54D26" w14:textId="77777777" w:rsidR="0057252E" w:rsidRPr="00257FAD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57FAD">
              <w:rPr>
                <w:rFonts w:ascii="Arial Narrow" w:hAnsi="Arial Narrow" w:cs="Arial"/>
                <w:b/>
                <w:sz w:val="20"/>
                <w:szCs w:val="20"/>
              </w:rPr>
              <w:t>WYKONAWCA ZAMIERZA POWIERZY</w:t>
            </w:r>
            <w:r w:rsidRPr="00257FAD">
              <w:rPr>
                <w:rFonts w:ascii="Arial Narrow" w:eastAsia="TimesNewRoman" w:hAnsi="Arial Narrow" w:cs="Arial"/>
                <w:b/>
                <w:sz w:val="20"/>
                <w:szCs w:val="20"/>
              </w:rPr>
              <w:t xml:space="preserve">Ć </w:t>
            </w:r>
            <w:r w:rsidRPr="00257FAD">
              <w:rPr>
                <w:rFonts w:ascii="Arial Narrow" w:hAnsi="Arial Narrow" w:cs="Arial"/>
                <w:b/>
                <w:sz w:val="20"/>
                <w:szCs w:val="20"/>
              </w:rPr>
              <w:t>PODWYKONAWCOM</w:t>
            </w:r>
          </w:p>
          <w:p w14:paraId="53FD79C7" w14:textId="77777777" w:rsidR="00A2540E" w:rsidRPr="00257FAD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16"/>
                <w:szCs w:val="16"/>
              </w:rPr>
            </w:pPr>
            <w:r w:rsidRPr="00257FAD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6"/>
                <w:szCs w:val="16"/>
              </w:rPr>
              <w:t>UWAGA!</w:t>
            </w:r>
            <w:r w:rsidR="008B745A" w:rsidRPr="00257FAD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6"/>
                <w:szCs w:val="16"/>
              </w:rPr>
              <w:t xml:space="preserve"> </w:t>
            </w:r>
            <w:r w:rsidRPr="00257FAD">
              <w:rPr>
                <w:rFonts w:ascii="Arial Narrow" w:hAnsi="Arial Narrow" w:cs="Arial"/>
                <w:i/>
                <w:iCs/>
                <w:color w:val="0070C0"/>
                <w:sz w:val="16"/>
                <w:szCs w:val="16"/>
              </w:rPr>
              <w:t xml:space="preserve">Wykonawca jest zobowiązany do wypełnienia i dołączenia niniejszego </w:t>
            </w:r>
            <w:r w:rsidR="008B745A" w:rsidRPr="00257FAD">
              <w:rPr>
                <w:rFonts w:ascii="Arial Narrow" w:hAnsi="Arial Narrow" w:cs="Arial"/>
                <w:i/>
                <w:iCs/>
                <w:color w:val="0070C0"/>
                <w:sz w:val="16"/>
                <w:szCs w:val="16"/>
              </w:rPr>
              <w:t>dokumentu</w:t>
            </w:r>
            <w:r w:rsidRPr="00257FAD">
              <w:rPr>
                <w:rFonts w:ascii="Arial Narrow" w:hAnsi="Arial Narrow" w:cs="Arial"/>
                <w:i/>
                <w:iCs/>
                <w:color w:val="0070C0"/>
                <w:sz w:val="16"/>
                <w:szCs w:val="16"/>
              </w:rPr>
              <w:t xml:space="preserve"> do składanej oferty tylko w przypadku, gdy powierzy wykonanie części zamówienia Podwykonawcom</w:t>
            </w:r>
          </w:p>
        </w:tc>
      </w:tr>
    </w:tbl>
    <w:p w14:paraId="2D088948" w14:textId="77777777" w:rsidR="00A2540E" w:rsidRPr="00257FAD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57FAD">
        <w:rPr>
          <w:rFonts w:ascii="Arial Narrow" w:eastAsia="Times New Roman" w:hAnsi="Arial Narrow" w:cs="Arial"/>
          <w:sz w:val="20"/>
          <w:szCs w:val="20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257FAD" w14:paraId="57B30853" w14:textId="77777777" w:rsidTr="009B1625">
        <w:tc>
          <w:tcPr>
            <w:tcW w:w="2269" w:type="dxa"/>
          </w:tcPr>
          <w:p w14:paraId="3B874D6C" w14:textId="77777777" w:rsidR="00A2540E" w:rsidRPr="00257FAD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57FA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0B1FFE6" w14:textId="0E4F4588" w:rsidR="00A2540E" w:rsidRPr="00257FAD" w:rsidRDefault="006F3DEF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57FAD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Wymiana okien i drzwi oraz drzwi PPOŻ w budynkach szpitala</w:t>
            </w:r>
            <w:r w:rsidR="00A2540E" w:rsidRPr="00257FAD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6F3DEF" w:rsidRPr="00257FAD" w14:paraId="22EAF3F2" w14:textId="77777777" w:rsidTr="00FD016E">
        <w:tc>
          <w:tcPr>
            <w:tcW w:w="2269" w:type="dxa"/>
          </w:tcPr>
          <w:p w14:paraId="73B7CCF6" w14:textId="77777777" w:rsidR="006F3DEF" w:rsidRPr="00257FAD" w:rsidRDefault="006F3DEF" w:rsidP="00FD01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57FA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D3EF286" w14:textId="54EB724D" w:rsidR="006F3DEF" w:rsidRPr="00257FAD" w:rsidRDefault="006F3DEF" w:rsidP="00FD01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57FAD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73/2026</w:t>
            </w:r>
          </w:p>
        </w:tc>
      </w:tr>
    </w:tbl>
    <w:p w14:paraId="5402404F" w14:textId="1ED18453" w:rsidR="008F2498" w:rsidRPr="00257FAD" w:rsidRDefault="006F3DEF" w:rsidP="00A2540E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257FA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A2540E" w:rsidRPr="00257FA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257FAD">
        <w:rPr>
          <w:rFonts w:ascii="Arial Narrow" w:eastAsia="Times New Roman" w:hAnsi="Arial Narrow" w:cs="Arial"/>
          <w:b/>
          <w:sz w:val="20"/>
          <w:szCs w:val="20"/>
          <w:lang w:eastAsia="pl-PL"/>
        </w:rPr>
        <w:t>10. Wojskowy Szpital Kliniczny z Polikliniką Samodzielny Publiczny Zakład Opieki Zdrowotnej w Bydgoszczy</w:t>
      </w:r>
      <w:r w:rsidR="00A2540E" w:rsidRPr="00257FAD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A2540E" w:rsidRPr="00257FA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oświadczam(y)</w:t>
      </w:r>
      <w:r w:rsidR="00A2540E" w:rsidRPr="00257FAD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, iż </w:t>
      </w:r>
      <w:r w:rsidR="00A56A6F" w:rsidRPr="00257FAD">
        <w:rPr>
          <w:rFonts w:ascii="Arial Narrow" w:hAnsi="Arial Narrow" w:cs="Arial"/>
          <w:sz w:val="20"/>
          <w:szCs w:val="20"/>
        </w:rPr>
        <w:t>w przedmiot</w:t>
      </w:r>
      <w:r w:rsidR="00E631B6" w:rsidRPr="00257FAD">
        <w:rPr>
          <w:rFonts w:ascii="Arial Narrow" w:hAnsi="Arial Narrow" w:cs="Arial"/>
          <w:sz w:val="20"/>
          <w:szCs w:val="20"/>
        </w:rPr>
        <w:t xml:space="preserve">owym postępowaniu </w:t>
      </w:r>
      <w:r w:rsidR="005A0158" w:rsidRPr="00257FAD">
        <w:rPr>
          <w:rFonts w:ascii="Arial Narrow" w:hAnsi="Arial Narrow" w:cs="Arial"/>
          <w:sz w:val="20"/>
          <w:szCs w:val="20"/>
        </w:rPr>
        <w:t>zamierzamy powierzyć Podwykonawcom wykonanie następujących</w:t>
      </w:r>
      <w:r w:rsidR="00A56A6F" w:rsidRPr="00257FAD">
        <w:rPr>
          <w:rFonts w:ascii="Arial Narrow" w:hAnsi="Arial Narrow" w:cs="Arial"/>
          <w:sz w:val="20"/>
          <w:szCs w:val="20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257FAD" w14:paraId="19BBC672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69E7B2" w14:textId="77777777" w:rsidR="00A2540E" w:rsidRPr="00257FAD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57FA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EA7F10" w14:textId="77777777" w:rsidR="00A2540E" w:rsidRPr="00257FAD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57FA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1197C21" w14:textId="77777777" w:rsidR="00A2540E" w:rsidRPr="00257FAD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57FA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Podwykonawcy</w:t>
            </w:r>
          </w:p>
        </w:tc>
      </w:tr>
      <w:tr w:rsidR="00A2540E" w:rsidRPr="00257FAD" w14:paraId="7942A12A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8CFB1" w14:textId="77777777" w:rsidR="00A2540E" w:rsidRPr="00257FAD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48FB1" w14:textId="77777777" w:rsidR="00A2540E" w:rsidRPr="00257FAD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963B2" w14:textId="77777777" w:rsidR="00A2540E" w:rsidRPr="00257FAD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A2540E" w:rsidRPr="00257FAD" w14:paraId="2D5ED9C0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DD20E" w14:textId="77777777" w:rsidR="00A2540E" w:rsidRPr="00257FAD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0180F" w14:textId="77777777" w:rsidR="00A2540E" w:rsidRPr="00257FAD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7E166" w14:textId="77777777" w:rsidR="00A2540E" w:rsidRPr="00257FAD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2AD47078" w14:textId="77777777" w:rsidR="008B745A" w:rsidRPr="00257FAD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16"/>
          <w:szCs w:val="16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257FAD" w14:paraId="477A3006" w14:textId="77777777" w:rsidTr="009B1625">
        <w:tc>
          <w:tcPr>
            <w:tcW w:w="2660" w:type="dxa"/>
          </w:tcPr>
          <w:p w14:paraId="32EB7DA4" w14:textId="77777777" w:rsidR="008B745A" w:rsidRPr="00257FAD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F3FD273" w14:textId="77777777" w:rsidR="008B745A" w:rsidRPr="00257FAD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257FAD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1E793F66" w14:textId="77777777" w:rsidR="008B745A" w:rsidRPr="00257FAD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257FA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C81F9AF" w14:textId="77777777" w:rsidR="008B745A" w:rsidRPr="00257FAD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115468F2" w14:textId="77777777" w:rsidR="008B745A" w:rsidRPr="00257FAD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257FAD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E4AD27E" w14:textId="62CD8938" w:rsidR="008B745A" w:rsidRPr="00257FAD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257FA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6F3DEF" w:rsidRPr="00257FA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lub podpis zaufany lub elektroniczny podpis osobisty </w:t>
            </w:r>
            <w:r w:rsidRPr="00257FA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35912096" w14:textId="77777777" w:rsidR="00025386" w:rsidRPr="00257FAD" w:rsidRDefault="00025386" w:rsidP="008B745A">
      <w:pPr>
        <w:spacing w:after="0"/>
        <w:rPr>
          <w:rFonts w:ascii="Arial Narrow" w:hAnsi="Arial Narrow" w:cs="Arial"/>
          <w:sz w:val="14"/>
          <w:szCs w:val="14"/>
        </w:rPr>
      </w:pPr>
    </w:p>
    <w:sectPr w:rsidR="00025386" w:rsidRPr="00257FAD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F2113" w14:textId="77777777" w:rsidR="009D405C" w:rsidRDefault="009D405C" w:rsidP="00025386">
      <w:pPr>
        <w:spacing w:after="0" w:line="240" w:lineRule="auto"/>
      </w:pPr>
      <w:r>
        <w:separator/>
      </w:r>
    </w:p>
  </w:endnote>
  <w:endnote w:type="continuationSeparator" w:id="0">
    <w:p w14:paraId="591F9403" w14:textId="77777777" w:rsidR="009D405C" w:rsidRDefault="009D40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3A207" w14:textId="77777777" w:rsidR="006F3DEF" w:rsidRDefault="006F3D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236E5" w14:textId="77777777" w:rsidR="00025386" w:rsidRDefault="009D405C" w:rsidP="00025386">
    <w:pPr>
      <w:pStyle w:val="Stopka"/>
      <w:tabs>
        <w:tab w:val="clear" w:pos="4536"/>
      </w:tabs>
      <w:jc w:val="center"/>
    </w:pPr>
    <w:r>
      <w:rPr>
        <w:noProof/>
      </w:rPr>
      <w:pict w14:anchorId="48F8A3B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BB0E6C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92363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5D4D0" w14:textId="77777777" w:rsidR="006F3DEF" w:rsidRDefault="006F3D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B1CF3" w14:textId="77777777" w:rsidR="009D405C" w:rsidRDefault="009D405C" w:rsidP="00025386">
      <w:pPr>
        <w:spacing w:after="0" w:line="240" w:lineRule="auto"/>
      </w:pPr>
      <w:r>
        <w:separator/>
      </w:r>
    </w:p>
  </w:footnote>
  <w:footnote w:type="continuationSeparator" w:id="0">
    <w:p w14:paraId="035C1341" w14:textId="77777777" w:rsidR="009D405C" w:rsidRDefault="009D40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875A0" w14:textId="77777777" w:rsidR="006F3DEF" w:rsidRDefault="006F3D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D7EA6" w14:textId="77777777" w:rsidR="006F3DEF" w:rsidRDefault="006F3D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7BC9E" w14:textId="77777777" w:rsidR="006F3DEF" w:rsidRDefault="006F3D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64A5"/>
    <w:rsid w:val="00025386"/>
    <w:rsid w:val="00101B40"/>
    <w:rsid w:val="001223FE"/>
    <w:rsid w:val="001C2314"/>
    <w:rsid w:val="00257FAD"/>
    <w:rsid w:val="003264A5"/>
    <w:rsid w:val="0036631E"/>
    <w:rsid w:val="003C30EF"/>
    <w:rsid w:val="005428E4"/>
    <w:rsid w:val="005624D8"/>
    <w:rsid w:val="005657EB"/>
    <w:rsid w:val="0057252E"/>
    <w:rsid w:val="005A0158"/>
    <w:rsid w:val="0069796D"/>
    <w:rsid w:val="006F3DEF"/>
    <w:rsid w:val="007C2DA1"/>
    <w:rsid w:val="007D0537"/>
    <w:rsid w:val="008B745A"/>
    <w:rsid w:val="008E405A"/>
    <w:rsid w:val="008F2498"/>
    <w:rsid w:val="009B1625"/>
    <w:rsid w:val="009D405C"/>
    <w:rsid w:val="00A2540E"/>
    <w:rsid w:val="00A56A6F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B0E83"/>
  <w15:chartTrackingRefBased/>
  <w15:docId w15:val="{A3EB2BAF-8C5F-47FF-B9C5-7C02BE05F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cp:lastPrinted>2026-06-18T12:43:00Z</cp:lastPrinted>
  <dcterms:created xsi:type="dcterms:W3CDTF">2026-06-18T12:44:00Z</dcterms:created>
  <dcterms:modified xsi:type="dcterms:W3CDTF">2026-06-18T12:58:00Z</dcterms:modified>
</cp:coreProperties>
</file>