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1D113" w14:textId="4B633AB9" w:rsidR="00025386" w:rsidRPr="00A94F7D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A94F7D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53654">
        <w:rPr>
          <w:rFonts w:ascii="Arial Black" w:hAnsi="Arial Black" w:cs="Arial"/>
          <w:bCs/>
          <w:i w:val="0"/>
          <w:sz w:val="20"/>
        </w:rPr>
        <w:t>4</w:t>
      </w:r>
      <w:r w:rsidR="007666D6" w:rsidRPr="00A94F7D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94F7D" w14:paraId="65D4A2FB" w14:textId="77777777" w:rsidTr="00467CA2">
        <w:tc>
          <w:tcPr>
            <w:tcW w:w="2800" w:type="dxa"/>
          </w:tcPr>
          <w:p w14:paraId="178E7E7A" w14:textId="77777777" w:rsidR="00D520D3" w:rsidRPr="00A94F7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94F7D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A94F7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096C71E" w14:textId="77777777" w:rsidR="00D520D3" w:rsidRPr="00A94F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3619799" w14:textId="77777777" w:rsidR="00D520D3" w:rsidRPr="00A94F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01B049" w14:textId="77777777" w:rsidR="00D520D3" w:rsidRPr="00A94F7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A94F7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A94F7D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A94F7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A94F7D" w14:paraId="260E815E" w14:textId="77777777" w:rsidTr="00467CA2">
        <w:tc>
          <w:tcPr>
            <w:tcW w:w="2800" w:type="dxa"/>
          </w:tcPr>
          <w:p w14:paraId="297D5572" w14:textId="77777777" w:rsidR="00D520D3" w:rsidRPr="00A94F7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94F7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43BD39" w14:textId="77777777" w:rsidR="00D520D3" w:rsidRPr="00A94F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9BF0022" w14:textId="77777777" w:rsidR="00D520D3" w:rsidRPr="00A94F7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74FCAE" w14:textId="77777777" w:rsidR="00D520D3" w:rsidRPr="00A94F7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A94F7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A94F7D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A94F7D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585CB0B" w14:textId="77777777" w:rsidR="00B62AD0" w:rsidRPr="00A94F7D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4F7D" w14:paraId="44B6BF4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CB1AF2" w14:textId="77777777" w:rsidR="00053927" w:rsidRPr="00A94F7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A94F7D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32D5875D" w14:textId="77777777" w:rsidR="00053927" w:rsidRPr="00A94F7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A94F7D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A94F7D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A94F7D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1D494A8" w14:textId="79E8F368" w:rsidR="0071340C" w:rsidRPr="00A94F7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A94F7D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A94F7D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4E3168" w:rsidRPr="00A94F7D">
        <w:rPr>
          <w:rFonts w:ascii="Arial Narrow" w:hAnsi="Arial Narrow" w:cs="Arial"/>
          <w:sz w:val="20"/>
          <w:szCs w:val="20"/>
        </w:rPr>
        <w:t>(</w:t>
      </w:r>
      <w:proofErr w:type="spellStart"/>
      <w:r w:rsidR="004E3168" w:rsidRPr="00A94F7D">
        <w:rPr>
          <w:rFonts w:ascii="Arial Narrow" w:hAnsi="Arial Narrow" w:cs="Arial"/>
          <w:sz w:val="20"/>
          <w:szCs w:val="20"/>
        </w:rPr>
        <w:t>t.j</w:t>
      </w:r>
      <w:proofErr w:type="spellEnd"/>
      <w:r w:rsidR="004E3168" w:rsidRPr="00A94F7D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4E3168" w:rsidRPr="00A94F7D">
        <w:rPr>
          <w:rFonts w:ascii="Arial Narrow" w:hAnsi="Arial Narrow" w:cs="Arial"/>
          <w:sz w:val="20"/>
          <w:szCs w:val="20"/>
        </w:rPr>
        <w:t>p</w:t>
      </w:r>
      <w:r w:rsidR="00A94F7D">
        <w:rPr>
          <w:rFonts w:ascii="Arial Narrow" w:hAnsi="Arial Narrow" w:cs="Arial"/>
          <w:sz w:val="20"/>
          <w:szCs w:val="20"/>
        </w:rPr>
        <w:t>óź</w:t>
      </w:r>
      <w:r w:rsidR="004E3168" w:rsidRPr="00A94F7D">
        <w:rPr>
          <w:rFonts w:ascii="Arial Narrow" w:hAnsi="Arial Narrow" w:cs="Arial"/>
          <w:sz w:val="20"/>
          <w:szCs w:val="20"/>
        </w:rPr>
        <w:t>n</w:t>
      </w:r>
      <w:proofErr w:type="spellEnd"/>
      <w:r w:rsidR="004E3168" w:rsidRPr="00A94F7D">
        <w:rPr>
          <w:rFonts w:ascii="Arial Narrow" w:hAnsi="Arial Narrow" w:cs="Arial"/>
          <w:sz w:val="20"/>
          <w:szCs w:val="20"/>
        </w:rPr>
        <w:t>. zm.)</w:t>
      </w:r>
      <w:r w:rsidR="00E27ABB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A94F7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94F7D" w14:paraId="4C148129" w14:textId="77777777" w:rsidTr="00467CA2">
        <w:tc>
          <w:tcPr>
            <w:tcW w:w="2269" w:type="dxa"/>
          </w:tcPr>
          <w:p w14:paraId="4357BBA9" w14:textId="77777777" w:rsidR="00D520D3" w:rsidRPr="00A94F7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C718F1" w14:textId="57205A3D" w:rsidR="00D520D3" w:rsidRPr="00A94F7D" w:rsidRDefault="004E316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Wymiana okien i drzwi oraz drzwi PPOŻ w budynkach szpitala</w:t>
            </w:r>
            <w:r w:rsidR="00D520D3" w:rsidRPr="00A94F7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4E3168" w:rsidRPr="00A94F7D" w14:paraId="5B4BE3BD" w14:textId="77777777" w:rsidTr="00FD016E">
        <w:tc>
          <w:tcPr>
            <w:tcW w:w="2269" w:type="dxa"/>
          </w:tcPr>
          <w:p w14:paraId="7DB38187" w14:textId="77777777" w:rsidR="004E3168" w:rsidRPr="00A94F7D" w:rsidRDefault="004E3168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A7D12EC" w14:textId="1DFAB7EF" w:rsidR="004E3168" w:rsidRPr="00A94F7D" w:rsidRDefault="004E3168" w:rsidP="00FD01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73/2026</w:t>
            </w:r>
          </w:p>
        </w:tc>
      </w:tr>
    </w:tbl>
    <w:p w14:paraId="14A1A8AC" w14:textId="096CBB1B" w:rsidR="00DC652A" w:rsidRPr="00A94F7D" w:rsidRDefault="004E316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A94F7D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18D08350" w14:textId="77777777" w:rsidR="00DC652A" w:rsidRPr="00A94F7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4A49B7" w14:textId="77777777" w:rsidR="0071340C" w:rsidRPr="00A94F7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A94F7D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A94F7D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A94F7D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46FAA70E" w14:textId="77777777" w:rsidR="0071340C" w:rsidRPr="00A94F7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18E7990F" w14:textId="77777777" w:rsidR="0071340C" w:rsidRPr="00A94F7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07E7872E" w14:textId="77777777" w:rsidR="0071340C" w:rsidRPr="00A94F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839A210" w14:textId="77777777" w:rsidR="0071340C" w:rsidRPr="00A94F7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A94F7D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A94F7D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A94F7D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360B1C0D" w14:textId="77777777" w:rsidR="0071340C" w:rsidRPr="00A94F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633FE933" w14:textId="77777777" w:rsidR="0071340C" w:rsidRPr="00A94F7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25E23880" w14:textId="77777777" w:rsidR="00DC652A" w:rsidRPr="00A94F7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A94F7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A94F7D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A94F7D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729E3A59" w14:textId="77777777" w:rsidR="00DC652A" w:rsidRPr="00A94F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A94F7D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A94F7D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3B315CD9" w14:textId="77777777" w:rsidR="0093388F" w:rsidRPr="00A94F7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6FC3B5B0" w14:textId="77777777" w:rsidR="0093388F" w:rsidRPr="00A94F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21E1E5E" w14:textId="77777777" w:rsidR="0093388F" w:rsidRPr="00A94F7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187FD8B0" w14:textId="77777777" w:rsidR="00CB29AC" w:rsidRPr="00A94F7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7BA897EC" w14:textId="77777777" w:rsidR="00CB29AC" w:rsidRPr="00A94F7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0DD93D96" w14:textId="77777777" w:rsidR="00830970" w:rsidRPr="00A94F7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A94F7D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A94F7D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621C58EA" w14:textId="77777777" w:rsidR="00E27ABB" w:rsidRPr="00A94F7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A94F7D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94F7D" w14:paraId="7F523F1E" w14:textId="77777777" w:rsidTr="00467CA2">
        <w:tc>
          <w:tcPr>
            <w:tcW w:w="2660" w:type="dxa"/>
          </w:tcPr>
          <w:p w14:paraId="748BF666" w14:textId="77777777" w:rsidR="00D520D3" w:rsidRPr="00A94F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878AEC0" w14:textId="77777777" w:rsidR="00D520D3" w:rsidRPr="00A94F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8D4D3CB" w14:textId="77777777" w:rsidR="00D520D3" w:rsidRPr="00A94F7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CDD6A1" w14:textId="77777777" w:rsidR="00D520D3" w:rsidRPr="00A94F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EAFCE0E" w14:textId="77777777" w:rsidR="00D520D3" w:rsidRPr="00A94F7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980DAB0" w14:textId="52164FF9" w:rsidR="00D520D3" w:rsidRPr="00A94F7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4E3168"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A94F7D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114C500C" w14:textId="77777777" w:rsidR="00E27ABB" w:rsidRPr="00A94F7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A94F7D" w:rsidSect="00A94F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21BEE" w14:textId="77777777" w:rsidR="003C54FD" w:rsidRDefault="003C54FD" w:rsidP="00025386">
      <w:pPr>
        <w:spacing w:after="0" w:line="240" w:lineRule="auto"/>
      </w:pPr>
      <w:r>
        <w:separator/>
      </w:r>
    </w:p>
  </w:endnote>
  <w:endnote w:type="continuationSeparator" w:id="0">
    <w:p w14:paraId="2615C5F4" w14:textId="77777777" w:rsidR="003C54FD" w:rsidRDefault="003C54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6A1F" w14:textId="77777777" w:rsidR="004E3168" w:rsidRDefault="004E3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703F9" w14:textId="77777777" w:rsidR="00025386" w:rsidRDefault="003C54FD" w:rsidP="00025386">
    <w:pPr>
      <w:pStyle w:val="Stopka"/>
      <w:tabs>
        <w:tab w:val="clear" w:pos="4536"/>
      </w:tabs>
      <w:jc w:val="center"/>
    </w:pPr>
    <w:r>
      <w:rPr>
        <w:noProof/>
      </w:rPr>
      <w:pict w14:anchorId="3EC7C35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9033C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20699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33370" w14:textId="77777777" w:rsidR="004E3168" w:rsidRDefault="004E3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A4074" w14:textId="77777777" w:rsidR="003C54FD" w:rsidRDefault="003C54FD" w:rsidP="00025386">
      <w:pPr>
        <w:spacing w:after="0" w:line="240" w:lineRule="auto"/>
      </w:pPr>
      <w:r>
        <w:separator/>
      </w:r>
    </w:p>
  </w:footnote>
  <w:footnote w:type="continuationSeparator" w:id="0">
    <w:p w14:paraId="7908602E" w14:textId="77777777" w:rsidR="003C54FD" w:rsidRDefault="003C54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35F46" w14:textId="77777777" w:rsidR="004E3168" w:rsidRDefault="004E3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60189" w14:textId="77777777" w:rsidR="004E3168" w:rsidRDefault="004E3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24AF4" w14:textId="77777777" w:rsidR="004E3168" w:rsidRDefault="004E3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02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C08"/>
    <w:rsid w:val="00025386"/>
    <w:rsid w:val="000423B9"/>
    <w:rsid w:val="00053927"/>
    <w:rsid w:val="00066C44"/>
    <w:rsid w:val="00071D4C"/>
    <w:rsid w:val="00084786"/>
    <w:rsid w:val="000A7C08"/>
    <w:rsid w:val="0013618A"/>
    <w:rsid w:val="0016158F"/>
    <w:rsid w:val="001C2314"/>
    <w:rsid w:val="00213980"/>
    <w:rsid w:val="003C54FD"/>
    <w:rsid w:val="00411A93"/>
    <w:rsid w:val="004374F2"/>
    <w:rsid w:val="00460705"/>
    <w:rsid w:val="00467CA2"/>
    <w:rsid w:val="00485239"/>
    <w:rsid w:val="004E27D7"/>
    <w:rsid w:val="004E3168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4F7D"/>
    <w:rsid w:val="00AF4E90"/>
    <w:rsid w:val="00AF7375"/>
    <w:rsid w:val="00B62AD0"/>
    <w:rsid w:val="00B77707"/>
    <w:rsid w:val="00BE3BCE"/>
    <w:rsid w:val="00CB29AC"/>
    <w:rsid w:val="00D520D3"/>
    <w:rsid w:val="00D53654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0CDD"/>
  <w15:chartTrackingRefBased/>
  <w15:docId w15:val="{837CECA6-5089-4B71-85BB-8671494D4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2026-06-19T05:28:00Z</cp:lastPrinted>
  <dcterms:created xsi:type="dcterms:W3CDTF">2026-06-19T05:28:00Z</dcterms:created>
  <dcterms:modified xsi:type="dcterms:W3CDTF">2026-06-19T05:28:00Z</dcterms:modified>
</cp:coreProperties>
</file>