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C209" w14:textId="325537CF" w:rsidR="00D62E6E" w:rsidRPr="00365C0C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365C0C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3807DF" w:rsidRPr="00365C0C">
        <w:rPr>
          <w:rFonts w:ascii="Arial Black" w:eastAsia="Times New Roman" w:hAnsi="Arial Black" w:cs="Arial"/>
          <w:bCs/>
          <w:sz w:val="20"/>
          <w:szCs w:val="16"/>
          <w:lang w:eastAsia="pl-PL"/>
        </w:rPr>
        <w:t>7</w:t>
      </w:r>
      <w:r w:rsidRPr="00365C0C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65C0C" w14:paraId="4292C06F" w14:textId="77777777" w:rsidTr="00D62E6E">
        <w:tc>
          <w:tcPr>
            <w:tcW w:w="2800" w:type="dxa"/>
          </w:tcPr>
          <w:p w14:paraId="43D88F70" w14:textId="77777777" w:rsidR="00D62E6E" w:rsidRPr="00365C0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65C0C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365C0C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603900E" w14:textId="77777777" w:rsidR="00D62E6E" w:rsidRPr="00365C0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1BA5728" w14:textId="77777777" w:rsidR="00D62E6E" w:rsidRPr="00365C0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AE6CDA" w14:textId="77777777" w:rsidR="00D62E6E" w:rsidRPr="00365C0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365C0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365C0C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365C0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365C0C" w14:paraId="7EE72F15" w14:textId="77777777" w:rsidTr="00D62E6E">
        <w:tc>
          <w:tcPr>
            <w:tcW w:w="2800" w:type="dxa"/>
          </w:tcPr>
          <w:p w14:paraId="12ED48FB" w14:textId="77777777" w:rsidR="00D62E6E" w:rsidRPr="00365C0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65C0C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41572D1" w14:textId="77777777" w:rsidR="00D62E6E" w:rsidRPr="00365C0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5E28728" w14:textId="77777777" w:rsidR="00D62E6E" w:rsidRPr="00365C0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67CB18" w14:textId="77777777" w:rsidR="00D62E6E" w:rsidRPr="00365C0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365C0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365C0C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365C0C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060630E5" w14:textId="77777777" w:rsidR="00BC121E" w:rsidRPr="00365C0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07DF" w:rsidRPr="00365C0C" w14:paraId="2173AE33" w14:textId="77777777" w:rsidTr="00277F5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0454D59" w14:textId="77777777" w:rsidR="003807DF" w:rsidRPr="00365C0C" w:rsidRDefault="003807DF" w:rsidP="00277F5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1DB50189" w14:textId="78DCDCF5" w:rsidR="003807DF" w:rsidRPr="00365C0C" w:rsidRDefault="003807DF" w:rsidP="00277F5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</w:t>
            </w:r>
            <w:r w:rsid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óź</w:t>
            </w:r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n</w:t>
            </w:r>
            <w:proofErr w:type="spellEnd"/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365C0C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4408B312" w14:textId="77777777" w:rsidR="003807DF" w:rsidRPr="00365C0C" w:rsidRDefault="003807DF" w:rsidP="00277F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1CCA8C43" w14:textId="77777777" w:rsidR="003807DF" w:rsidRPr="00365C0C" w:rsidRDefault="003807DF" w:rsidP="00277F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65135794" w14:textId="6DEE956B" w:rsidR="00BC121E" w:rsidRPr="00365C0C" w:rsidRDefault="003807D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65C0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365C0C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365C0C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65C0C" w14:paraId="0E27C816" w14:textId="77777777" w:rsidTr="00D62E6E">
        <w:tc>
          <w:tcPr>
            <w:tcW w:w="2269" w:type="dxa"/>
          </w:tcPr>
          <w:p w14:paraId="3213B82F" w14:textId="77777777" w:rsidR="00D62E6E" w:rsidRPr="00365C0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98DC0BC" w14:textId="70F82D34" w:rsidR="00D62E6E" w:rsidRPr="00365C0C" w:rsidRDefault="003807D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Wymiana okien i drzwi oraz drzwi PPOŻ w budynkach szpitala</w:t>
            </w:r>
            <w:r w:rsidR="00D62E6E" w:rsidRPr="00365C0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3807DF" w:rsidRPr="00365C0C" w14:paraId="58685409" w14:textId="77777777" w:rsidTr="00277F50">
        <w:tc>
          <w:tcPr>
            <w:tcW w:w="2269" w:type="dxa"/>
          </w:tcPr>
          <w:p w14:paraId="6B48E373" w14:textId="77777777" w:rsidR="003807DF" w:rsidRPr="00365C0C" w:rsidRDefault="003807DF" w:rsidP="00277F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64AA351" w14:textId="337C36E7" w:rsidR="003807DF" w:rsidRPr="00365C0C" w:rsidRDefault="003807DF" w:rsidP="00277F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73/2026</w:t>
            </w:r>
          </w:p>
        </w:tc>
      </w:tr>
    </w:tbl>
    <w:p w14:paraId="79BB05DD" w14:textId="05A3CC2E" w:rsidR="00BC121E" w:rsidRPr="00365C0C" w:rsidRDefault="003807DF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365C0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365C0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365C0C">
        <w:rPr>
          <w:rFonts w:ascii="Arial Narrow" w:eastAsia="Times New Roman" w:hAnsi="Arial Narrow" w:cs="Arial"/>
          <w:b/>
          <w:sz w:val="20"/>
          <w:szCs w:val="20"/>
          <w:lang w:eastAsia="pl-PL"/>
        </w:rPr>
        <w:t>10. Wojskowy Szpital Kliniczny z Polikliniką Samodzielny Publiczny Zakład Opieki Zdrowotnej w Bydgoszczy</w:t>
      </w:r>
      <w:r w:rsidR="00BC121E" w:rsidRPr="00365C0C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365C0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365C0C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16DCE30D" w14:textId="77777777" w:rsidR="00BC121E" w:rsidRPr="00365C0C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365C0C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365C0C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365C0C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365C0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365C0C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365C0C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365C0C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365C0C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32FF35A0" w14:textId="77777777" w:rsidR="00BF69A4" w:rsidRPr="00365C0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65C0C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365C0C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365C0C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365C0C" w14:paraId="600CECC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150B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8F945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C7B3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365C0C" w14:paraId="286B5A33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46475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D85C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2501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365C0C" w14:paraId="08355FD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03144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D645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E35D" w14:textId="77777777" w:rsidR="00BC121E" w:rsidRPr="00365C0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02ABB5DF" w14:textId="77777777" w:rsidR="00BC121E" w:rsidRPr="00365C0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365C0C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106CE6E9" w14:textId="77777777" w:rsidR="00BC121E" w:rsidRPr="00365C0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365C0C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CE32348" w14:textId="77777777" w:rsidR="00067B62" w:rsidRPr="00365C0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365C0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365C0C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365C0C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365C0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70CD5932" w14:textId="77777777" w:rsidR="00CF03EF" w:rsidRPr="00365C0C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365C0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365C0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365C0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365C0C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10E3BD6A" w14:textId="77777777" w:rsidR="00067B62" w:rsidRPr="00365C0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65C0C" w14:paraId="5515FBD3" w14:textId="77777777" w:rsidTr="00620E37">
        <w:tc>
          <w:tcPr>
            <w:tcW w:w="2660" w:type="dxa"/>
          </w:tcPr>
          <w:p w14:paraId="0BE654DE" w14:textId="77777777" w:rsidR="00BC121E" w:rsidRPr="00365C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E527575" w14:textId="77777777" w:rsidR="00BC121E" w:rsidRPr="00365C0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5C70D4CE" w14:textId="77777777" w:rsidR="00BC121E" w:rsidRPr="00365C0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</w:t>
            </w:r>
            <w:r w:rsidR="00BC121E"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6FA0D1BA" w14:textId="77777777" w:rsidR="00BC121E" w:rsidRPr="00365C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79AC62F" w14:textId="77777777" w:rsidR="00BC121E" w:rsidRPr="00365C0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B1A50E" w14:textId="1197FED8" w:rsidR="00BC121E" w:rsidRPr="00365C0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3807DF"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="00BC121E"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</w:t>
            </w:r>
            <w:r w:rsidR="00BC121E"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reprezentacji Wykonawcy</w:t>
            </w:r>
            <w:r w:rsidRPr="00365C0C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476AC384" w14:textId="77777777" w:rsidR="00106AC7" w:rsidRPr="00365C0C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365C0C" w:rsidSect="00365C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C9B53" w14:textId="77777777" w:rsidR="002C43BB" w:rsidRDefault="002C43BB">
      <w:r>
        <w:separator/>
      </w:r>
    </w:p>
  </w:endnote>
  <w:endnote w:type="continuationSeparator" w:id="0">
    <w:p w14:paraId="0698A9FC" w14:textId="77777777" w:rsidR="002C43BB" w:rsidRDefault="002C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29F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29CF3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794C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94201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64ABEBB">
        <v:line id="_x0000_s1025" style="position:absolute;left:0;text-align:left;z-index:251657728" from="-3.85pt,8.7pt" to="455.15pt,8.7pt"/>
      </w:pict>
    </w:r>
  </w:p>
  <w:p w14:paraId="6C9EEA5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5869D" w14:textId="77777777" w:rsidR="003807DF" w:rsidRDefault="00380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3AE24" w14:textId="77777777" w:rsidR="002C43BB" w:rsidRDefault="002C43BB">
      <w:r>
        <w:separator/>
      </w:r>
    </w:p>
  </w:footnote>
  <w:footnote w:type="continuationSeparator" w:id="0">
    <w:p w14:paraId="55996C36" w14:textId="77777777" w:rsidR="002C43BB" w:rsidRDefault="002C43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C456" w14:textId="77777777" w:rsidR="003807DF" w:rsidRDefault="00380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372B6" w14:textId="77777777" w:rsidR="003807DF" w:rsidRDefault="00380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F4AA" w14:textId="77777777" w:rsidR="003807DF" w:rsidRDefault="00380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1074918">
    <w:abstractNumId w:val="13"/>
  </w:num>
  <w:num w:numId="2" w16cid:durableId="1472092932">
    <w:abstractNumId w:val="0"/>
  </w:num>
  <w:num w:numId="3" w16cid:durableId="1976258526">
    <w:abstractNumId w:val="11"/>
  </w:num>
  <w:num w:numId="4" w16cid:durableId="816723768">
    <w:abstractNumId w:val="8"/>
  </w:num>
  <w:num w:numId="5" w16cid:durableId="534002880">
    <w:abstractNumId w:val="7"/>
  </w:num>
  <w:num w:numId="6" w16cid:durableId="1069619405">
    <w:abstractNumId w:val="1"/>
  </w:num>
  <w:num w:numId="7" w16cid:durableId="827403573">
    <w:abstractNumId w:val="6"/>
  </w:num>
  <w:num w:numId="8" w16cid:durableId="93093038">
    <w:abstractNumId w:val="3"/>
  </w:num>
  <w:num w:numId="9" w16cid:durableId="2115206075">
    <w:abstractNumId w:val="2"/>
  </w:num>
  <w:num w:numId="10" w16cid:durableId="240216207">
    <w:abstractNumId w:val="5"/>
  </w:num>
  <w:num w:numId="11" w16cid:durableId="17396300">
    <w:abstractNumId w:val="10"/>
  </w:num>
  <w:num w:numId="12" w16cid:durableId="213200716">
    <w:abstractNumId w:val="4"/>
  </w:num>
  <w:num w:numId="13" w16cid:durableId="1066100721">
    <w:abstractNumId w:val="9"/>
  </w:num>
  <w:num w:numId="14" w16cid:durableId="17133384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E7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C43BB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65C0C"/>
    <w:rsid w:val="003807D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96E7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9D566E"/>
  <w15:chartTrackingRefBased/>
  <w15:docId w15:val="{1346C7C6-8010-4CF4-BC19-E1222362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2010-01-07T09:39:00Z</cp:lastPrinted>
  <dcterms:created xsi:type="dcterms:W3CDTF">2026-06-18T13:02:00Z</dcterms:created>
  <dcterms:modified xsi:type="dcterms:W3CDTF">2026-06-18T13:03:00Z</dcterms:modified>
</cp:coreProperties>
</file>