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3501" w14:textId="25BAC8C7" w:rsidR="005D05C3" w:rsidRPr="0082576F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82576F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101DA2" w:rsidRPr="0082576F">
        <w:rPr>
          <w:rFonts w:ascii="Arial Black" w:hAnsi="Arial Black" w:cs="Arial"/>
          <w:bCs/>
          <w:i w:val="0"/>
          <w:sz w:val="20"/>
        </w:rPr>
        <w:t>8</w:t>
      </w:r>
      <w:r w:rsidRPr="0082576F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5BFC452C" w14:textId="77777777" w:rsidR="005D05C3" w:rsidRPr="0082576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2576F">
        <w:rPr>
          <w:rFonts w:ascii="Arial Narrow" w:hAnsi="Arial Narrow" w:cs="Arial"/>
          <w:b/>
          <w:sz w:val="20"/>
          <w:szCs w:val="20"/>
        </w:rPr>
        <w:t>Zamawiający:</w:t>
      </w:r>
    </w:p>
    <w:p w14:paraId="77F692B5" w14:textId="0A1388ED" w:rsidR="005D05C3" w:rsidRPr="0082576F" w:rsidRDefault="00101DA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49670EE8" w14:textId="3FB49F4F" w:rsidR="005D05C3" w:rsidRPr="0082576F" w:rsidRDefault="00101DA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>ul. Powstańców Warszawy</w:t>
      </w:r>
      <w:r w:rsidR="005D05C3" w:rsidRPr="0082576F">
        <w:rPr>
          <w:rFonts w:ascii="Arial Narrow" w:hAnsi="Arial Narrow" w:cs="Arial"/>
          <w:sz w:val="20"/>
          <w:szCs w:val="20"/>
        </w:rPr>
        <w:t xml:space="preserve"> </w:t>
      </w:r>
      <w:r w:rsidRPr="0082576F">
        <w:rPr>
          <w:rFonts w:ascii="Arial Narrow" w:hAnsi="Arial Narrow" w:cs="Arial"/>
          <w:sz w:val="20"/>
          <w:szCs w:val="20"/>
        </w:rPr>
        <w:t>5</w:t>
      </w:r>
      <w:r w:rsidR="005D05C3" w:rsidRPr="0082576F">
        <w:rPr>
          <w:rFonts w:ascii="Arial Narrow" w:hAnsi="Arial Narrow" w:cs="Arial"/>
          <w:sz w:val="20"/>
          <w:szCs w:val="20"/>
        </w:rPr>
        <w:t xml:space="preserve"> </w:t>
      </w:r>
    </w:p>
    <w:p w14:paraId="11B3BC84" w14:textId="662E00D8" w:rsidR="005D05C3" w:rsidRPr="0082576F" w:rsidRDefault="00101DA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>85-681</w:t>
      </w:r>
      <w:r w:rsidR="005D05C3" w:rsidRPr="0082576F">
        <w:rPr>
          <w:rFonts w:ascii="Arial Narrow" w:hAnsi="Arial Narrow" w:cs="Arial"/>
          <w:sz w:val="20"/>
          <w:szCs w:val="20"/>
        </w:rPr>
        <w:t xml:space="preserve"> </w:t>
      </w:r>
      <w:r w:rsidRPr="0082576F">
        <w:rPr>
          <w:rFonts w:ascii="Arial Narrow" w:hAnsi="Arial Narrow" w:cs="Arial"/>
          <w:sz w:val="20"/>
          <w:szCs w:val="20"/>
        </w:rPr>
        <w:t>Bydgoszcz</w:t>
      </w:r>
    </w:p>
    <w:p w14:paraId="3753CC73" w14:textId="77777777" w:rsidR="005D05C3" w:rsidRPr="008257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82576F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24D72FF8" w14:textId="77777777" w:rsidR="005D05C3" w:rsidRPr="008257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82576F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6E580EEA" w14:textId="77777777" w:rsidR="005D05C3" w:rsidRPr="0082576F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2576F" w14:paraId="3BC10D7B" w14:textId="77777777" w:rsidTr="001B7D97">
        <w:tc>
          <w:tcPr>
            <w:tcW w:w="2800" w:type="dxa"/>
          </w:tcPr>
          <w:p w14:paraId="43410E56" w14:textId="77777777" w:rsidR="005D05C3" w:rsidRPr="0082576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576F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2576F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1CFBF4D" w14:textId="77777777" w:rsidR="005D05C3" w:rsidRPr="008257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9EAC072" w14:textId="77777777" w:rsidR="005D05C3" w:rsidRPr="008257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E5963B" w14:textId="77777777" w:rsidR="005D05C3" w:rsidRPr="0082576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8257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82576F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8257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82576F" w14:paraId="45E515C9" w14:textId="77777777" w:rsidTr="001B7D97">
        <w:tc>
          <w:tcPr>
            <w:tcW w:w="2800" w:type="dxa"/>
          </w:tcPr>
          <w:p w14:paraId="782EFC6D" w14:textId="77777777" w:rsidR="005D05C3" w:rsidRPr="0082576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576F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D96CC25" w14:textId="77777777" w:rsidR="005D05C3" w:rsidRPr="008257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D228CAB" w14:textId="77777777" w:rsidR="005D05C3" w:rsidRPr="008257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7B652C" w14:textId="77777777" w:rsidR="005D05C3" w:rsidRPr="0082576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8257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82576F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8257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081A0D5" w14:textId="77777777" w:rsidR="005D05C3" w:rsidRPr="0082576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1DA2" w:rsidRPr="0082576F" w14:paraId="37EE0BAE" w14:textId="77777777" w:rsidTr="00277F50">
        <w:tc>
          <w:tcPr>
            <w:tcW w:w="9104" w:type="dxa"/>
            <w:shd w:val="clear" w:color="auto" w:fill="D9D9D9"/>
          </w:tcPr>
          <w:p w14:paraId="0B97BD32" w14:textId="77777777" w:rsidR="00101DA2" w:rsidRPr="0082576F" w:rsidRDefault="00101DA2" w:rsidP="00277F5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2576F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741CE47" w14:textId="24719AF7" w:rsidR="00101DA2" w:rsidRPr="0082576F" w:rsidRDefault="00101DA2" w:rsidP="00277F5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576F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2576F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82576F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82576F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82576F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82576F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82576F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82576F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82576F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82576F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8257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2576F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82576F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12934C98" w14:textId="77777777" w:rsidR="00101DA2" w:rsidRPr="0082576F" w:rsidRDefault="00101DA2" w:rsidP="00277F5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257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82576F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8257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5E3BC23A" w14:textId="77777777" w:rsidR="00ED79A4" w:rsidRPr="0082576F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5972428" w14:textId="77777777" w:rsidR="00ED79A4" w:rsidRPr="0082576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2576F" w14:paraId="355000B5" w14:textId="77777777" w:rsidTr="001B7D97">
        <w:tc>
          <w:tcPr>
            <w:tcW w:w="2269" w:type="dxa"/>
          </w:tcPr>
          <w:p w14:paraId="0252DA64" w14:textId="77777777" w:rsidR="00ED79A4" w:rsidRPr="0082576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90E939" w14:textId="550EAE61" w:rsidR="00ED79A4" w:rsidRPr="0082576F" w:rsidRDefault="00101DA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Wymiana okien i drzwi oraz drzwi PPOŻ w budynkach szpitala</w:t>
            </w:r>
            <w:r w:rsidR="00ED79A4" w:rsidRPr="008257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101DA2" w:rsidRPr="0082576F" w14:paraId="79DDEE4B" w14:textId="77777777" w:rsidTr="00277F50">
        <w:tc>
          <w:tcPr>
            <w:tcW w:w="2269" w:type="dxa"/>
          </w:tcPr>
          <w:p w14:paraId="58995C36" w14:textId="77777777" w:rsidR="00101DA2" w:rsidRPr="0082576F" w:rsidRDefault="00101DA2" w:rsidP="00277F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735704" w14:textId="273D8586" w:rsidR="00101DA2" w:rsidRPr="0082576F" w:rsidRDefault="00101DA2" w:rsidP="00277F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73/2026</w:t>
            </w:r>
          </w:p>
        </w:tc>
      </w:tr>
    </w:tbl>
    <w:p w14:paraId="586456B4" w14:textId="77777777" w:rsidR="00ED79A4" w:rsidRPr="0082576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C5F0AF0" w14:textId="61E85560" w:rsidR="002A4E3C" w:rsidRPr="0082576F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 xml:space="preserve">prowadzonego przez </w:t>
      </w:r>
      <w:r w:rsidR="00101DA2" w:rsidRPr="0082576F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82576F">
        <w:rPr>
          <w:rFonts w:ascii="Arial Narrow" w:hAnsi="Arial Narrow" w:cs="Arial"/>
          <w:b/>
          <w:sz w:val="20"/>
          <w:szCs w:val="20"/>
        </w:rPr>
        <w:t>,</w:t>
      </w:r>
      <w:r w:rsidR="002B2AD9" w:rsidRPr="0082576F">
        <w:rPr>
          <w:rFonts w:ascii="Arial Narrow" w:hAnsi="Arial Narrow" w:cs="Arial"/>
          <w:sz w:val="20"/>
          <w:szCs w:val="20"/>
        </w:rPr>
        <w:t xml:space="preserve"> </w:t>
      </w:r>
      <w:r w:rsidR="00E65685" w:rsidRPr="0082576F">
        <w:rPr>
          <w:rFonts w:ascii="Arial Narrow" w:hAnsi="Arial Narrow" w:cs="Arial"/>
          <w:sz w:val="20"/>
          <w:szCs w:val="20"/>
        </w:rPr>
        <w:t>oświa</w:t>
      </w:r>
      <w:r w:rsidR="00825A09" w:rsidRPr="0082576F">
        <w:rPr>
          <w:rFonts w:ascii="Arial Narrow" w:hAnsi="Arial Narrow" w:cs="Arial"/>
          <w:sz w:val="20"/>
          <w:szCs w:val="20"/>
        </w:rPr>
        <w:t>dczam</w:t>
      </w:r>
      <w:r w:rsidR="00E65685" w:rsidRPr="0082576F">
        <w:rPr>
          <w:rFonts w:ascii="Arial Narrow" w:hAnsi="Arial Narrow" w:cs="Arial"/>
          <w:sz w:val="20"/>
          <w:szCs w:val="20"/>
        </w:rPr>
        <w:t>,</w:t>
      </w:r>
      <w:r w:rsidR="00471B8D" w:rsidRPr="0082576F">
        <w:rPr>
          <w:rFonts w:ascii="Arial Narrow" w:hAnsi="Arial Narrow" w:cs="Arial"/>
          <w:sz w:val="20"/>
          <w:szCs w:val="20"/>
        </w:rPr>
        <w:t xml:space="preserve"> że</w:t>
      </w:r>
      <w:r w:rsidR="00715B48" w:rsidRPr="0082576F">
        <w:rPr>
          <w:rFonts w:ascii="Arial Narrow" w:hAnsi="Arial Narrow" w:cs="Arial"/>
          <w:sz w:val="20"/>
          <w:szCs w:val="20"/>
        </w:rPr>
        <w:t xml:space="preserve"> </w:t>
      </w:r>
      <w:r w:rsidR="00886689" w:rsidRPr="0082576F">
        <w:rPr>
          <w:rFonts w:ascii="Arial Narrow" w:hAnsi="Arial Narrow" w:cs="Arial"/>
          <w:sz w:val="20"/>
          <w:szCs w:val="20"/>
        </w:rPr>
        <w:t>informacje zawarte w</w:t>
      </w:r>
      <w:r w:rsidR="00715B48" w:rsidRPr="0082576F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82576F">
        <w:rPr>
          <w:rFonts w:ascii="Arial Narrow" w:hAnsi="Arial Narrow" w:cs="Arial"/>
          <w:sz w:val="20"/>
          <w:szCs w:val="20"/>
        </w:rPr>
        <w:t>m</w:t>
      </w:r>
      <w:r w:rsidR="00886689" w:rsidRPr="0082576F">
        <w:rPr>
          <w:rFonts w:ascii="Arial Narrow" w:hAnsi="Arial Narrow" w:cs="Arial"/>
          <w:sz w:val="20"/>
          <w:szCs w:val="20"/>
        </w:rPr>
        <w:t xml:space="preserve"> </w:t>
      </w:r>
      <w:r w:rsidR="00552625" w:rsidRPr="0082576F">
        <w:rPr>
          <w:rFonts w:ascii="Arial Narrow" w:hAnsi="Arial Narrow" w:cs="Arial"/>
          <w:sz w:val="20"/>
          <w:szCs w:val="20"/>
        </w:rPr>
        <w:t>przez nas</w:t>
      </w:r>
      <w:r w:rsidR="004B5FB1" w:rsidRPr="0082576F">
        <w:rPr>
          <w:rFonts w:ascii="Arial Narrow" w:hAnsi="Arial Narrow" w:cs="Arial"/>
          <w:sz w:val="20"/>
          <w:szCs w:val="20"/>
        </w:rPr>
        <w:t xml:space="preserve"> </w:t>
      </w:r>
      <w:r w:rsidR="007104AC" w:rsidRPr="0082576F">
        <w:rPr>
          <w:rFonts w:ascii="Arial Narrow" w:hAnsi="Arial Narrow" w:cs="Arial"/>
          <w:sz w:val="20"/>
          <w:szCs w:val="20"/>
        </w:rPr>
        <w:t>O</w:t>
      </w:r>
      <w:r w:rsidR="00886689" w:rsidRPr="0082576F">
        <w:rPr>
          <w:rFonts w:ascii="Arial Narrow" w:hAnsi="Arial Narrow" w:cs="Arial"/>
          <w:sz w:val="20"/>
          <w:szCs w:val="20"/>
        </w:rPr>
        <w:t>świadczeniu</w:t>
      </w:r>
      <w:r w:rsidR="00A113B2" w:rsidRPr="0082576F">
        <w:rPr>
          <w:rFonts w:ascii="Arial Narrow" w:hAnsi="Arial Narrow" w:cs="Arial"/>
          <w:sz w:val="20"/>
          <w:szCs w:val="20"/>
        </w:rPr>
        <w:t>,</w:t>
      </w:r>
      <w:r w:rsidR="00886689" w:rsidRPr="0082576F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82576F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82576F">
        <w:rPr>
          <w:rFonts w:ascii="Arial Narrow" w:hAnsi="Arial Narrow" w:cs="Arial"/>
          <w:sz w:val="20"/>
          <w:szCs w:val="20"/>
        </w:rPr>
        <w:t>:</w:t>
      </w:r>
      <w:r w:rsidR="00886689" w:rsidRPr="0082576F">
        <w:rPr>
          <w:rFonts w:ascii="Arial Narrow" w:hAnsi="Arial Narrow" w:cs="Arial"/>
          <w:sz w:val="20"/>
          <w:szCs w:val="20"/>
        </w:rPr>
        <w:t xml:space="preserve">  </w:t>
      </w:r>
    </w:p>
    <w:p w14:paraId="053360F9" w14:textId="77777777" w:rsidR="00602087" w:rsidRPr="0082576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82576F">
        <w:rPr>
          <w:rFonts w:ascii="Arial Narrow" w:hAnsi="Arial Narrow" w:cs="Arial"/>
          <w:sz w:val="20"/>
          <w:szCs w:val="20"/>
        </w:rPr>
        <w:t>ustawy Pzp</w:t>
      </w:r>
      <w:r w:rsidR="001B16D9" w:rsidRPr="0082576F">
        <w:rPr>
          <w:rFonts w:ascii="Arial Narrow" w:hAnsi="Arial Narrow" w:cs="Arial"/>
          <w:sz w:val="20"/>
          <w:szCs w:val="20"/>
        </w:rPr>
        <w:t>,</w:t>
      </w:r>
    </w:p>
    <w:p w14:paraId="1F1BE462" w14:textId="77777777" w:rsidR="00697361" w:rsidRPr="0082576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82576F">
        <w:rPr>
          <w:rFonts w:ascii="Arial Narrow" w:hAnsi="Arial Narrow" w:cs="Arial"/>
          <w:sz w:val="20"/>
          <w:szCs w:val="20"/>
        </w:rPr>
        <w:t>pkt 4 ustawy Pzp</w:t>
      </w:r>
      <w:r w:rsidR="001B16D9" w:rsidRPr="0082576F">
        <w:rPr>
          <w:rFonts w:ascii="Arial Narrow" w:hAnsi="Arial Narrow" w:cs="Arial"/>
          <w:sz w:val="20"/>
          <w:szCs w:val="20"/>
        </w:rPr>
        <w:t>,</w:t>
      </w:r>
    </w:p>
    <w:p w14:paraId="0C1558B9" w14:textId="77777777" w:rsidR="00697361" w:rsidRPr="0082576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82576F">
        <w:rPr>
          <w:rFonts w:ascii="Arial Narrow" w:hAnsi="Arial Narrow" w:cs="Arial"/>
          <w:sz w:val="20"/>
          <w:szCs w:val="20"/>
        </w:rPr>
        <w:t>,</w:t>
      </w:r>
      <w:r w:rsidRPr="0082576F">
        <w:rPr>
          <w:rFonts w:ascii="Arial Narrow" w:hAnsi="Arial Narrow" w:cs="Arial"/>
          <w:sz w:val="20"/>
          <w:szCs w:val="20"/>
        </w:rPr>
        <w:t xml:space="preserve"> </w:t>
      </w:r>
    </w:p>
    <w:p w14:paraId="29F971DF" w14:textId="77777777" w:rsidR="001B16D9" w:rsidRPr="0082576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82576F">
        <w:rPr>
          <w:rFonts w:ascii="Arial Narrow" w:hAnsi="Arial Narrow" w:cs="Arial"/>
          <w:sz w:val="20"/>
          <w:szCs w:val="20"/>
        </w:rPr>
        <w:t>6</w:t>
      </w:r>
      <w:r w:rsidRPr="0082576F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82576F">
        <w:rPr>
          <w:rFonts w:ascii="Arial Narrow" w:hAnsi="Arial Narrow" w:cs="Arial"/>
          <w:sz w:val="20"/>
          <w:szCs w:val="20"/>
        </w:rPr>
        <w:t>,</w:t>
      </w:r>
    </w:p>
    <w:p w14:paraId="05193513" w14:textId="77777777" w:rsidR="00101DA2" w:rsidRPr="0082576F" w:rsidRDefault="00101DA2" w:rsidP="00101DA2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3315DA57" w14:textId="77777777" w:rsidR="00101DA2" w:rsidRPr="0082576F" w:rsidRDefault="00101DA2" w:rsidP="00101D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82576F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82576F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82576F">
        <w:rPr>
          <w:rFonts w:ascii="Arial Narrow" w:hAnsi="Arial Narrow" w:cs="Arial"/>
          <w:bCs/>
          <w:sz w:val="20"/>
          <w:szCs w:val="20"/>
        </w:rPr>
        <w:t>,</w:t>
      </w:r>
    </w:p>
    <w:p w14:paraId="6D299788" w14:textId="77777777" w:rsidR="00101DA2" w:rsidRPr="0082576F" w:rsidRDefault="00101DA2" w:rsidP="00101DA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6FA722AE" w14:textId="77777777" w:rsidR="00101DA2" w:rsidRPr="0082576F" w:rsidRDefault="00101DA2" w:rsidP="00101D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82576F">
        <w:rPr>
          <w:rFonts w:ascii="Arial Narrow" w:hAnsi="Arial Narrow" w:cs="Arial"/>
          <w:bCs/>
          <w:sz w:val="20"/>
          <w:szCs w:val="20"/>
        </w:rPr>
        <w:t>art. 109 ust. 1 pkt 10</w:t>
      </w:r>
      <w:r w:rsidRPr="0082576F">
        <w:rPr>
          <w:rFonts w:ascii="Arial Narrow" w:hAnsi="Arial Narrow" w:cs="Arial"/>
          <w:b/>
          <w:sz w:val="20"/>
          <w:szCs w:val="20"/>
        </w:rPr>
        <w:t xml:space="preserve"> </w:t>
      </w:r>
      <w:r w:rsidRPr="0082576F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82576F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82576F">
        <w:rPr>
          <w:rFonts w:ascii="Arial Narrow" w:hAnsi="Arial Narrow" w:cs="Arial"/>
          <w:bCs/>
          <w:sz w:val="20"/>
          <w:szCs w:val="20"/>
        </w:rPr>
        <w:t>,</w:t>
      </w:r>
    </w:p>
    <w:p w14:paraId="1CEA02C2" w14:textId="46E2281C" w:rsidR="004B5FB1" w:rsidRPr="0082576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58788412" w14:textId="77777777" w:rsidR="00743884" w:rsidRPr="0082576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82576F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2576F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82576F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82576F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82576F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82576F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82576F">
        <w:rPr>
          <w:rFonts w:ascii="Arial Narrow" w:hAnsi="Arial Narrow" w:cs="Arial"/>
          <w:bCs/>
          <w:sz w:val="20"/>
          <w:szCs w:val="20"/>
        </w:rPr>
        <w:t>514</w:t>
      </w:r>
      <w:r w:rsidRPr="0082576F">
        <w:rPr>
          <w:rFonts w:ascii="Arial Narrow" w:hAnsi="Arial Narrow" w:cs="Arial"/>
          <w:bCs/>
          <w:sz w:val="20"/>
          <w:szCs w:val="20"/>
        </w:rPr>
        <w:t>)</w:t>
      </w:r>
      <w:r w:rsidR="004B5FB1" w:rsidRPr="0082576F">
        <w:rPr>
          <w:rFonts w:ascii="Arial Narrow" w:hAnsi="Arial Narrow" w:cs="Arial"/>
          <w:bCs/>
          <w:sz w:val="20"/>
          <w:szCs w:val="20"/>
        </w:rPr>
        <w:t>,</w:t>
      </w:r>
    </w:p>
    <w:p w14:paraId="226F9E34" w14:textId="77777777" w:rsidR="000B3481" w:rsidRPr="0082576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2F14E771" w14:textId="77777777" w:rsidR="000B3481" w:rsidRPr="0082576F" w:rsidRDefault="000B3481" w:rsidP="0082576F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2576F">
        <w:rPr>
          <w:rFonts w:ascii="Arial Narrow" w:hAnsi="Arial Narrow" w:cs="Arial"/>
          <w:b/>
          <w:sz w:val="20"/>
          <w:szCs w:val="20"/>
        </w:rPr>
        <w:t>są aktualne.</w:t>
      </w:r>
    </w:p>
    <w:p w14:paraId="4FFF9684" w14:textId="77777777" w:rsidR="00C62F57" w:rsidRPr="0082576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</w:t>
      </w:r>
    </w:p>
    <w:p w14:paraId="1B3E3633" w14:textId="77777777" w:rsidR="00ED79A4" w:rsidRPr="0082576F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CB1F9C0" w14:textId="77777777" w:rsidR="00FE4E2B" w:rsidRPr="0082576F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82576F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82576F">
        <w:rPr>
          <w:rFonts w:ascii="Arial Narrow" w:hAnsi="Arial Narrow" w:cs="Arial"/>
          <w:sz w:val="20"/>
          <w:szCs w:val="20"/>
        </w:rPr>
        <w:t>niniejszym</w:t>
      </w:r>
      <w:r w:rsidRPr="0082576F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82576F">
        <w:rPr>
          <w:rFonts w:ascii="Arial Narrow" w:hAnsi="Arial Narrow" w:cs="Arial"/>
          <w:sz w:val="20"/>
          <w:szCs w:val="20"/>
        </w:rPr>
        <w:t>u</w:t>
      </w:r>
      <w:r w:rsidRPr="0082576F">
        <w:rPr>
          <w:rFonts w:ascii="Arial Narrow" w:hAnsi="Arial Narrow" w:cs="Arial"/>
          <w:sz w:val="20"/>
          <w:szCs w:val="20"/>
        </w:rPr>
        <w:t xml:space="preserve"> są</w:t>
      </w:r>
      <w:r w:rsidR="002C3302" w:rsidRPr="0082576F">
        <w:rPr>
          <w:rFonts w:ascii="Arial Narrow" w:hAnsi="Arial Narrow" w:cs="Arial"/>
          <w:sz w:val="20"/>
          <w:szCs w:val="20"/>
        </w:rPr>
        <w:t xml:space="preserve"> </w:t>
      </w:r>
      <w:r w:rsidRPr="0082576F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82576F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2576F" w14:paraId="1A56BD23" w14:textId="77777777" w:rsidTr="001B7D97">
        <w:tc>
          <w:tcPr>
            <w:tcW w:w="2660" w:type="dxa"/>
          </w:tcPr>
          <w:p w14:paraId="12C70F92" w14:textId="77777777" w:rsidR="00ED79A4" w:rsidRPr="008257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9AD1F30" w14:textId="77777777" w:rsidR="00ED79A4" w:rsidRPr="008257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1927BC3" w14:textId="77777777" w:rsidR="00ED79A4" w:rsidRPr="0082576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BA29D1D" w14:textId="77777777" w:rsidR="00ED79A4" w:rsidRPr="008257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87240FE" w14:textId="77777777" w:rsidR="00ED79A4" w:rsidRPr="008257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344563" w14:textId="69842E53" w:rsidR="00ED79A4" w:rsidRPr="0082576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8257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101DA2" w:rsidRPr="008257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8257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CA296D9" w14:textId="77777777" w:rsidR="00ED79A4" w:rsidRPr="0082576F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82576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1CB71" w14:textId="77777777" w:rsidR="00895CF5" w:rsidRDefault="00895CF5" w:rsidP="0038231F">
      <w:pPr>
        <w:spacing w:after="0" w:line="240" w:lineRule="auto"/>
      </w:pPr>
      <w:r>
        <w:separator/>
      </w:r>
    </w:p>
  </w:endnote>
  <w:endnote w:type="continuationSeparator" w:id="0">
    <w:p w14:paraId="355D5544" w14:textId="77777777" w:rsidR="00895CF5" w:rsidRDefault="00895C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7371" w14:textId="77777777" w:rsidR="00101DA2" w:rsidRDefault="00101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A6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0A4B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3F664" w14:textId="77777777" w:rsidR="00101DA2" w:rsidRDefault="00101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DFA2D" w14:textId="77777777" w:rsidR="00895CF5" w:rsidRDefault="00895CF5" w:rsidP="0038231F">
      <w:pPr>
        <w:spacing w:after="0" w:line="240" w:lineRule="auto"/>
      </w:pPr>
      <w:r>
        <w:separator/>
      </w:r>
    </w:p>
  </w:footnote>
  <w:footnote w:type="continuationSeparator" w:id="0">
    <w:p w14:paraId="778BDE4F" w14:textId="77777777" w:rsidR="00895CF5" w:rsidRDefault="00895C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75130" w14:textId="77777777" w:rsidR="00101DA2" w:rsidRDefault="00101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9780" w14:textId="77777777" w:rsidR="00101DA2" w:rsidRDefault="00101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D27A" w14:textId="77777777" w:rsidR="00101DA2" w:rsidRDefault="00101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837034">
    <w:abstractNumId w:val="12"/>
  </w:num>
  <w:num w:numId="2" w16cid:durableId="1396661705">
    <w:abstractNumId w:val="0"/>
  </w:num>
  <w:num w:numId="3" w16cid:durableId="816188598">
    <w:abstractNumId w:val="11"/>
  </w:num>
  <w:num w:numId="4" w16cid:durableId="1395466483">
    <w:abstractNumId w:val="16"/>
  </w:num>
  <w:num w:numId="5" w16cid:durableId="1279876334">
    <w:abstractNumId w:val="13"/>
  </w:num>
  <w:num w:numId="6" w16cid:durableId="1304195117">
    <w:abstractNumId w:val="10"/>
  </w:num>
  <w:num w:numId="7" w16cid:durableId="1296567573">
    <w:abstractNumId w:val="1"/>
  </w:num>
  <w:num w:numId="8" w16cid:durableId="236550588">
    <w:abstractNumId w:val="6"/>
  </w:num>
  <w:num w:numId="9" w16cid:durableId="1995915034">
    <w:abstractNumId w:val="4"/>
  </w:num>
  <w:num w:numId="10" w16cid:durableId="305818543">
    <w:abstractNumId w:val="7"/>
  </w:num>
  <w:num w:numId="11" w16cid:durableId="1548686326">
    <w:abstractNumId w:val="5"/>
  </w:num>
  <w:num w:numId="12" w16cid:durableId="1718511006">
    <w:abstractNumId w:val="9"/>
  </w:num>
  <w:num w:numId="13" w16cid:durableId="481889115">
    <w:abstractNumId w:val="3"/>
  </w:num>
  <w:num w:numId="14" w16cid:durableId="1347487217">
    <w:abstractNumId w:val="2"/>
  </w:num>
  <w:num w:numId="15" w16cid:durableId="337079689">
    <w:abstractNumId w:val="15"/>
  </w:num>
  <w:num w:numId="16" w16cid:durableId="2081366814">
    <w:abstractNumId w:val="8"/>
  </w:num>
  <w:num w:numId="17" w16cid:durableId="263774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91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01DA2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91B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76F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5CF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120CA"/>
  <w15:docId w15:val="{ABBB2552-D048-4D6C-A279-8D134E5A3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2026-06-18T13:04:00Z</cp:lastPrinted>
  <dcterms:created xsi:type="dcterms:W3CDTF">2026-06-18T13:03:00Z</dcterms:created>
  <dcterms:modified xsi:type="dcterms:W3CDTF">2026-06-18T13:04:00Z</dcterms:modified>
</cp:coreProperties>
</file>