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40EEF" w14:textId="25F936FE" w:rsidR="00821C80" w:rsidRPr="00872D2D" w:rsidRDefault="00821C80" w:rsidP="00173417">
      <w:pPr>
        <w:pStyle w:val="Nagwek3"/>
        <w:spacing w:before="0" w:after="480"/>
        <w:rPr>
          <w:rFonts w:ascii="Arial Black" w:hAnsi="Arial Black" w:cs="Arial"/>
          <w:b w:val="0"/>
          <w:bCs/>
          <w:sz w:val="20"/>
        </w:rPr>
      </w:pPr>
      <w:r w:rsidRPr="00872D2D">
        <w:rPr>
          <w:rFonts w:ascii="Arial Black" w:hAnsi="Arial Black" w:cs="Arial"/>
          <w:b w:val="0"/>
          <w:bCs/>
          <w:sz w:val="20"/>
          <w:szCs w:val="16"/>
        </w:rPr>
        <w:t xml:space="preserve">Załącznik nr </w:t>
      </w:r>
      <w:r w:rsidR="008F3422" w:rsidRPr="00872D2D">
        <w:rPr>
          <w:rFonts w:ascii="Arial Black" w:hAnsi="Arial Black" w:cs="Arial"/>
          <w:b w:val="0"/>
          <w:bCs/>
          <w:sz w:val="20"/>
          <w:szCs w:val="16"/>
        </w:rPr>
        <w:t xml:space="preserve">19 </w:t>
      </w:r>
      <w:r w:rsidR="00F83B51" w:rsidRPr="00872D2D">
        <w:rPr>
          <w:rFonts w:ascii="Arial Black" w:hAnsi="Arial Black" w:cs="Arial"/>
          <w:b w:val="0"/>
          <w:bCs/>
          <w:sz w:val="20"/>
        </w:rPr>
        <w:t>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872D2D" w14:paraId="01BD77A8" w14:textId="77777777" w:rsidTr="00CA5E56">
        <w:tc>
          <w:tcPr>
            <w:tcW w:w="2800" w:type="dxa"/>
          </w:tcPr>
          <w:p w14:paraId="446D9F65" w14:textId="77777777" w:rsidR="007524A3" w:rsidRPr="00872D2D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72D2D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Wykonawca</w:t>
            </w:r>
            <w:r w:rsidRPr="00872D2D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3C88C4DA" w14:textId="77777777" w:rsidR="007524A3" w:rsidRPr="00872D2D" w:rsidRDefault="007524A3" w:rsidP="007524A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F4ACE5" w14:textId="77777777" w:rsidR="007524A3" w:rsidRPr="00872D2D" w:rsidRDefault="007524A3" w:rsidP="007524A3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872D2D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699B4E4" w14:textId="77777777" w:rsidR="007524A3" w:rsidRPr="00872D2D" w:rsidRDefault="007524A3" w:rsidP="007524A3">
            <w:pPr>
              <w:spacing w:after="120"/>
              <w:rPr>
                <w:rFonts w:ascii="Arial" w:eastAsia="Calibri" w:hAnsi="Arial" w:cs="Arial"/>
                <w:b/>
                <w:sz w:val="14"/>
                <w:szCs w:val="14"/>
                <w:lang w:eastAsia="en-US"/>
              </w:rPr>
            </w:pPr>
            <w:r w:rsidRPr="00872D2D">
              <w:rPr>
                <w:rFonts w:ascii="Arial" w:hAnsi="Arial" w:cs="Arial"/>
                <w:bCs/>
                <w:sz w:val="16"/>
                <w:szCs w:val="16"/>
              </w:rPr>
              <w:t>[nazwa, adres,</w:t>
            </w:r>
            <w:r w:rsidRPr="00872D2D">
              <w:rPr>
                <w:sz w:val="18"/>
                <w:szCs w:val="18"/>
              </w:rPr>
              <w:t xml:space="preserve"> </w:t>
            </w:r>
            <w:r w:rsidRPr="00872D2D">
              <w:rPr>
                <w:rFonts w:ascii="Arial" w:hAnsi="Arial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872D2D" w14:paraId="76C38867" w14:textId="77777777" w:rsidTr="00CA5E56">
        <w:tc>
          <w:tcPr>
            <w:tcW w:w="2800" w:type="dxa"/>
          </w:tcPr>
          <w:p w14:paraId="5CA42000" w14:textId="77777777" w:rsidR="007524A3" w:rsidRPr="00872D2D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72D2D">
              <w:rPr>
                <w:rFonts w:ascii="Arial" w:eastAsia="Calibri" w:hAnsi="Arial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1F6C9425" w14:textId="77777777" w:rsidR="00CA5E56" w:rsidRPr="00872D2D" w:rsidRDefault="00CA5E56" w:rsidP="00CA5E5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7C0864" w14:textId="77777777" w:rsidR="00CA5E56" w:rsidRPr="00872D2D" w:rsidRDefault="00CA5E56" w:rsidP="00CA5E56">
            <w:pPr>
              <w:jc w:val="both"/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</w:pPr>
            <w:r w:rsidRPr="00872D2D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685A999A" w14:textId="77777777" w:rsidR="007524A3" w:rsidRPr="00872D2D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6"/>
                <w:szCs w:val="16"/>
                <w:lang w:eastAsia="en-US"/>
              </w:rPr>
            </w:pPr>
            <w:r w:rsidRPr="00872D2D">
              <w:rPr>
                <w:rFonts w:ascii="Arial" w:hAnsi="Arial" w:cs="Arial"/>
                <w:bCs/>
                <w:sz w:val="16"/>
                <w:szCs w:val="16"/>
              </w:rPr>
              <w:t>[</w:t>
            </w:r>
            <w:r w:rsidRPr="00872D2D">
              <w:rPr>
                <w:rFonts w:ascii="Arial" w:eastAsia="Calibri" w:hAnsi="Arial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872D2D">
              <w:rPr>
                <w:rFonts w:ascii="Arial" w:hAnsi="Arial" w:cs="Arial"/>
                <w:bCs/>
                <w:sz w:val="16"/>
                <w:szCs w:val="16"/>
              </w:rPr>
              <w:t>]</w:t>
            </w:r>
          </w:p>
        </w:tc>
      </w:tr>
    </w:tbl>
    <w:p w14:paraId="4654C0FE" w14:textId="77777777" w:rsidR="007524A3" w:rsidRPr="00872D2D" w:rsidRDefault="007524A3" w:rsidP="00AE3F9F">
      <w:pPr>
        <w:rPr>
          <w:rFonts w:ascii="Arial" w:eastAsia="Calibri" w:hAnsi="Arial" w:cs="Arial"/>
          <w:b/>
          <w:sz w:val="44"/>
          <w:szCs w:val="4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CA5E56" w:rsidRPr="00872D2D" w14:paraId="1535309B" w14:textId="77777777" w:rsidTr="00CA5E56">
        <w:tc>
          <w:tcPr>
            <w:tcW w:w="14034" w:type="dxa"/>
            <w:shd w:val="clear" w:color="auto" w:fill="F2F2F2"/>
          </w:tcPr>
          <w:p w14:paraId="3C7CA791" w14:textId="77777777" w:rsidR="00CA5E56" w:rsidRPr="00872D2D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Cs w:val="28"/>
              </w:rPr>
            </w:pPr>
            <w:r w:rsidRPr="00872D2D">
              <w:rPr>
                <w:rFonts w:ascii="Arial" w:hAnsi="Arial" w:cs="Arial"/>
                <w:b/>
                <w:szCs w:val="28"/>
              </w:rPr>
              <w:t>WYKAZ OSÓB</w:t>
            </w:r>
          </w:p>
        </w:tc>
      </w:tr>
    </w:tbl>
    <w:p w14:paraId="3496765D" w14:textId="77777777" w:rsidR="00CA5E56" w:rsidRPr="00872D2D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72D2D">
        <w:rPr>
          <w:rFonts w:ascii="Arial" w:eastAsia="Calibri" w:hAnsi="Arial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7"/>
        <w:gridCol w:w="11637"/>
      </w:tblGrid>
      <w:tr w:rsidR="00CA5E56" w:rsidRPr="00872D2D" w14:paraId="48D3DB08" w14:textId="77777777" w:rsidTr="00CA5E56">
        <w:tc>
          <w:tcPr>
            <w:tcW w:w="2268" w:type="dxa"/>
          </w:tcPr>
          <w:p w14:paraId="0B478F47" w14:textId="77777777" w:rsidR="00CA5E56" w:rsidRPr="00872D2D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2D2D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535040D4" w14:textId="7DBF035A" w:rsidR="00CA5E56" w:rsidRPr="00872D2D" w:rsidRDefault="00DD0DA9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72D2D">
              <w:rPr>
                <w:rFonts w:ascii="Arial" w:hAnsi="Arial" w:cs="Arial"/>
                <w:b/>
                <w:sz w:val="22"/>
                <w:szCs w:val="22"/>
              </w:rPr>
              <w:t xml:space="preserve">Wymiana okien i drzwi </w:t>
            </w:r>
            <w:r w:rsidR="008F3422" w:rsidRPr="00872D2D">
              <w:rPr>
                <w:rFonts w:ascii="Arial" w:hAnsi="Arial" w:cs="Arial"/>
                <w:b/>
                <w:sz w:val="22"/>
                <w:szCs w:val="22"/>
              </w:rPr>
              <w:t xml:space="preserve">oraz </w:t>
            </w:r>
            <w:r w:rsidR="008F3422" w:rsidRPr="00872D2D">
              <w:rPr>
                <w:rFonts w:ascii="Arial" w:hAnsi="Arial" w:cs="Arial"/>
                <w:b/>
                <w:sz w:val="22"/>
                <w:szCs w:val="22"/>
              </w:rPr>
              <w:t xml:space="preserve">drzwi PPOŻ </w:t>
            </w:r>
            <w:r w:rsidRPr="00872D2D">
              <w:rPr>
                <w:rFonts w:ascii="Arial" w:hAnsi="Arial" w:cs="Arial"/>
                <w:b/>
                <w:sz w:val="22"/>
                <w:szCs w:val="22"/>
              </w:rPr>
              <w:t>w budynkach szpitala</w:t>
            </w:r>
            <w:r w:rsidR="00CA5E56" w:rsidRPr="00872D2D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DD0DA9" w:rsidRPr="00872D2D" w14:paraId="415823C8" w14:textId="77777777" w:rsidTr="00C654E6">
        <w:tc>
          <w:tcPr>
            <w:tcW w:w="2268" w:type="dxa"/>
          </w:tcPr>
          <w:p w14:paraId="20524FEE" w14:textId="77777777" w:rsidR="00DD0DA9" w:rsidRPr="00872D2D" w:rsidRDefault="00DD0DA9" w:rsidP="00C654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2D2D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10D11D27" w14:textId="4EE52157" w:rsidR="00DD0DA9" w:rsidRPr="00872D2D" w:rsidRDefault="00DD0DA9" w:rsidP="00C654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72D2D">
              <w:rPr>
                <w:rFonts w:ascii="Arial" w:hAnsi="Arial" w:cs="Arial"/>
                <w:b/>
                <w:sz w:val="22"/>
                <w:szCs w:val="22"/>
              </w:rPr>
              <w:t>73/2026</w:t>
            </w:r>
          </w:p>
        </w:tc>
      </w:tr>
    </w:tbl>
    <w:p w14:paraId="52CC8BAA" w14:textId="01EB8E57" w:rsidR="0060654D" w:rsidRPr="00872D2D" w:rsidRDefault="00CA5E56" w:rsidP="00173417">
      <w:pPr>
        <w:spacing w:before="240"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72D2D">
        <w:rPr>
          <w:rFonts w:ascii="Arial" w:eastAsia="Calibri" w:hAnsi="Arial" w:cs="Arial"/>
          <w:sz w:val="22"/>
          <w:szCs w:val="22"/>
          <w:lang w:eastAsia="en-US"/>
        </w:rPr>
        <w:t xml:space="preserve">prowadzonego przez </w:t>
      </w:r>
      <w:r w:rsidR="00DD0DA9" w:rsidRPr="00872D2D">
        <w:rPr>
          <w:rFonts w:ascii="Arial" w:eastAsia="Calibri" w:hAnsi="Arial" w:cs="Arial"/>
          <w:b/>
          <w:sz w:val="22"/>
          <w:szCs w:val="22"/>
          <w:lang w:eastAsia="en-US"/>
        </w:rPr>
        <w:t>10. Wojskowy Szpital Kliniczny z Polikliniką Samodzielny Publiczny Zakład Opieki Zdrowotnej w Bydgoszczy</w:t>
      </w:r>
      <w:r w:rsidRPr="00872D2D">
        <w:rPr>
          <w:rFonts w:ascii="Arial" w:eastAsia="Calibri" w:hAnsi="Arial" w:cs="Arial"/>
          <w:b/>
          <w:sz w:val="22"/>
          <w:szCs w:val="22"/>
          <w:lang w:eastAsia="en-US"/>
        </w:rPr>
        <w:t>,</w:t>
      </w:r>
      <w:r w:rsidRPr="00872D2D">
        <w:rPr>
          <w:rFonts w:ascii="Arial" w:eastAsia="Calibri" w:hAnsi="Arial" w:cs="Arial"/>
          <w:sz w:val="22"/>
          <w:szCs w:val="22"/>
          <w:lang w:eastAsia="en-US"/>
        </w:rPr>
        <w:t xml:space="preserve"> oświadczam(y), że </w:t>
      </w:r>
      <w:r w:rsidR="00B105F9" w:rsidRPr="00872D2D">
        <w:rPr>
          <w:rFonts w:ascii="Arial" w:eastAsia="Calibri" w:hAnsi="Arial" w:cs="Arial"/>
          <w:sz w:val="22"/>
          <w:szCs w:val="22"/>
          <w:lang w:eastAsia="en-US"/>
        </w:rPr>
        <w:t xml:space="preserve">do realizacji </w:t>
      </w:r>
      <w:r w:rsidRPr="00872D2D">
        <w:rPr>
          <w:rFonts w:ascii="Arial" w:eastAsia="Calibri" w:hAnsi="Arial" w:cs="Arial"/>
          <w:sz w:val="22"/>
          <w:szCs w:val="22"/>
          <w:lang w:eastAsia="en-US"/>
        </w:rPr>
        <w:t>niniejszego zamówienia</w:t>
      </w:r>
      <w:r w:rsidR="00B105F9" w:rsidRPr="00872D2D">
        <w:rPr>
          <w:rFonts w:ascii="Arial" w:eastAsia="Calibri" w:hAnsi="Arial" w:cs="Arial"/>
          <w:sz w:val="22"/>
          <w:szCs w:val="22"/>
          <w:lang w:eastAsia="en-US"/>
        </w:rPr>
        <w:t xml:space="preserve"> publicznego</w:t>
      </w:r>
      <w:r w:rsidRPr="00872D2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B105F9" w:rsidRPr="00872D2D">
        <w:rPr>
          <w:rFonts w:ascii="Arial" w:eastAsia="Calibri" w:hAnsi="Arial" w:cs="Arial"/>
          <w:sz w:val="22"/>
          <w:szCs w:val="22"/>
          <w:lang w:eastAsia="en-US"/>
        </w:rPr>
        <w:t xml:space="preserve">skierowane zostaną przez Wykonawcę </w:t>
      </w:r>
      <w:r w:rsidRPr="00872D2D">
        <w:rPr>
          <w:rFonts w:ascii="Arial" w:eastAsia="Calibri" w:hAnsi="Arial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872D2D" w14:paraId="5EC3A389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C16E1D9" w14:textId="77777777" w:rsidR="00173417" w:rsidRPr="00872D2D" w:rsidRDefault="00173417" w:rsidP="0017341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D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4E2FEF9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D">
              <w:rPr>
                <w:rFonts w:ascii="Arial" w:hAnsi="Arial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35C78AF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D">
              <w:rPr>
                <w:rFonts w:ascii="Arial" w:hAnsi="Arial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D8ED6CC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D">
              <w:rPr>
                <w:rFonts w:ascii="Arial" w:hAnsi="Arial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BD32874" w14:textId="77777777" w:rsidR="00173417" w:rsidRPr="00872D2D" w:rsidRDefault="00173417" w:rsidP="0017341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2D2D">
              <w:rPr>
                <w:rFonts w:ascii="Arial" w:hAnsi="Arial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872D2D" w14:paraId="237B18E1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2659DDB" w14:textId="77777777" w:rsidR="00173417" w:rsidRPr="00872D2D" w:rsidRDefault="00173417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5F65A14A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58E97FB4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10D504D8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7278DE3" w14:textId="77777777" w:rsidR="00173417" w:rsidRPr="00872D2D" w:rsidRDefault="00173417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73417" w:rsidRPr="00872D2D" w14:paraId="0201721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4763A4B" w14:textId="77777777" w:rsidR="00173417" w:rsidRPr="00872D2D" w:rsidRDefault="00173417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06A71ED3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54563461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A246221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0D54D41" w14:textId="77777777" w:rsidR="00173417" w:rsidRPr="00872D2D" w:rsidRDefault="00173417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3422" w:rsidRPr="00872D2D" w14:paraId="739D4885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37F4432" w14:textId="77777777" w:rsidR="008F3422" w:rsidRPr="00872D2D" w:rsidRDefault="008F3422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467F574" w14:textId="77777777" w:rsidR="008F3422" w:rsidRPr="00872D2D" w:rsidRDefault="008F3422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73401AF6" w14:textId="77777777" w:rsidR="008F3422" w:rsidRPr="00872D2D" w:rsidRDefault="008F3422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7D573591" w14:textId="77777777" w:rsidR="008F3422" w:rsidRPr="00872D2D" w:rsidRDefault="008F3422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5AEF297" w14:textId="77777777" w:rsidR="008F3422" w:rsidRPr="00872D2D" w:rsidRDefault="008F3422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3422" w:rsidRPr="00872D2D" w14:paraId="42E8F33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8D6AC62" w14:textId="77777777" w:rsidR="008F3422" w:rsidRPr="00872D2D" w:rsidRDefault="008F3422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EA0104F" w14:textId="77777777" w:rsidR="008F3422" w:rsidRPr="00872D2D" w:rsidRDefault="008F3422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7D9E5EF8" w14:textId="77777777" w:rsidR="008F3422" w:rsidRPr="00872D2D" w:rsidRDefault="008F3422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3FAE39BE" w14:textId="77777777" w:rsidR="008F3422" w:rsidRPr="00872D2D" w:rsidRDefault="008F3422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9EA0C5C" w14:textId="77777777" w:rsidR="008F3422" w:rsidRPr="00872D2D" w:rsidRDefault="008F3422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73417" w:rsidRPr="00872D2D" w14:paraId="19AA668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C835831" w14:textId="77777777" w:rsidR="00173417" w:rsidRPr="00872D2D" w:rsidRDefault="00173417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25DB163D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0F0E2BD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14374D48" w14:textId="77777777" w:rsidR="00173417" w:rsidRPr="00872D2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89C926F" w14:textId="77777777" w:rsidR="00173417" w:rsidRPr="00872D2D" w:rsidRDefault="00173417" w:rsidP="00173417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2CC182" w14:textId="77777777" w:rsidR="00121B8A" w:rsidRPr="00872D2D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2"/>
          <w:szCs w:val="22"/>
        </w:rPr>
      </w:pPr>
    </w:p>
    <w:p w14:paraId="050857FF" w14:textId="77777777" w:rsidR="003074D5" w:rsidRPr="00872D2D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2"/>
          <w:szCs w:val="22"/>
        </w:rPr>
      </w:pPr>
    </w:p>
    <w:p w14:paraId="2C2474DB" w14:textId="77777777" w:rsidR="003074D5" w:rsidRPr="00872D2D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2"/>
          <w:szCs w:val="22"/>
        </w:rPr>
      </w:pPr>
    </w:p>
    <w:p w14:paraId="0DA3B746" w14:textId="77777777" w:rsidR="003074D5" w:rsidRPr="00872D2D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2"/>
          <w:szCs w:val="22"/>
        </w:rPr>
      </w:pPr>
      <w:r w:rsidRPr="00872D2D">
        <w:rPr>
          <w:rFonts w:ascii="Arial" w:hAnsi="Arial" w:cs="Arial"/>
          <w:iCs/>
          <w:sz w:val="22"/>
          <w:szCs w:val="22"/>
        </w:rPr>
        <w:t>…………………………</w:t>
      </w:r>
    </w:p>
    <w:p w14:paraId="5CBAB75E" w14:textId="77777777" w:rsidR="003074D5" w:rsidRPr="00872D2D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18"/>
          <w:szCs w:val="18"/>
        </w:rPr>
      </w:pPr>
      <w:r w:rsidRPr="00872D2D">
        <w:rPr>
          <w:rFonts w:ascii="Arial" w:hAnsi="Arial" w:cs="Arial"/>
          <w:iCs/>
          <w:sz w:val="18"/>
          <w:szCs w:val="18"/>
        </w:rPr>
        <w:t xml:space="preserve">            [podpis </w:t>
      </w:r>
      <w:r w:rsidRPr="00872D2D">
        <w:rPr>
          <w:rFonts w:ascii="Arial" w:hAnsi="Arial" w:cs="Arial"/>
          <w:b/>
          <w:bCs/>
          <w:iCs/>
          <w:color w:val="0070C0"/>
          <w:sz w:val="18"/>
          <w:szCs w:val="18"/>
          <w:vertAlign w:val="superscript"/>
        </w:rPr>
        <w:footnoteReference w:id="1"/>
      </w:r>
      <w:r w:rsidRPr="00872D2D">
        <w:rPr>
          <w:rFonts w:ascii="Arial" w:hAnsi="Arial" w:cs="Arial"/>
          <w:iCs/>
          <w:sz w:val="18"/>
          <w:szCs w:val="18"/>
        </w:rPr>
        <w:t>]</w:t>
      </w:r>
    </w:p>
    <w:p w14:paraId="0219812C" w14:textId="77777777" w:rsidR="00821C80" w:rsidRPr="00872D2D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2"/>
          <w:szCs w:val="18"/>
        </w:rPr>
      </w:pPr>
    </w:p>
    <w:sectPr w:rsidR="00821C80" w:rsidRPr="00872D2D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85977" w14:textId="77777777" w:rsidR="00EE7EA2" w:rsidRDefault="00EE7EA2">
      <w:r>
        <w:separator/>
      </w:r>
    </w:p>
  </w:endnote>
  <w:endnote w:type="continuationSeparator" w:id="0">
    <w:p w14:paraId="553CC9A7" w14:textId="77777777" w:rsidR="00EE7EA2" w:rsidRDefault="00EE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B1E1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5D86A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E107B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1B0663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5A6C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CD1B3" w14:textId="77777777" w:rsidR="00821C80" w:rsidRDefault="00821C80">
    <w:pPr>
      <w:pStyle w:val="Stopka"/>
      <w:tabs>
        <w:tab w:val="clear" w:pos="4536"/>
      </w:tabs>
      <w:jc w:val="center"/>
    </w:pPr>
  </w:p>
  <w:p w14:paraId="7D65A7F3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85DF9" w14:textId="77777777" w:rsidR="00EE7EA2" w:rsidRDefault="00EE7EA2">
      <w:r>
        <w:separator/>
      </w:r>
    </w:p>
  </w:footnote>
  <w:footnote w:type="continuationSeparator" w:id="0">
    <w:p w14:paraId="6AE4FDD5" w14:textId="77777777" w:rsidR="00EE7EA2" w:rsidRDefault="00EE7EA2">
      <w:r>
        <w:continuationSeparator/>
      </w:r>
    </w:p>
  </w:footnote>
  <w:footnote w:id="1">
    <w:p w14:paraId="4F6952CC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EB392" w14:textId="77777777" w:rsidR="00DD0DA9" w:rsidRDefault="00DD0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806B6" w14:textId="7A56BC22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D0DA9">
      <w:rPr>
        <w:rFonts w:ascii="Arial" w:hAnsi="Arial" w:cs="Arial"/>
      </w:rPr>
      <w:t>73/2026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FA28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FD0"/>
    <w:rsid w:val="001174D3"/>
    <w:rsid w:val="00121B8A"/>
    <w:rsid w:val="00150D7E"/>
    <w:rsid w:val="00167DCC"/>
    <w:rsid w:val="00173417"/>
    <w:rsid w:val="003074D5"/>
    <w:rsid w:val="004E070D"/>
    <w:rsid w:val="005332FA"/>
    <w:rsid w:val="0060654D"/>
    <w:rsid w:val="00691359"/>
    <w:rsid w:val="006D2FD0"/>
    <w:rsid w:val="007064BA"/>
    <w:rsid w:val="007524A3"/>
    <w:rsid w:val="00771188"/>
    <w:rsid w:val="00821C80"/>
    <w:rsid w:val="00861259"/>
    <w:rsid w:val="00872D2D"/>
    <w:rsid w:val="008F3422"/>
    <w:rsid w:val="009006F4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D0DA9"/>
    <w:rsid w:val="00DE13C0"/>
    <w:rsid w:val="00E819CF"/>
    <w:rsid w:val="00EE7EA2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250E7C"/>
  <w15:chartTrackingRefBased/>
  <w15:docId w15:val="{26FEB915-64E8-423D-82C6-50D55934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ZIM 10wsk</cp:lastModifiedBy>
  <cp:revision>2</cp:revision>
  <cp:lastPrinted>2026-06-18T13:30:00Z</cp:lastPrinted>
  <dcterms:created xsi:type="dcterms:W3CDTF">2026-06-18T13:30:00Z</dcterms:created>
  <dcterms:modified xsi:type="dcterms:W3CDTF">2026-06-18T13:30:00Z</dcterms:modified>
</cp:coreProperties>
</file>