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52D2A" w14:textId="09260F44" w:rsidR="00415918" w:rsidRPr="00DD1986" w:rsidRDefault="00DD1986">
      <w:pPr>
        <w:pStyle w:val="Tytu"/>
        <w:jc w:val="right"/>
        <w:rPr>
          <w:rFonts w:ascii="Arial Black" w:hAnsi="Arial Black"/>
          <w:b w:val="0"/>
          <w:sz w:val="20"/>
          <w:szCs w:val="16"/>
        </w:rPr>
      </w:pPr>
      <w:r w:rsidRPr="00DD1986">
        <w:rPr>
          <w:rFonts w:ascii="Arial Narrow" w:hAnsi="Arial Narrow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702449A" wp14:editId="6A837F0D">
                <wp:simplePos x="0" y="0"/>
                <wp:positionH relativeFrom="column">
                  <wp:posOffset>-48895</wp:posOffset>
                </wp:positionH>
                <wp:positionV relativeFrom="paragraph">
                  <wp:posOffset>-281940</wp:posOffset>
                </wp:positionV>
                <wp:extent cx="2012315" cy="732155"/>
                <wp:effectExtent l="0" t="0" r="6985" b="0"/>
                <wp:wrapNone/>
                <wp:docPr id="1298332120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ED3E588" w14:textId="77777777" w:rsidR="00415918" w:rsidRDefault="00415918"/>
                          <w:p w14:paraId="3219729E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4ED392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C17360C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813210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6A8980" w14:textId="77777777"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629A661" w14:textId="77777777"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02449A" id="Prostokąt: zaokrąglone rogi 1" o:spid="_x0000_s1026" style="position:absolute;left:0;text-align:left;margin-left:-3.85pt;margin-top:-22.2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C9XYnB3gAAAAkBAAAPAAAAAAAAAAAAAAAAAHAEAABkcnMvZG93bnJldi54bWxQSwUGAAAA&#10;AAQABADzAAAAewUAAAAA&#10;" filled="f" strokeweight=".25pt">
                <v:textbox inset="1pt,1pt,1pt,1pt">
                  <w:txbxContent>
                    <w:p w14:paraId="4ED3E588" w14:textId="77777777" w:rsidR="00415918" w:rsidRDefault="00415918"/>
                    <w:p w14:paraId="3219729E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154ED392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0C17360C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71813210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046A8980" w14:textId="77777777"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629A661" w14:textId="77777777" w:rsidR="00415918" w:rsidRDefault="00415918"/>
                  </w:txbxContent>
                </v:textbox>
              </v:roundrect>
            </w:pict>
          </mc:Fallback>
        </mc:AlternateContent>
      </w:r>
      <w:r w:rsidR="00415918" w:rsidRPr="00DD1986">
        <w:rPr>
          <w:rFonts w:ascii="Arial Black" w:hAnsi="Arial Black"/>
          <w:b w:val="0"/>
          <w:sz w:val="20"/>
          <w:szCs w:val="16"/>
        </w:rPr>
        <w:t xml:space="preserve">Załącznik nr </w:t>
      </w:r>
      <w:r w:rsidRPr="00DD1986">
        <w:rPr>
          <w:rFonts w:ascii="Arial Black" w:hAnsi="Arial Black"/>
          <w:b w:val="0"/>
          <w:sz w:val="20"/>
          <w:szCs w:val="16"/>
        </w:rPr>
        <w:t>5</w:t>
      </w:r>
      <w:r w:rsidR="004F220E" w:rsidRPr="00DD1986">
        <w:rPr>
          <w:rFonts w:ascii="Arial Black" w:hAnsi="Arial Black"/>
          <w:b w:val="0"/>
          <w:sz w:val="20"/>
          <w:szCs w:val="16"/>
        </w:rPr>
        <w:t xml:space="preserve"> </w:t>
      </w:r>
      <w:r w:rsidR="00F96D6D" w:rsidRPr="00DD1986">
        <w:rPr>
          <w:rFonts w:ascii="Arial Black" w:hAnsi="Arial Black"/>
          <w:b w:val="0"/>
          <w:sz w:val="20"/>
          <w:szCs w:val="16"/>
        </w:rPr>
        <w:t>do SWZ</w:t>
      </w:r>
    </w:p>
    <w:p w14:paraId="12825ACF" w14:textId="27ED397C" w:rsidR="00415918" w:rsidRPr="00DD1986" w:rsidRDefault="00415918">
      <w:pPr>
        <w:rPr>
          <w:rFonts w:ascii="Arial Narrow" w:hAnsi="Arial Narrow"/>
          <w:sz w:val="18"/>
          <w:szCs w:val="16"/>
        </w:rPr>
      </w:pPr>
    </w:p>
    <w:p w14:paraId="2DE273AB" w14:textId="7F7D68AF" w:rsidR="00415918" w:rsidRPr="00DD1986" w:rsidRDefault="00415918">
      <w:pPr>
        <w:rPr>
          <w:rFonts w:ascii="Arial Narrow" w:hAnsi="Arial Narrow"/>
          <w:sz w:val="18"/>
          <w:szCs w:val="16"/>
        </w:rPr>
      </w:pPr>
    </w:p>
    <w:p w14:paraId="637C3100" w14:textId="77777777" w:rsidR="00415918" w:rsidRPr="00DD1986" w:rsidRDefault="00415918">
      <w:pPr>
        <w:rPr>
          <w:rFonts w:ascii="Arial Narrow" w:hAnsi="Arial Narrow"/>
          <w:sz w:val="18"/>
          <w:szCs w:val="16"/>
        </w:rPr>
      </w:pPr>
    </w:p>
    <w:p w14:paraId="2E70AA96" w14:textId="77777777" w:rsidR="00415918" w:rsidRPr="00DD1986" w:rsidRDefault="00415918">
      <w:pPr>
        <w:rPr>
          <w:rFonts w:ascii="Arial Narrow" w:hAnsi="Arial Narrow"/>
          <w:sz w:val="18"/>
          <w:szCs w:val="16"/>
        </w:rPr>
      </w:pPr>
    </w:p>
    <w:p w14:paraId="334D1150" w14:textId="77777777" w:rsidR="00415918" w:rsidRPr="00DD1986" w:rsidRDefault="00415918">
      <w:pPr>
        <w:rPr>
          <w:rFonts w:ascii="Arial Narrow" w:hAnsi="Arial Narrow"/>
          <w:sz w:val="16"/>
          <w:szCs w:val="16"/>
        </w:rPr>
      </w:pPr>
    </w:p>
    <w:p w14:paraId="173715AE" w14:textId="2974AD9B" w:rsidR="00415918" w:rsidRPr="00DD1986" w:rsidRDefault="00F96D6D" w:rsidP="00DD1986">
      <w:pPr>
        <w:spacing w:after="240"/>
        <w:rPr>
          <w:rFonts w:ascii="Arial Narrow" w:hAnsi="Arial Narrow"/>
          <w:b/>
          <w:sz w:val="18"/>
          <w:szCs w:val="16"/>
        </w:rPr>
      </w:pPr>
      <w:r w:rsidRPr="00DD1986">
        <w:rPr>
          <w:rFonts w:ascii="Arial Narrow" w:hAnsi="Arial Narrow"/>
          <w:b/>
          <w:sz w:val="18"/>
          <w:szCs w:val="16"/>
        </w:rPr>
        <w:t xml:space="preserve">Sprawa nr: </w:t>
      </w:r>
      <w:r w:rsidR="00DD1986">
        <w:rPr>
          <w:rFonts w:ascii="Arial Narrow" w:hAnsi="Arial Narrow"/>
          <w:b/>
          <w:sz w:val="18"/>
          <w:szCs w:val="16"/>
        </w:rPr>
        <w:t>73/2026</w:t>
      </w:r>
    </w:p>
    <w:p w14:paraId="37475F72" w14:textId="5565EBE0" w:rsidR="00415918" w:rsidRPr="006E442A" w:rsidRDefault="00415918" w:rsidP="00DD1986">
      <w:pPr>
        <w:pStyle w:val="Nagwek2"/>
        <w:spacing w:before="240"/>
        <w:jc w:val="center"/>
        <w:rPr>
          <w:rFonts w:ascii="Arial Narrow" w:hAnsi="Arial Narrow"/>
          <w:b/>
          <w:sz w:val="24"/>
          <w:szCs w:val="18"/>
        </w:rPr>
      </w:pPr>
      <w:r w:rsidRPr="006E442A">
        <w:rPr>
          <w:rFonts w:ascii="Arial Narrow" w:hAnsi="Arial Narrow"/>
          <w:b/>
          <w:sz w:val="24"/>
          <w:szCs w:val="18"/>
        </w:rPr>
        <w:t xml:space="preserve">WYKAZ   </w:t>
      </w:r>
      <w:r w:rsidR="006C5DB9" w:rsidRPr="006E442A">
        <w:rPr>
          <w:rFonts w:ascii="Arial Narrow" w:hAnsi="Arial Narrow"/>
          <w:b/>
          <w:sz w:val="24"/>
          <w:szCs w:val="18"/>
        </w:rPr>
        <w:t>ROBÓT BUDOWLANYCH</w:t>
      </w:r>
    </w:p>
    <w:p w14:paraId="48256AD6" w14:textId="77777777" w:rsidR="00415918" w:rsidRPr="00DD1986" w:rsidRDefault="00415918">
      <w:pPr>
        <w:rPr>
          <w:rFonts w:ascii="Arial Narrow" w:hAnsi="Arial Narrow"/>
          <w:sz w:val="18"/>
          <w:szCs w:val="16"/>
        </w:rPr>
      </w:pPr>
    </w:p>
    <w:p w14:paraId="5E806616" w14:textId="77777777" w:rsidR="00415918" w:rsidRPr="00DD1986" w:rsidRDefault="00415918">
      <w:pPr>
        <w:rPr>
          <w:rFonts w:ascii="Arial Narrow" w:hAnsi="Arial Narrow"/>
          <w:sz w:val="18"/>
          <w:szCs w:val="16"/>
        </w:rPr>
      </w:pPr>
    </w:p>
    <w:p w14:paraId="7ED94BBB" w14:textId="77777777" w:rsidR="00415918" w:rsidRPr="00DD1986" w:rsidRDefault="00415918">
      <w:pPr>
        <w:spacing w:line="360" w:lineRule="auto"/>
        <w:rPr>
          <w:rFonts w:ascii="Arial Narrow" w:hAnsi="Arial Narrow"/>
          <w:szCs w:val="16"/>
        </w:rPr>
      </w:pPr>
      <w:r w:rsidRPr="00DD1986">
        <w:rPr>
          <w:rFonts w:ascii="Arial Narrow" w:hAnsi="Arial Narrow"/>
          <w:szCs w:val="16"/>
        </w:rPr>
        <w:t>Składając ofertę w</w:t>
      </w:r>
      <w:r w:rsidR="00300864" w:rsidRPr="00DD1986">
        <w:rPr>
          <w:rFonts w:ascii="Arial Narrow" w:hAnsi="Arial Narrow"/>
          <w:szCs w:val="16"/>
        </w:rPr>
        <w:t xml:space="preserve"> postępowaniu w </w:t>
      </w:r>
      <w:r w:rsidR="00300864" w:rsidRPr="00DD1986">
        <w:rPr>
          <w:rFonts w:ascii="Arial Narrow" w:hAnsi="Arial Narrow"/>
          <w:b/>
          <w:szCs w:val="16"/>
        </w:rPr>
        <w:t>t</w:t>
      </w:r>
      <w:r w:rsidR="00D66AF5" w:rsidRPr="00DD1986">
        <w:rPr>
          <w:rFonts w:ascii="Arial Narrow" w:hAnsi="Arial Narrow"/>
          <w:b/>
          <w:szCs w:val="16"/>
        </w:rPr>
        <w:t>ryb</w:t>
      </w:r>
      <w:r w:rsidR="00300864" w:rsidRPr="00DD1986">
        <w:rPr>
          <w:rFonts w:ascii="Arial Narrow" w:hAnsi="Arial Narrow"/>
          <w:b/>
          <w:szCs w:val="16"/>
        </w:rPr>
        <w:t>ie</w:t>
      </w:r>
      <w:r w:rsidR="00D66AF5" w:rsidRPr="00DD1986">
        <w:rPr>
          <w:rFonts w:ascii="Arial Narrow" w:hAnsi="Arial Narrow"/>
          <w:b/>
          <w:szCs w:val="16"/>
        </w:rPr>
        <w:t xml:space="preserve"> podstawowy</w:t>
      </w:r>
      <w:r w:rsidR="00300864" w:rsidRPr="00DD1986">
        <w:rPr>
          <w:rFonts w:ascii="Arial Narrow" w:hAnsi="Arial Narrow"/>
          <w:b/>
          <w:szCs w:val="16"/>
        </w:rPr>
        <w:t>m</w:t>
      </w:r>
      <w:r w:rsidR="00D66AF5" w:rsidRPr="00DD1986">
        <w:rPr>
          <w:rFonts w:ascii="Arial Narrow" w:hAnsi="Arial Narrow"/>
          <w:b/>
          <w:szCs w:val="16"/>
        </w:rPr>
        <w:t xml:space="preserve"> bez negocjacji - art. 275 pkt. 1 ustawy </w:t>
      </w:r>
      <w:proofErr w:type="spellStart"/>
      <w:proofErr w:type="gramStart"/>
      <w:r w:rsidR="00D66AF5" w:rsidRPr="00DD1986">
        <w:rPr>
          <w:rFonts w:ascii="Arial Narrow" w:hAnsi="Arial Narrow"/>
          <w:b/>
          <w:szCs w:val="16"/>
        </w:rPr>
        <w:t>Pzp</w:t>
      </w:r>
      <w:proofErr w:type="spellEnd"/>
      <w:r w:rsidRPr="00DD1986">
        <w:rPr>
          <w:rFonts w:ascii="Arial Narrow" w:hAnsi="Arial Narrow"/>
          <w:szCs w:val="16"/>
        </w:rPr>
        <w:t>„ na</w:t>
      </w:r>
      <w:proofErr w:type="gramEnd"/>
      <w:r w:rsidRPr="00DD1986">
        <w:rPr>
          <w:rFonts w:ascii="Arial Narrow" w:hAnsi="Arial Narrow"/>
          <w:szCs w:val="16"/>
        </w:rPr>
        <w:t>:</w:t>
      </w:r>
    </w:p>
    <w:p w14:paraId="713B3ACB" w14:textId="210D7ADF" w:rsidR="00373B41" w:rsidRPr="00222C77" w:rsidRDefault="00DD1986" w:rsidP="00222C77">
      <w:pPr>
        <w:spacing w:before="240" w:line="36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22C77">
        <w:rPr>
          <w:rFonts w:ascii="Arial Narrow" w:hAnsi="Arial Narrow" w:cs="Arial"/>
          <w:b/>
          <w:sz w:val="24"/>
          <w:szCs w:val="24"/>
        </w:rPr>
        <w:t>Wymiana okien i drzwi oraz drzwi PPOŻ w budynkach szpitala</w:t>
      </w:r>
      <w:r w:rsidR="00373B41" w:rsidRPr="00222C77">
        <w:rPr>
          <w:rFonts w:ascii="Arial Narrow" w:hAnsi="Arial Narrow" w:cs="Arial"/>
          <w:b/>
          <w:sz w:val="24"/>
          <w:szCs w:val="24"/>
        </w:rPr>
        <w:t>.</w:t>
      </w:r>
    </w:p>
    <w:p w14:paraId="084B7350" w14:textId="77777777" w:rsidR="00415918" w:rsidRPr="00DD1986" w:rsidRDefault="00415918" w:rsidP="0098343B">
      <w:pPr>
        <w:spacing w:line="360" w:lineRule="auto"/>
        <w:rPr>
          <w:rFonts w:ascii="Arial Narrow" w:hAnsi="Arial Narrow"/>
          <w:szCs w:val="16"/>
        </w:rPr>
      </w:pPr>
      <w:r w:rsidRPr="00DD1986">
        <w:rPr>
          <w:rFonts w:ascii="Arial Narrow" w:hAnsi="Arial Narrow"/>
          <w:szCs w:val="16"/>
        </w:rPr>
        <w:t>oświadczamy, że:</w:t>
      </w:r>
    </w:p>
    <w:p w14:paraId="51937763" w14:textId="41E285FD" w:rsidR="00415918" w:rsidRPr="00DD1986" w:rsidRDefault="00415918">
      <w:pPr>
        <w:pStyle w:val="Tekstpodstawowy"/>
        <w:jc w:val="both"/>
        <w:rPr>
          <w:rFonts w:ascii="Arial Narrow" w:hAnsi="Arial Narrow"/>
          <w:sz w:val="20"/>
          <w:szCs w:val="16"/>
        </w:rPr>
      </w:pPr>
      <w:r w:rsidRPr="00DD1986">
        <w:rPr>
          <w:rFonts w:ascii="Arial Narrow" w:hAnsi="Arial Narrow"/>
          <w:sz w:val="20"/>
          <w:szCs w:val="16"/>
        </w:rPr>
        <w:t xml:space="preserve">w ciągu ostatnich </w:t>
      </w:r>
      <w:r w:rsidR="00300864" w:rsidRPr="00DD1986">
        <w:rPr>
          <w:rFonts w:ascii="Arial Narrow" w:hAnsi="Arial Narrow"/>
          <w:sz w:val="20"/>
          <w:szCs w:val="16"/>
        </w:rPr>
        <w:t>5</w:t>
      </w:r>
      <w:r w:rsidRPr="00DD1986">
        <w:rPr>
          <w:rFonts w:ascii="Arial Narrow" w:hAnsi="Arial Narrow"/>
          <w:sz w:val="20"/>
          <w:szCs w:val="16"/>
        </w:rPr>
        <w:t xml:space="preserve"> lat wykonaliśmy następujące prace, których wykonanie potwierdzamy załączonymi referencjami uprzednich </w:t>
      </w:r>
      <w:r w:rsidR="00DD1986" w:rsidRPr="00DD1986">
        <w:rPr>
          <w:rFonts w:ascii="Arial Narrow" w:hAnsi="Arial Narrow"/>
          <w:sz w:val="20"/>
          <w:szCs w:val="16"/>
        </w:rPr>
        <w:t>Zamawiających</w:t>
      </w:r>
      <w:r w:rsidRPr="00DD1986">
        <w:rPr>
          <w:rFonts w:ascii="Arial Narrow" w:hAnsi="Arial Narrow"/>
          <w:sz w:val="20"/>
          <w:szCs w:val="16"/>
        </w:rPr>
        <w:t>:</w:t>
      </w:r>
    </w:p>
    <w:p w14:paraId="7306F232" w14:textId="77777777" w:rsidR="00DD1986" w:rsidRPr="00DD1986" w:rsidRDefault="008C0F53" w:rsidP="00DD1986">
      <w:pPr>
        <w:spacing w:after="120"/>
        <w:rPr>
          <w:rFonts w:ascii="Arial Narrow" w:hAnsi="Arial Narrow" w:cs="Arial"/>
          <w:b/>
          <w:bCs/>
        </w:rPr>
      </w:pPr>
      <w:r w:rsidRPr="00DD1986">
        <w:rPr>
          <w:rFonts w:ascii="Arial Narrow" w:hAnsi="Arial Narrow" w:cs="Arial"/>
          <w:b/>
          <w:bCs/>
        </w:rPr>
        <w:t>Wykaz zrealizowanych min. 2 robót budowlanych, w tym minimum jedna o wartości co najmniej</w:t>
      </w:r>
      <w:r w:rsidR="00DD1986" w:rsidRPr="00DD1986">
        <w:rPr>
          <w:rFonts w:ascii="Arial Narrow" w:hAnsi="Arial Narrow" w:cs="Arial"/>
          <w:b/>
          <w:bCs/>
        </w:rPr>
        <w:t>:</w:t>
      </w:r>
    </w:p>
    <w:p w14:paraId="13A79DCD" w14:textId="1F3AD8A8" w:rsidR="00DD1986" w:rsidRPr="006E442A" w:rsidRDefault="00DD1986" w:rsidP="006E442A">
      <w:pPr>
        <w:pStyle w:val="Akapitzlist"/>
        <w:numPr>
          <w:ilvl w:val="0"/>
          <w:numId w:val="1"/>
        </w:numPr>
        <w:spacing w:after="240"/>
        <w:rPr>
          <w:rFonts w:ascii="Arial Narrow" w:hAnsi="Arial Narrow" w:cs="Arial"/>
        </w:rPr>
      </w:pPr>
      <w:r w:rsidRPr="006E442A">
        <w:rPr>
          <w:rFonts w:ascii="Arial Narrow" w:hAnsi="Arial Narrow"/>
        </w:rPr>
        <w:t>dla zadania 1 robót budowlanych polegających na montażu drzwi PPOŻ w jednostkach publicznych, na kwotę minimum 20 000,00 zł brutto.</w:t>
      </w:r>
    </w:p>
    <w:p w14:paraId="6D2F778E" w14:textId="77777777" w:rsidR="006E442A" w:rsidRPr="006E442A" w:rsidRDefault="006E442A" w:rsidP="006E442A">
      <w:pPr>
        <w:pStyle w:val="Akapitzlist"/>
        <w:spacing w:after="240"/>
        <w:rPr>
          <w:rFonts w:ascii="Arial Narrow" w:hAnsi="Arial Narrow" w:cs="Arial"/>
        </w:rPr>
      </w:pPr>
    </w:p>
    <w:p w14:paraId="52269388" w14:textId="577AEE97" w:rsidR="00DD1986" w:rsidRPr="00DD1986" w:rsidRDefault="00DD1986" w:rsidP="006E442A">
      <w:pPr>
        <w:pStyle w:val="Akapitzlist"/>
        <w:numPr>
          <w:ilvl w:val="0"/>
          <w:numId w:val="1"/>
        </w:numPr>
        <w:spacing w:before="240" w:after="120"/>
        <w:rPr>
          <w:rFonts w:ascii="Arial Narrow" w:hAnsi="Arial Narrow"/>
        </w:rPr>
      </w:pPr>
      <w:r w:rsidRPr="00DD1986">
        <w:rPr>
          <w:rFonts w:ascii="Arial Narrow" w:hAnsi="Arial Narrow"/>
        </w:rPr>
        <w:t xml:space="preserve">dla zadania 2 robót budowlanych polegających na montażu okien lub drzwi w jednostkach publicznych, z na kwotę </w:t>
      </w:r>
      <w:r>
        <w:rPr>
          <w:rFonts w:ascii="Arial Narrow" w:hAnsi="Arial Narrow"/>
        </w:rPr>
        <w:t xml:space="preserve">minimum </w:t>
      </w:r>
      <w:r w:rsidRPr="00DD1986">
        <w:rPr>
          <w:rFonts w:ascii="Arial Narrow" w:hAnsi="Arial Narrow"/>
        </w:rPr>
        <w:t>100 000,00 zł brutto.</w:t>
      </w: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DD1986" w14:paraId="3CE5969E" w14:textId="77777777" w:rsidTr="0098343B">
        <w:tc>
          <w:tcPr>
            <w:tcW w:w="568" w:type="dxa"/>
            <w:vAlign w:val="center"/>
          </w:tcPr>
          <w:p w14:paraId="1B97C0E4" w14:textId="77777777" w:rsidR="00415918" w:rsidRPr="00DD198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16"/>
              </w:rPr>
            </w:pPr>
            <w:r w:rsidRPr="00DD1986">
              <w:rPr>
                <w:rFonts w:ascii="Arial Narrow" w:hAnsi="Arial Narrow"/>
                <w:szCs w:val="16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14:paraId="27CFBDA0" w14:textId="77777777" w:rsidR="00415918" w:rsidRPr="00DD1986" w:rsidRDefault="00415918" w:rsidP="00F6240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16"/>
              </w:rPr>
            </w:pPr>
            <w:r w:rsidRPr="00DD1986">
              <w:rPr>
                <w:rFonts w:ascii="Arial Narrow" w:hAnsi="Arial Narrow"/>
                <w:szCs w:val="16"/>
              </w:rPr>
              <w:t xml:space="preserve">Przedmiot </w:t>
            </w:r>
            <w:r w:rsidR="00F62403" w:rsidRPr="00DD1986">
              <w:rPr>
                <w:rFonts w:ascii="Arial Narrow" w:hAnsi="Arial Narrow"/>
                <w:szCs w:val="16"/>
              </w:rPr>
              <w:t>robót</w:t>
            </w:r>
          </w:p>
        </w:tc>
        <w:tc>
          <w:tcPr>
            <w:tcW w:w="1701" w:type="dxa"/>
            <w:vAlign w:val="center"/>
          </w:tcPr>
          <w:p w14:paraId="67AA71F3" w14:textId="77777777" w:rsidR="00415918" w:rsidRPr="00DD1986" w:rsidRDefault="00415918" w:rsidP="00F62403">
            <w:pPr>
              <w:jc w:val="center"/>
              <w:rPr>
                <w:rFonts w:ascii="Arial Narrow" w:hAnsi="Arial Narrow"/>
                <w:szCs w:val="16"/>
              </w:rPr>
            </w:pPr>
            <w:r w:rsidRPr="00DD1986">
              <w:rPr>
                <w:rFonts w:ascii="Arial Narrow" w:hAnsi="Arial Narrow"/>
                <w:szCs w:val="16"/>
              </w:rPr>
              <w:t xml:space="preserve">Wartość </w:t>
            </w:r>
            <w:r w:rsidR="00F62403" w:rsidRPr="00DD1986">
              <w:rPr>
                <w:rFonts w:ascii="Arial Narrow" w:hAnsi="Arial Narrow"/>
                <w:szCs w:val="16"/>
              </w:rPr>
              <w:t>robót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0E2546B" w14:textId="77777777" w:rsidR="00415918" w:rsidRPr="00DD1986" w:rsidRDefault="00415918">
            <w:pPr>
              <w:jc w:val="center"/>
              <w:rPr>
                <w:rFonts w:ascii="Arial Narrow" w:hAnsi="Arial Narrow"/>
                <w:szCs w:val="16"/>
              </w:rPr>
            </w:pPr>
            <w:r w:rsidRPr="00DD1986">
              <w:rPr>
                <w:rFonts w:ascii="Arial Narrow" w:hAnsi="Arial Narrow"/>
                <w:szCs w:val="16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55CD37E1" w14:textId="77777777" w:rsidR="00415918" w:rsidRPr="00DD1986" w:rsidRDefault="00415918">
            <w:pPr>
              <w:jc w:val="center"/>
              <w:rPr>
                <w:rFonts w:ascii="Arial Narrow" w:hAnsi="Arial Narrow"/>
                <w:szCs w:val="16"/>
              </w:rPr>
            </w:pPr>
            <w:r w:rsidRPr="00DD1986">
              <w:rPr>
                <w:rFonts w:ascii="Arial Narrow" w:hAnsi="Arial Narrow"/>
                <w:szCs w:val="16"/>
              </w:rPr>
              <w:t>Nazwa, adres zleceniodawcy</w:t>
            </w:r>
          </w:p>
        </w:tc>
      </w:tr>
      <w:tr w:rsidR="00415918" w:rsidRPr="00DD1986" w14:paraId="75195669" w14:textId="77777777" w:rsidTr="0098343B">
        <w:trPr>
          <w:trHeight w:val="765"/>
        </w:trPr>
        <w:tc>
          <w:tcPr>
            <w:tcW w:w="568" w:type="dxa"/>
          </w:tcPr>
          <w:p w14:paraId="4ED00A1B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410" w:type="dxa"/>
          </w:tcPr>
          <w:p w14:paraId="1E209E6E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46A95A9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67FC5AF8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  <w:p w14:paraId="573ACF7B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  <w:p w14:paraId="06369766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775AE53D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</w:tr>
      <w:tr w:rsidR="00415918" w:rsidRPr="00DD1986" w14:paraId="7E8E0129" w14:textId="77777777" w:rsidTr="0098343B">
        <w:tc>
          <w:tcPr>
            <w:tcW w:w="568" w:type="dxa"/>
          </w:tcPr>
          <w:p w14:paraId="6814E0B8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410" w:type="dxa"/>
          </w:tcPr>
          <w:p w14:paraId="03FDE650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3E793B04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4BD9EBE2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  <w:p w14:paraId="023B185E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  <w:p w14:paraId="30228AC4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38325906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</w:tr>
      <w:tr w:rsidR="00415918" w:rsidRPr="00DD1986" w14:paraId="171C2452" w14:textId="77777777" w:rsidTr="0098343B">
        <w:tc>
          <w:tcPr>
            <w:tcW w:w="568" w:type="dxa"/>
          </w:tcPr>
          <w:p w14:paraId="28CF74C3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410" w:type="dxa"/>
          </w:tcPr>
          <w:p w14:paraId="39BF21D9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748266D5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49AFF3E3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  <w:p w14:paraId="7E2C24B3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  <w:p w14:paraId="7E88F40A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67071E23" w14:textId="77777777" w:rsidR="00415918" w:rsidRPr="00DD1986" w:rsidRDefault="00415918">
            <w:pPr>
              <w:rPr>
                <w:rFonts w:ascii="Arial Narrow" w:hAnsi="Arial Narrow"/>
                <w:szCs w:val="16"/>
              </w:rPr>
            </w:pPr>
          </w:p>
        </w:tc>
      </w:tr>
    </w:tbl>
    <w:p w14:paraId="2DAA1E14" w14:textId="77777777" w:rsidR="00415918" w:rsidRPr="00DD198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Cs w:val="16"/>
        </w:rPr>
      </w:pPr>
      <w:r w:rsidRPr="00DD1986">
        <w:rPr>
          <w:rFonts w:ascii="Arial Narrow" w:hAnsi="Arial Narrow"/>
          <w:szCs w:val="16"/>
          <w:u w:val="dotted"/>
        </w:rPr>
        <w:tab/>
      </w:r>
      <w:r w:rsidRPr="00DD1986">
        <w:rPr>
          <w:rFonts w:ascii="Arial Narrow" w:hAnsi="Arial Narrow"/>
          <w:szCs w:val="16"/>
        </w:rPr>
        <w:t>dnia</w:t>
      </w:r>
      <w:r w:rsidRPr="00DD1986">
        <w:rPr>
          <w:rFonts w:ascii="Arial Narrow" w:hAnsi="Arial Narrow"/>
          <w:szCs w:val="16"/>
          <w:u w:val="dotted"/>
        </w:rPr>
        <w:tab/>
      </w:r>
      <w:r w:rsidRPr="00DD1986">
        <w:rPr>
          <w:rFonts w:ascii="Arial Narrow" w:hAnsi="Arial Narrow"/>
          <w:szCs w:val="16"/>
        </w:rPr>
        <w:tab/>
      </w:r>
      <w:r w:rsidRPr="00DD1986">
        <w:rPr>
          <w:rFonts w:ascii="Arial Narrow" w:hAnsi="Arial Narrow"/>
          <w:szCs w:val="16"/>
          <w:u w:val="dotted"/>
        </w:rPr>
        <w:tab/>
      </w:r>
    </w:p>
    <w:p w14:paraId="7250B942" w14:textId="77777777" w:rsidR="00415918" w:rsidRPr="00DD1986" w:rsidRDefault="00415918">
      <w:pPr>
        <w:ind w:left="5529"/>
        <w:jc w:val="center"/>
        <w:rPr>
          <w:rFonts w:ascii="Arial Narrow" w:hAnsi="Arial Narrow"/>
          <w:szCs w:val="16"/>
        </w:rPr>
      </w:pPr>
      <w:r w:rsidRPr="00DD1986">
        <w:rPr>
          <w:rFonts w:ascii="Arial Narrow" w:hAnsi="Arial Narrow"/>
          <w:szCs w:val="16"/>
          <w:vertAlign w:val="superscript"/>
        </w:rPr>
        <w:t>podpis osoby uprawnionej do składania oświadczeń woli w imieniu Wykonawcy</w:t>
      </w:r>
    </w:p>
    <w:p w14:paraId="1DE00A92" w14:textId="77777777" w:rsidR="00415918" w:rsidRPr="00DD1986" w:rsidRDefault="00415918">
      <w:pPr>
        <w:rPr>
          <w:rFonts w:ascii="Arial Narrow" w:hAnsi="Arial Narrow"/>
          <w:sz w:val="16"/>
          <w:szCs w:val="16"/>
        </w:rPr>
      </w:pPr>
    </w:p>
    <w:sectPr w:rsidR="00415918" w:rsidRPr="00DD1986" w:rsidSect="005D28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37C1F" w14:textId="77777777" w:rsidR="002937F4" w:rsidRDefault="002937F4">
      <w:r>
        <w:separator/>
      </w:r>
    </w:p>
  </w:endnote>
  <w:endnote w:type="continuationSeparator" w:id="0">
    <w:p w14:paraId="53D6D5BA" w14:textId="77777777" w:rsidR="002937F4" w:rsidRDefault="00293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CC387" w14:textId="77777777" w:rsidR="00415918" w:rsidRDefault="0022220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55CD3D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F6E0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7D4415" w14:textId="77777777" w:rsidR="00415918" w:rsidRDefault="00415918">
    <w:pPr>
      <w:pStyle w:val="Stopka"/>
      <w:tabs>
        <w:tab w:val="clear" w:pos="4536"/>
      </w:tabs>
      <w:jc w:val="center"/>
    </w:pPr>
  </w:p>
  <w:p w14:paraId="14A9BA4A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22220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22220D">
      <w:rPr>
        <w:rStyle w:val="Numerstrony"/>
        <w:rFonts w:ascii="Arial" w:hAnsi="Arial"/>
      </w:rPr>
      <w:fldChar w:fldCharType="separate"/>
    </w:r>
    <w:r w:rsidR="00702C7A">
      <w:rPr>
        <w:rStyle w:val="Numerstrony"/>
        <w:rFonts w:ascii="Arial" w:hAnsi="Arial"/>
        <w:noProof/>
      </w:rPr>
      <w:t>1</w:t>
    </w:r>
    <w:r w:rsidR="0022220D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22220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22220D">
      <w:rPr>
        <w:rStyle w:val="Numerstrony"/>
        <w:rFonts w:ascii="Arial" w:hAnsi="Arial"/>
      </w:rPr>
      <w:fldChar w:fldCharType="separate"/>
    </w:r>
    <w:r w:rsidR="00702C7A">
      <w:rPr>
        <w:rStyle w:val="Numerstrony"/>
        <w:rFonts w:ascii="Arial" w:hAnsi="Arial"/>
        <w:noProof/>
      </w:rPr>
      <w:t>1</w:t>
    </w:r>
    <w:r w:rsidR="0022220D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1AA4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2D0395" w14:textId="77777777" w:rsidR="00415918" w:rsidRDefault="00415918">
    <w:pPr>
      <w:pStyle w:val="Stopka"/>
      <w:tabs>
        <w:tab w:val="clear" w:pos="4536"/>
      </w:tabs>
      <w:jc w:val="center"/>
    </w:pPr>
  </w:p>
  <w:p w14:paraId="2FEF5D0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2220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2220D">
      <w:rPr>
        <w:rStyle w:val="Numerstrony"/>
      </w:rPr>
      <w:fldChar w:fldCharType="separate"/>
    </w:r>
    <w:r>
      <w:rPr>
        <w:rStyle w:val="Numerstrony"/>
        <w:noProof/>
      </w:rPr>
      <w:t>1</w:t>
    </w:r>
    <w:r w:rsidR="0022220D">
      <w:rPr>
        <w:rStyle w:val="Numerstrony"/>
      </w:rPr>
      <w:fldChar w:fldCharType="end"/>
    </w:r>
    <w:r>
      <w:rPr>
        <w:rStyle w:val="Numerstrony"/>
      </w:rPr>
      <w:t>/</w:t>
    </w:r>
    <w:r w:rsidR="0022220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2220D">
      <w:rPr>
        <w:rStyle w:val="Numerstrony"/>
      </w:rPr>
      <w:fldChar w:fldCharType="separate"/>
    </w:r>
    <w:r w:rsidR="00FA160D">
      <w:rPr>
        <w:rStyle w:val="Numerstrony"/>
        <w:noProof/>
      </w:rPr>
      <w:t>1</w:t>
    </w:r>
    <w:r w:rsidR="0022220D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A157C" w14:textId="77777777" w:rsidR="002937F4" w:rsidRDefault="002937F4">
      <w:r>
        <w:separator/>
      </w:r>
    </w:p>
  </w:footnote>
  <w:footnote w:type="continuationSeparator" w:id="0">
    <w:p w14:paraId="34D477C0" w14:textId="77777777" w:rsidR="002937F4" w:rsidRDefault="00293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FFD0E" w14:textId="77777777" w:rsidR="00D66AF5" w:rsidRDefault="00D66A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36D9F" w14:textId="77777777" w:rsidR="00D66AF5" w:rsidRDefault="00D66A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1B225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681EBB"/>
    <w:multiLevelType w:val="hybridMultilevel"/>
    <w:tmpl w:val="38F2F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686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AF5"/>
    <w:rsid w:val="000103D2"/>
    <w:rsid w:val="000577D4"/>
    <w:rsid w:val="00094B46"/>
    <w:rsid w:val="000D6CEA"/>
    <w:rsid w:val="000D7B07"/>
    <w:rsid w:val="00102104"/>
    <w:rsid w:val="00114E9F"/>
    <w:rsid w:val="001855BD"/>
    <w:rsid w:val="001A7049"/>
    <w:rsid w:val="0022220D"/>
    <w:rsid w:val="00222C77"/>
    <w:rsid w:val="00225936"/>
    <w:rsid w:val="00266755"/>
    <w:rsid w:val="0028086E"/>
    <w:rsid w:val="002827F1"/>
    <w:rsid w:val="002937F4"/>
    <w:rsid w:val="00300864"/>
    <w:rsid w:val="003016C1"/>
    <w:rsid w:val="00373B41"/>
    <w:rsid w:val="004079D6"/>
    <w:rsid w:val="00415918"/>
    <w:rsid w:val="00420B98"/>
    <w:rsid w:val="00423FB9"/>
    <w:rsid w:val="00426970"/>
    <w:rsid w:val="00457DC2"/>
    <w:rsid w:val="00467A46"/>
    <w:rsid w:val="004B627C"/>
    <w:rsid w:val="004F220E"/>
    <w:rsid w:val="00506ED1"/>
    <w:rsid w:val="0057196E"/>
    <w:rsid w:val="005D282B"/>
    <w:rsid w:val="005E0539"/>
    <w:rsid w:val="006564AE"/>
    <w:rsid w:val="006963FB"/>
    <w:rsid w:val="006B2EC5"/>
    <w:rsid w:val="006C5DB9"/>
    <w:rsid w:val="006E093B"/>
    <w:rsid w:val="006E442A"/>
    <w:rsid w:val="00702C7A"/>
    <w:rsid w:val="00703C21"/>
    <w:rsid w:val="007043CE"/>
    <w:rsid w:val="0072055D"/>
    <w:rsid w:val="00743E44"/>
    <w:rsid w:val="007E4B0B"/>
    <w:rsid w:val="008058A7"/>
    <w:rsid w:val="008A17C1"/>
    <w:rsid w:val="008C0F53"/>
    <w:rsid w:val="008E6C9E"/>
    <w:rsid w:val="009241AF"/>
    <w:rsid w:val="00947A27"/>
    <w:rsid w:val="00965389"/>
    <w:rsid w:val="0098343B"/>
    <w:rsid w:val="009D0F6B"/>
    <w:rsid w:val="00A33A15"/>
    <w:rsid w:val="00A96EB7"/>
    <w:rsid w:val="00AF419D"/>
    <w:rsid w:val="00B043DA"/>
    <w:rsid w:val="00B67B46"/>
    <w:rsid w:val="00B72A0C"/>
    <w:rsid w:val="00B9052F"/>
    <w:rsid w:val="00C45465"/>
    <w:rsid w:val="00CD2EB9"/>
    <w:rsid w:val="00D43376"/>
    <w:rsid w:val="00D66AF5"/>
    <w:rsid w:val="00DD1986"/>
    <w:rsid w:val="00DE03E1"/>
    <w:rsid w:val="00DE0AF3"/>
    <w:rsid w:val="00DE5D48"/>
    <w:rsid w:val="00DF7F22"/>
    <w:rsid w:val="00E70A68"/>
    <w:rsid w:val="00F2787F"/>
    <w:rsid w:val="00F62403"/>
    <w:rsid w:val="00F6690E"/>
    <w:rsid w:val="00F96D6D"/>
    <w:rsid w:val="00FA160D"/>
    <w:rsid w:val="00FD0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BD7BDA"/>
  <w15:docId w15:val="{D473DAC1-0CC2-4918-8416-6A4D5A23A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DD19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ZIM 10wsk</cp:lastModifiedBy>
  <cp:revision>2</cp:revision>
  <cp:lastPrinted>2026-06-18T12:57:00Z</cp:lastPrinted>
  <dcterms:created xsi:type="dcterms:W3CDTF">2026-06-19T05:30:00Z</dcterms:created>
  <dcterms:modified xsi:type="dcterms:W3CDTF">2026-06-19T05:30:00Z</dcterms:modified>
</cp:coreProperties>
</file>