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6C1EE" w14:textId="77777777" w:rsidR="008D2AB8" w:rsidRPr="000F7261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b w:val="0"/>
          <w:sz w:val="18"/>
          <w:szCs w:val="18"/>
        </w:rPr>
        <w:tab/>
      </w:r>
      <w:r w:rsidRPr="000F7261">
        <w:rPr>
          <w:rFonts w:ascii="Verdana" w:hAnsi="Verdana"/>
          <w:b w:val="0"/>
          <w:sz w:val="18"/>
          <w:szCs w:val="18"/>
        </w:rPr>
        <w:tab/>
      </w:r>
      <w:r w:rsidRPr="000F7261">
        <w:rPr>
          <w:rFonts w:ascii="Verdana" w:hAnsi="Verdana"/>
          <w:b w:val="0"/>
          <w:sz w:val="18"/>
          <w:szCs w:val="18"/>
        </w:rPr>
        <w:tab/>
      </w:r>
      <w:r w:rsidRPr="000F7261">
        <w:rPr>
          <w:rFonts w:ascii="Verdana" w:hAnsi="Verdana"/>
          <w:b w:val="0"/>
          <w:sz w:val="18"/>
          <w:szCs w:val="18"/>
        </w:rPr>
        <w:tab/>
      </w:r>
      <w:r w:rsidRPr="000F7261">
        <w:rPr>
          <w:rFonts w:ascii="Verdana" w:hAnsi="Verdana"/>
          <w:b w:val="0"/>
          <w:sz w:val="18"/>
          <w:szCs w:val="18"/>
        </w:rPr>
        <w:tab/>
      </w:r>
      <w:r w:rsidRPr="000F7261">
        <w:rPr>
          <w:rFonts w:ascii="Verdana" w:hAnsi="Verdana"/>
          <w:b w:val="0"/>
          <w:sz w:val="18"/>
          <w:szCs w:val="18"/>
        </w:rPr>
        <w:tab/>
      </w:r>
      <w:r w:rsidRPr="000F7261">
        <w:rPr>
          <w:rFonts w:ascii="Verdana" w:hAnsi="Verdana"/>
          <w:b w:val="0"/>
          <w:sz w:val="18"/>
          <w:szCs w:val="18"/>
        </w:rPr>
        <w:tab/>
      </w:r>
      <w:r w:rsidRPr="000F7261">
        <w:rPr>
          <w:rFonts w:ascii="Verdana" w:hAnsi="Verdana"/>
          <w:sz w:val="18"/>
          <w:szCs w:val="18"/>
        </w:rPr>
        <w:t xml:space="preserve">Załącznik nr </w:t>
      </w:r>
      <w:r w:rsidR="00012286" w:rsidRPr="000F7261">
        <w:rPr>
          <w:rFonts w:ascii="Verdana" w:hAnsi="Verdana"/>
          <w:sz w:val="18"/>
          <w:szCs w:val="18"/>
        </w:rPr>
        <w:t>1</w:t>
      </w:r>
    </w:p>
    <w:p w14:paraId="502A97A2" w14:textId="77777777" w:rsidR="008D2AB8" w:rsidRPr="000F726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>FORMULARZ OFERTY</w:t>
      </w:r>
    </w:p>
    <w:p w14:paraId="0D080955" w14:textId="77777777" w:rsidR="008D2AB8" w:rsidRPr="000F726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85AAF70" w14:textId="77777777" w:rsidR="00AF4095" w:rsidRPr="000F72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0F7261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1A091FF3" w14:textId="77777777" w:rsidR="00AF4095" w:rsidRPr="000F7261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0F7261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B1B72F5" w14:textId="77777777" w:rsidR="00AF4095" w:rsidRPr="000F72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0F7261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17161E5D" w14:textId="77777777" w:rsidR="00AF4095" w:rsidRPr="000F72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0F7261">
        <w:rPr>
          <w:rFonts w:ascii="Verdana" w:hAnsi="Verdana"/>
          <w:sz w:val="18"/>
          <w:szCs w:val="18"/>
        </w:rPr>
        <w:t>..............</w:t>
      </w:r>
    </w:p>
    <w:p w14:paraId="469784EA" w14:textId="77777777" w:rsidR="00AF4095" w:rsidRPr="000F72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  <w:lang w:val="de-DE"/>
        </w:rPr>
        <w:t>TEL.</w:t>
      </w:r>
      <w:r w:rsidRPr="000F726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F726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3DD2E883" w14:textId="77777777" w:rsidR="00AF4095" w:rsidRPr="000F72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  <w:lang w:val="de-DE"/>
        </w:rPr>
        <w:t xml:space="preserve">FAX </w:t>
      </w:r>
      <w:r w:rsidRPr="000F726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F726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5F2ECBD2" w14:textId="77777777" w:rsidR="00AF4095" w:rsidRPr="000F72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0F726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0F7261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214E1627" w14:textId="77777777" w:rsidR="00AF4095" w:rsidRPr="000F72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0F7261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0F7261">
        <w:rPr>
          <w:rFonts w:ascii="Verdana" w:hAnsi="Verdana"/>
          <w:sz w:val="18"/>
          <w:szCs w:val="18"/>
        </w:rPr>
        <w:t>...............................................</w:t>
      </w:r>
    </w:p>
    <w:p w14:paraId="4BB487FF" w14:textId="77777777" w:rsidR="008D2AB8" w:rsidRPr="000F7261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0F7261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7D21375" w14:textId="77777777" w:rsidR="008D2AB8" w:rsidRPr="000F726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Do: Nazwa i siedziba Zamawiającego:</w:t>
      </w:r>
    </w:p>
    <w:p w14:paraId="014156D6" w14:textId="77777777" w:rsidR="00D14AA4" w:rsidRPr="000F726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>Akademia Górniczo - Hutnicza</w:t>
      </w:r>
    </w:p>
    <w:p w14:paraId="42ACEF5D" w14:textId="77777777" w:rsidR="00D14AA4" w:rsidRPr="000F726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>im. Stanisława Staszica w Krakowie</w:t>
      </w:r>
    </w:p>
    <w:p w14:paraId="7F678F49" w14:textId="77777777" w:rsidR="008D2AB8" w:rsidRPr="000F726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>Dział Zamówień Publicznych</w:t>
      </w:r>
      <w:r w:rsidR="008D2AB8" w:rsidRPr="000F7261">
        <w:rPr>
          <w:rFonts w:ascii="Verdana" w:hAnsi="Verdana"/>
          <w:b/>
          <w:sz w:val="18"/>
          <w:szCs w:val="18"/>
        </w:rPr>
        <w:t xml:space="preserve">  </w:t>
      </w:r>
    </w:p>
    <w:p w14:paraId="42F0DA48" w14:textId="77777777" w:rsidR="008D2AB8" w:rsidRPr="000F726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>Al. Mickiewicza</w:t>
      </w:r>
      <w:r w:rsidR="008D2AB8" w:rsidRPr="000F7261">
        <w:rPr>
          <w:rFonts w:ascii="Verdana" w:hAnsi="Verdana"/>
          <w:b/>
          <w:sz w:val="18"/>
          <w:szCs w:val="18"/>
        </w:rPr>
        <w:t xml:space="preserve"> </w:t>
      </w:r>
      <w:r w:rsidRPr="000F7261">
        <w:rPr>
          <w:rFonts w:ascii="Verdana" w:hAnsi="Verdana"/>
          <w:b/>
          <w:sz w:val="18"/>
          <w:szCs w:val="18"/>
        </w:rPr>
        <w:t>30</w:t>
      </w:r>
      <w:r w:rsidR="008D2AB8" w:rsidRPr="000F7261">
        <w:rPr>
          <w:rFonts w:ascii="Verdana" w:hAnsi="Verdana"/>
          <w:b/>
          <w:sz w:val="18"/>
          <w:szCs w:val="18"/>
        </w:rPr>
        <w:t xml:space="preserve"> </w:t>
      </w:r>
    </w:p>
    <w:p w14:paraId="2CF2D240" w14:textId="77777777" w:rsidR="008D2AB8" w:rsidRPr="000F7261" w:rsidRDefault="00D14AA4" w:rsidP="008D2AB8">
      <w:pPr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>30-059</w:t>
      </w:r>
      <w:r w:rsidR="008D2AB8" w:rsidRPr="000F7261">
        <w:rPr>
          <w:rFonts w:ascii="Verdana" w:hAnsi="Verdana"/>
          <w:b/>
          <w:sz w:val="18"/>
          <w:szCs w:val="18"/>
        </w:rPr>
        <w:t xml:space="preserve"> </w:t>
      </w:r>
      <w:r w:rsidRPr="000F7261">
        <w:rPr>
          <w:rFonts w:ascii="Verdana" w:hAnsi="Verdana"/>
          <w:b/>
          <w:sz w:val="18"/>
          <w:szCs w:val="18"/>
        </w:rPr>
        <w:t>Kraków</w:t>
      </w:r>
      <w:r w:rsidR="008D2AB8" w:rsidRPr="000F7261">
        <w:rPr>
          <w:rFonts w:ascii="Verdana" w:hAnsi="Verdana"/>
          <w:b/>
          <w:sz w:val="18"/>
          <w:szCs w:val="18"/>
        </w:rPr>
        <w:t xml:space="preserve">,  </w:t>
      </w:r>
    </w:p>
    <w:p w14:paraId="7A78AFC6" w14:textId="77777777" w:rsidR="008D2AB8" w:rsidRPr="000F726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2FC268F" w14:textId="4C1B9DC9" w:rsidR="008D2AB8" w:rsidRPr="000F726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E09F7">
        <w:rPr>
          <w:rFonts w:ascii="Verdana" w:hAnsi="Verdana"/>
          <w:b/>
          <w:sz w:val="18"/>
          <w:szCs w:val="18"/>
        </w:rPr>
        <w:t>d</w:t>
      </w:r>
      <w:r w:rsidR="00BE09F7" w:rsidRPr="00BE09F7">
        <w:rPr>
          <w:rFonts w:ascii="Verdana" w:hAnsi="Verdana"/>
          <w:b/>
          <w:sz w:val="18"/>
          <w:szCs w:val="18"/>
        </w:rPr>
        <w:t>ostawa zestawu komputera stacjonarnego - KC-DE-zp.25.277.2026</w:t>
      </w:r>
      <w:r w:rsidRPr="000F7261">
        <w:rPr>
          <w:rFonts w:ascii="Verdana" w:hAnsi="Verdana"/>
          <w:b/>
          <w:sz w:val="18"/>
          <w:szCs w:val="18"/>
        </w:rPr>
        <w:t xml:space="preserve">, </w:t>
      </w:r>
      <w:r w:rsidRPr="000F726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60"/>
        <w:gridCol w:w="1541"/>
        <w:gridCol w:w="1559"/>
        <w:gridCol w:w="1173"/>
        <w:gridCol w:w="851"/>
        <w:gridCol w:w="2001"/>
      </w:tblGrid>
      <w:tr w:rsidR="00D61C17" w:rsidRPr="000F7261" w14:paraId="4C2EB28E" w14:textId="77777777" w:rsidTr="009E1497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5FF785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Vat 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A76C4E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6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F2C5A6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955EED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6C6779F8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BF110F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1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FE50EE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1B738431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9A31B73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4160E7D7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DAAED82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61667C3A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33B89B68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D61C17" w:rsidRPr="000F7261" w14:paraId="433605CB" w14:textId="77777777" w:rsidTr="009E1497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84E042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9C0252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611BC0F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68751A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611E45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D2FCE7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3D2C55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DA853A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D61C17" w:rsidRPr="000F7261" w14:paraId="3DB9A700" w14:textId="77777777" w:rsidTr="009E1497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9232D" w14:textId="77777777" w:rsidR="00D61C17" w:rsidRPr="000F7261" w:rsidRDefault="00D61C17" w:rsidP="00E26A9A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73470" w14:textId="77777777" w:rsidR="00D61C17" w:rsidRPr="000F7261" w:rsidRDefault="00D61C17" w:rsidP="00E26A9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0F7261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Komputer stacjonarny</w:t>
            </w:r>
          </w:p>
        </w:tc>
        <w:tc>
          <w:tcPr>
            <w:tcW w:w="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8447" w14:textId="77777777" w:rsidR="00D61C17" w:rsidRPr="000F7261" w:rsidRDefault="00D61C17" w:rsidP="00E26A9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67E97" w14:textId="77777777" w:rsidR="00D61C17" w:rsidRPr="000F7261" w:rsidRDefault="00D61C17" w:rsidP="00E26A9A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6F26" w14:textId="77777777" w:rsidR="00D61C17" w:rsidRPr="000F7261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1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EE3B" w14:textId="77777777" w:rsidR="00D61C17" w:rsidRPr="000F7261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1F16B7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B736B0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61C17" w:rsidRPr="000F7261" w14:paraId="7D4E2F5C" w14:textId="77777777" w:rsidTr="009E1497">
        <w:trPr>
          <w:trHeight w:val="163"/>
        </w:trPr>
        <w:tc>
          <w:tcPr>
            <w:tcW w:w="623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58199D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0EDB7B7F" w14:textId="77777777" w:rsidR="00D61C17" w:rsidRPr="000F7261" w:rsidRDefault="00D61C17" w:rsidP="00E26A9A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151D7A5A" w14:textId="77777777" w:rsidR="00D61C17" w:rsidRPr="000F7261" w:rsidRDefault="00D61C17" w:rsidP="00E26A9A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7F8D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89082F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0BC340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61C17" w:rsidRPr="000F7261" w14:paraId="223E0F86" w14:textId="77777777" w:rsidTr="009E1497">
        <w:trPr>
          <w:trHeight w:val="163"/>
        </w:trPr>
        <w:tc>
          <w:tcPr>
            <w:tcW w:w="623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BD6B5" w14:textId="77777777" w:rsidR="00D61C17" w:rsidRPr="000F7261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18E8A204" w14:textId="77777777" w:rsidR="00D61C17" w:rsidRPr="000F7261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3923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48CAB6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95572C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41E647AB" w14:textId="77777777" w:rsidR="00D61C17" w:rsidRPr="000F7261" w:rsidRDefault="00D61C17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3A58499B" w14:textId="77777777" w:rsidR="00FC67A6" w:rsidRPr="000F7261" w:rsidRDefault="00FC67A6" w:rsidP="00FC67A6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FF0000"/>
          <w:sz w:val="18"/>
          <w:szCs w:val="18"/>
        </w:rPr>
      </w:pPr>
      <w:r w:rsidRPr="000F7261">
        <w:rPr>
          <w:rFonts w:ascii="Verdana" w:hAnsi="Verdana"/>
          <w:bCs/>
          <w:iCs/>
          <w:color w:val="FF0000"/>
          <w:sz w:val="18"/>
          <w:szCs w:val="18"/>
        </w:rPr>
        <w:t>W cenie brutto oferty wykonawca winien uwzględnić 23% stawkę podatku VAT.</w:t>
      </w:r>
    </w:p>
    <w:p w14:paraId="680C9B05" w14:textId="77777777" w:rsidR="00FC67A6" w:rsidRDefault="00FC67A6" w:rsidP="008D2AB8">
      <w:pPr>
        <w:pStyle w:val="Tekstpodstawowy"/>
        <w:rPr>
          <w:rFonts w:ascii="Verdana" w:hAnsi="Verdana"/>
          <w:sz w:val="18"/>
          <w:szCs w:val="18"/>
        </w:rPr>
      </w:pPr>
    </w:p>
    <w:p w14:paraId="0494DF78" w14:textId="77777777" w:rsidR="006115D7" w:rsidRDefault="006115D7" w:rsidP="008D2AB8">
      <w:pPr>
        <w:pStyle w:val="Tekstpodstawowy"/>
        <w:rPr>
          <w:rFonts w:ascii="Verdana" w:hAnsi="Verdana"/>
          <w:sz w:val="18"/>
          <w:szCs w:val="18"/>
        </w:rPr>
      </w:pPr>
    </w:p>
    <w:p w14:paraId="664AA77C" w14:textId="77777777" w:rsidR="006115D7" w:rsidRPr="000F7261" w:rsidRDefault="006115D7" w:rsidP="008D2AB8">
      <w:pPr>
        <w:pStyle w:val="Tekstpodstawowy"/>
        <w:rPr>
          <w:rFonts w:ascii="Verdana" w:hAnsi="Verdana"/>
          <w:sz w:val="18"/>
          <w:szCs w:val="18"/>
        </w:rPr>
      </w:pPr>
    </w:p>
    <w:p w14:paraId="46A3F53E" w14:textId="77777777" w:rsidR="008D2AB8" w:rsidRPr="000F726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lastRenderedPageBreak/>
        <w:t>Termin realizacji umowy:</w:t>
      </w:r>
      <w:r w:rsidR="005667D2" w:rsidRPr="000F7261">
        <w:rPr>
          <w:rFonts w:ascii="Verdana" w:hAnsi="Verdana"/>
          <w:b/>
          <w:sz w:val="18"/>
          <w:szCs w:val="18"/>
        </w:rPr>
        <w:t xml:space="preserve"> </w:t>
      </w:r>
      <w:r w:rsidR="00FE3B86" w:rsidRPr="000F7261">
        <w:rPr>
          <w:rFonts w:ascii="Verdana" w:hAnsi="Verdana"/>
          <w:b/>
          <w:sz w:val="18"/>
          <w:szCs w:val="18"/>
        </w:rPr>
        <w:t xml:space="preserve">do </w:t>
      </w:r>
      <w:r w:rsidR="00794193" w:rsidRPr="000F7261">
        <w:rPr>
          <w:rFonts w:ascii="Verdana" w:hAnsi="Verdana"/>
          <w:b/>
          <w:sz w:val="18"/>
          <w:szCs w:val="18"/>
        </w:rPr>
        <w:t>…………</w:t>
      </w:r>
      <w:r w:rsidR="000B4946" w:rsidRPr="000F7261">
        <w:rPr>
          <w:rFonts w:ascii="Verdana" w:hAnsi="Verdana"/>
          <w:b/>
          <w:sz w:val="18"/>
          <w:szCs w:val="18"/>
        </w:rPr>
        <w:t xml:space="preserve"> </w:t>
      </w:r>
      <w:r w:rsidR="005667D2" w:rsidRPr="000F7261">
        <w:rPr>
          <w:rFonts w:ascii="Verdana" w:hAnsi="Verdana"/>
          <w:b/>
          <w:sz w:val="18"/>
          <w:szCs w:val="18"/>
        </w:rPr>
        <w:t>dni od daty podpisania umowy</w:t>
      </w:r>
      <w:r w:rsidR="00794193" w:rsidRPr="000F7261">
        <w:rPr>
          <w:rFonts w:ascii="Verdana" w:hAnsi="Verdana"/>
          <w:b/>
          <w:sz w:val="18"/>
          <w:szCs w:val="18"/>
        </w:rPr>
        <w:t xml:space="preserve"> </w:t>
      </w:r>
      <w:r w:rsidR="00794193" w:rsidRPr="000F7261">
        <w:rPr>
          <w:rFonts w:ascii="Verdana" w:hAnsi="Verdana"/>
          <w:sz w:val="18"/>
          <w:szCs w:val="18"/>
          <w:highlight w:val="yellow"/>
        </w:rPr>
        <w:t>(</w:t>
      </w:r>
      <w:r w:rsidR="00794193" w:rsidRPr="000F726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07528916" w14:textId="77777777" w:rsidR="006115D7" w:rsidRDefault="00CD6E89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  <w:highlight w:val="cyan"/>
        </w:rPr>
      </w:pPr>
      <w:r w:rsidRPr="000F7261">
        <w:rPr>
          <w:rFonts w:ascii="Verdana" w:hAnsi="Verdana"/>
          <w:b/>
          <w:sz w:val="18"/>
          <w:szCs w:val="18"/>
          <w:highlight w:val="cyan"/>
        </w:rPr>
        <w:t>Producent, mode</w:t>
      </w:r>
      <w:r w:rsidR="006115D7">
        <w:rPr>
          <w:rFonts w:ascii="Verdana" w:hAnsi="Verdana"/>
          <w:b/>
          <w:sz w:val="18"/>
          <w:szCs w:val="18"/>
          <w:highlight w:val="cyan"/>
        </w:rPr>
        <w:t>l:…………………………………………………………….</w:t>
      </w:r>
    </w:p>
    <w:p w14:paraId="1B0430FB" w14:textId="12641CB3" w:rsidR="00DE7425" w:rsidRPr="000F7261" w:rsidRDefault="006115D7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</w:t>
      </w:r>
      <w:r w:rsidR="008D2AB8" w:rsidRPr="006115D7">
        <w:rPr>
          <w:rFonts w:ascii="Verdana" w:hAnsi="Verdana"/>
          <w:b/>
          <w:sz w:val="18"/>
          <w:szCs w:val="18"/>
        </w:rPr>
        <w:t>kres udzielonej gwarancji wynosi:</w:t>
      </w:r>
      <w:r w:rsidR="008D2AB8" w:rsidRPr="000F7261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………………………..m-cy</w:t>
      </w:r>
      <w:r w:rsidRPr="000F7261">
        <w:rPr>
          <w:rFonts w:ascii="Verdana" w:hAnsi="Verdana"/>
          <w:sz w:val="18"/>
          <w:szCs w:val="18"/>
          <w:highlight w:val="yellow"/>
        </w:rPr>
        <w:t>(</w:t>
      </w:r>
      <w:r w:rsidRPr="000F726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0AD7BE6A" w14:textId="77777777" w:rsidR="00BE367C" w:rsidRPr="000F7261" w:rsidRDefault="00BE367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Procesor</w:t>
      </w:r>
      <w:r w:rsidR="006554BC" w:rsidRPr="000F7261">
        <w:rPr>
          <w:rFonts w:ascii="Verdana" w:hAnsi="Verdana"/>
          <w:b/>
          <w:bCs/>
          <w:sz w:val="18"/>
          <w:szCs w:val="18"/>
        </w:rPr>
        <w:t xml:space="preserve"> (CPU)</w:t>
      </w:r>
    </w:p>
    <w:p w14:paraId="11B0A8F3" w14:textId="77777777" w:rsidR="00BE367C" w:rsidRPr="000F7261" w:rsidRDefault="00BE367C" w:rsidP="00BE367C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</w:t>
      </w:r>
      <w:r w:rsidR="00B135D5" w:rsidRPr="000F7261">
        <w:rPr>
          <w:rFonts w:ascii="Verdana" w:hAnsi="Verdana"/>
          <w:sz w:val="18"/>
          <w:szCs w:val="18"/>
        </w:rPr>
        <w:t>..</w:t>
      </w:r>
    </w:p>
    <w:p w14:paraId="414E2DD8" w14:textId="77777777" w:rsidR="00BE367C" w:rsidRPr="000F7261" w:rsidRDefault="00BE367C" w:rsidP="00BE367C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6473E8FA" w14:textId="77777777" w:rsidR="001D6AAE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Płyta główna</w:t>
      </w:r>
    </w:p>
    <w:p w14:paraId="4DBDA04D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7EBB8FDF" w14:textId="77777777" w:rsidR="001D6AAE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139A3080" w14:textId="5264CB91" w:rsidR="006115D7" w:rsidRPr="000F7261" w:rsidRDefault="006115D7" w:rsidP="006115D7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Chłodzenie procesora: </w:t>
      </w:r>
    </w:p>
    <w:p w14:paraId="1D4352BA" w14:textId="77777777" w:rsidR="006115D7" w:rsidRPr="000F7261" w:rsidRDefault="006115D7" w:rsidP="006115D7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3AC97433" w14:textId="77777777" w:rsidR="006115D7" w:rsidRPr="000F7261" w:rsidRDefault="006115D7" w:rsidP="006115D7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2EBFDA6D" w14:textId="6D5F4711" w:rsidR="006115D7" w:rsidRPr="000F7261" w:rsidRDefault="006115D7" w:rsidP="006115D7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Pamięć RAM</w:t>
      </w:r>
      <w:r>
        <w:rPr>
          <w:rFonts w:ascii="Verdana" w:hAnsi="Verdana"/>
          <w:b/>
          <w:bCs/>
          <w:sz w:val="18"/>
          <w:szCs w:val="18"/>
        </w:rPr>
        <w:t>:</w:t>
      </w:r>
    </w:p>
    <w:p w14:paraId="112B4591" w14:textId="77777777" w:rsidR="006115D7" w:rsidRPr="000F7261" w:rsidRDefault="006115D7" w:rsidP="006115D7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44188778" w14:textId="77777777" w:rsidR="006115D7" w:rsidRPr="000F7261" w:rsidRDefault="006115D7" w:rsidP="006115D7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09D833A9" w14:textId="7D5206FE" w:rsidR="00794193" w:rsidRPr="000F7261" w:rsidRDefault="006554B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D</w:t>
      </w:r>
      <w:r w:rsidR="00794193" w:rsidRPr="000F7261">
        <w:rPr>
          <w:rFonts w:ascii="Verdana" w:hAnsi="Verdana"/>
          <w:b/>
          <w:bCs/>
          <w:sz w:val="18"/>
          <w:szCs w:val="18"/>
        </w:rPr>
        <w:t xml:space="preserve">ysk </w:t>
      </w:r>
      <w:r w:rsidR="006115D7">
        <w:rPr>
          <w:rFonts w:ascii="Verdana" w:hAnsi="Verdana"/>
          <w:b/>
          <w:bCs/>
          <w:sz w:val="18"/>
          <w:szCs w:val="18"/>
        </w:rPr>
        <w:t>półprzewodnikowy</w:t>
      </w:r>
      <w:r w:rsidR="00F4455F">
        <w:rPr>
          <w:rFonts w:ascii="Verdana" w:hAnsi="Verdana"/>
          <w:b/>
          <w:bCs/>
          <w:sz w:val="18"/>
          <w:szCs w:val="18"/>
        </w:rPr>
        <w:t xml:space="preserve"> 1</w:t>
      </w:r>
      <w:r w:rsidR="006115D7">
        <w:rPr>
          <w:rFonts w:ascii="Verdana" w:hAnsi="Verdana"/>
          <w:b/>
          <w:bCs/>
          <w:sz w:val="18"/>
          <w:szCs w:val="18"/>
        </w:rPr>
        <w:t>:</w:t>
      </w:r>
    </w:p>
    <w:p w14:paraId="46429F41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04E457AF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1B197E45" w14:textId="7BA4C54F" w:rsidR="006115D7" w:rsidRPr="000F7261" w:rsidRDefault="006115D7" w:rsidP="006115D7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 xml:space="preserve">Dysk </w:t>
      </w:r>
      <w:r>
        <w:rPr>
          <w:rFonts w:ascii="Verdana" w:hAnsi="Verdana"/>
          <w:b/>
          <w:bCs/>
          <w:sz w:val="18"/>
          <w:szCs w:val="18"/>
        </w:rPr>
        <w:t>półprzewodnikowy</w:t>
      </w:r>
      <w:r w:rsidR="00F4455F">
        <w:rPr>
          <w:rFonts w:ascii="Verdana" w:hAnsi="Verdana"/>
          <w:b/>
          <w:bCs/>
          <w:sz w:val="18"/>
          <w:szCs w:val="18"/>
        </w:rPr>
        <w:t xml:space="preserve"> 2</w:t>
      </w:r>
      <w:r>
        <w:rPr>
          <w:rFonts w:ascii="Verdana" w:hAnsi="Verdana"/>
          <w:b/>
          <w:bCs/>
          <w:sz w:val="18"/>
          <w:szCs w:val="18"/>
        </w:rPr>
        <w:t>:</w:t>
      </w:r>
    </w:p>
    <w:p w14:paraId="3C0DF03D" w14:textId="77777777" w:rsidR="006115D7" w:rsidRPr="000F7261" w:rsidRDefault="006115D7" w:rsidP="006115D7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7DC61F76" w14:textId="77777777" w:rsidR="006115D7" w:rsidRPr="000F7261" w:rsidRDefault="006115D7" w:rsidP="006115D7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34B1E0C3" w14:textId="7915AC99" w:rsidR="006115D7" w:rsidRPr="000F7261" w:rsidRDefault="006115D7" w:rsidP="006115D7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Karta graficzna:</w:t>
      </w:r>
    </w:p>
    <w:p w14:paraId="27086C16" w14:textId="77777777" w:rsidR="006115D7" w:rsidRPr="000F7261" w:rsidRDefault="006115D7" w:rsidP="006115D7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09275A44" w14:textId="77777777" w:rsidR="006115D7" w:rsidRPr="000F7261" w:rsidRDefault="006115D7" w:rsidP="006115D7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6E870F72" w14:textId="77777777" w:rsidR="006115D7" w:rsidRPr="000F7261" w:rsidRDefault="006115D7" w:rsidP="006115D7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Obudowa</w:t>
      </w:r>
    </w:p>
    <w:p w14:paraId="4E6885FE" w14:textId="77777777" w:rsidR="006115D7" w:rsidRPr="000F7261" w:rsidRDefault="006115D7" w:rsidP="006115D7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09D721EF" w14:textId="0305FCC2" w:rsidR="001D6AAE" w:rsidRPr="000F7261" w:rsidRDefault="006115D7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1D3D7A8F" w14:textId="77777777" w:rsidR="00794193" w:rsidRPr="000F7261" w:rsidRDefault="00794193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Zasilacz</w:t>
      </w:r>
    </w:p>
    <w:p w14:paraId="5A938448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6846B12B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65CFEE91" w14:textId="61DF9FF9" w:rsidR="00794193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M</w:t>
      </w:r>
      <w:r w:rsidR="00794193" w:rsidRPr="000F7261">
        <w:rPr>
          <w:rFonts w:ascii="Verdana" w:hAnsi="Verdana"/>
          <w:b/>
          <w:bCs/>
          <w:sz w:val="18"/>
          <w:szCs w:val="18"/>
        </w:rPr>
        <w:t>ysz</w:t>
      </w:r>
      <w:r w:rsidR="006115D7">
        <w:rPr>
          <w:rFonts w:ascii="Verdana" w:hAnsi="Verdana"/>
          <w:b/>
          <w:bCs/>
          <w:sz w:val="18"/>
          <w:szCs w:val="18"/>
        </w:rPr>
        <w:t xml:space="preserve"> (bezprzewodowa )</w:t>
      </w:r>
    </w:p>
    <w:p w14:paraId="75001587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67057DDB" w14:textId="17BE5F98" w:rsidR="006554BC" w:rsidRPr="006115D7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58BA1598" w14:textId="77777777" w:rsidR="00794193" w:rsidRPr="000F7261" w:rsidRDefault="006554B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Kl</w:t>
      </w:r>
      <w:r w:rsidR="00794193" w:rsidRPr="000F7261">
        <w:rPr>
          <w:rFonts w:ascii="Verdana" w:hAnsi="Verdana"/>
          <w:b/>
          <w:bCs/>
          <w:sz w:val="18"/>
          <w:szCs w:val="18"/>
        </w:rPr>
        <w:t xml:space="preserve">awiatura: </w:t>
      </w:r>
    </w:p>
    <w:p w14:paraId="75DB5CA8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7B7E7D35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72B0B048" w14:textId="77777777" w:rsidR="008C7EE1" w:rsidRPr="000F7261" w:rsidRDefault="008C7EE1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7F67A42D" w14:textId="77777777" w:rsidR="001F00C0" w:rsidRPr="000F7261" w:rsidRDefault="001F00C0" w:rsidP="001F00C0">
      <w:pPr>
        <w:jc w:val="both"/>
        <w:rPr>
          <w:rFonts w:ascii="Verdana" w:hAnsi="Verdana"/>
          <w:i/>
          <w:iCs/>
          <w:sz w:val="18"/>
          <w:szCs w:val="18"/>
        </w:rPr>
      </w:pPr>
      <w:r w:rsidRPr="000F7261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0F7261">
        <w:rPr>
          <w:rFonts w:ascii="Verdana" w:hAnsi="Verdana"/>
          <w:b/>
          <w:bCs/>
          <w:i/>
          <w:iCs/>
          <w:sz w:val="18"/>
          <w:szCs w:val="18"/>
        </w:rPr>
        <w:t xml:space="preserve">na zestaw komputerowy stacjonarny </w:t>
      </w:r>
      <w:r w:rsidRPr="000F7261">
        <w:rPr>
          <w:rFonts w:ascii="Verdana" w:hAnsi="Verdana"/>
          <w:i/>
          <w:iCs/>
          <w:sz w:val="18"/>
          <w:szCs w:val="18"/>
        </w:rPr>
        <w:t>wchodząc</w:t>
      </w:r>
      <w:r w:rsidR="007D13A4" w:rsidRPr="000F7261">
        <w:rPr>
          <w:rFonts w:ascii="Verdana" w:hAnsi="Verdana"/>
          <w:i/>
          <w:iCs/>
          <w:sz w:val="18"/>
          <w:szCs w:val="18"/>
        </w:rPr>
        <w:t>y</w:t>
      </w:r>
      <w:r w:rsidRPr="000F7261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46125373" w14:textId="77777777" w:rsidR="00794193" w:rsidRPr="000F7261" w:rsidRDefault="00794193" w:rsidP="00794193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</w:p>
    <w:p w14:paraId="48183B6B" w14:textId="77777777" w:rsidR="008D2AB8" w:rsidRPr="000F726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lastRenderedPageBreak/>
        <w:t xml:space="preserve">Oświadczamy, że zgodnie z ustawą z dnia </w:t>
      </w:r>
      <w:r w:rsidR="00A0022B" w:rsidRPr="000F7261">
        <w:rPr>
          <w:rFonts w:ascii="Verdana" w:hAnsi="Verdana"/>
          <w:sz w:val="18"/>
          <w:szCs w:val="18"/>
        </w:rPr>
        <w:t>6 marca 2018 r</w:t>
      </w:r>
      <w:r w:rsidRPr="000F7261">
        <w:rPr>
          <w:rFonts w:ascii="Verdana" w:hAnsi="Verdana"/>
          <w:sz w:val="18"/>
          <w:szCs w:val="18"/>
        </w:rPr>
        <w:t>.</w:t>
      </w:r>
      <w:r w:rsidR="00A0022B" w:rsidRPr="000F7261">
        <w:rPr>
          <w:rFonts w:ascii="Verdana" w:hAnsi="Verdana"/>
          <w:sz w:val="18"/>
          <w:szCs w:val="18"/>
        </w:rPr>
        <w:t xml:space="preserve"> Prawo przedsiębiorców, </w:t>
      </w:r>
      <w:r w:rsidRPr="000F7261">
        <w:rPr>
          <w:rFonts w:ascii="Verdana" w:hAnsi="Verdana"/>
          <w:sz w:val="18"/>
          <w:szCs w:val="18"/>
        </w:rPr>
        <w:t>należymy do małych lub średnich przedsiębiorców:</w:t>
      </w:r>
      <w:r w:rsidRPr="000F7261">
        <w:rPr>
          <w:rFonts w:ascii="Verdana" w:hAnsi="Verdana"/>
          <w:b/>
          <w:sz w:val="18"/>
          <w:szCs w:val="18"/>
        </w:rPr>
        <w:t xml:space="preserve"> TAK/NIE</w:t>
      </w:r>
    </w:p>
    <w:p w14:paraId="64AC4D23" w14:textId="77777777" w:rsidR="007A0D83" w:rsidRPr="000F7261" w:rsidRDefault="00D24B7D" w:rsidP="00EB5260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 xml:space="preserve">Termin płatności: </w:t>
      </w:r>
      <w:r w:rsidRPr="000F726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1182CAE" w14:textId="77777777" w:rsidR="000B4946" w:rsidRPr="000F7261" w:rsidRDefault="000B4946" w:rsidP="007A0D83">
      <w:pPr>
        <w:rPr>
          <w:rFonts w:ascii="Verdana" w:hAnsi="Verdana"/>
          <w:bCs/>
          <w:sz w:val="18"/>
          <w:szCs w:val="18"/>
        </w:rPr>
      </w:pPr>
    </w:p>
    <w:p w14:paraId="5776D771" w14:textId="77777777" w:rsidR="000F5256" w:rsidRPr="000F7261" w:rsidRDefault="007A0D83" w:rsidP="00686C06">
      <w:pPr>
        <w:rPr>
          <w:rFonts w:ascii="Verdana" w:hAnsi="Verdana"/>
          <w:bCs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>ZOBOWIĄZUJEMY SIĘ</w:t>
      </w:r>
      <w:r w:rsidRPr="000F726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533E7CA" w14:textId="77777777" w:rsidR="00D24B7D" w:rsidRPr="000F7261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34FECC7" w14:textId="77777777" w:rsidR="00CA4AFA" w:rsidRPr="000F7261" w:rsidRDefault="00CA4AFA" w:rsidP="00D24B7D">
      <w:pPr>
        <w:rPr>
          <w:rFonts w:ascii="Verdana" w:hAnsi="Verdana"/>
          <w:b/>
          <w:sz w:val="18"/>
          <w:szCs w:val="18"/>
          <w:u w:val="single"/>
        </w:rPr>
      </w:pPr>
    </w:p>
    <w:p w14:paraId="1C3B5135" w14:textId="77777777" w:rsidR="00D24B7D" w:rsidRPr="000F7261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0F726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AA71999" w14:textId="77777777" w:rsidR="00D24B7D" w:rsidRPr="000F726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F726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78DD706" w14:textId="77777777" w:rsidR="00D24B7D" w:rsidRPr="000F726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F726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F726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F726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F726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77EF638" w14:textId="77777777" w:rsidR="00120325" w:rsidRPr="000F7261" w:rsidRDefault="00120325" w:rsidP="0012032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0F7261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0F7261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0F7261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0F7261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zestaw komputerowy stacjonarny </w:t>
      </w:r>
      <w:r w:rsidRPr="000F7261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0F7261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0F7261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komputerowy stacjonarny </w:t>
      </w:r>
      <w:r w:rsidRPr="000F7261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0F7261">
        <w:rPr>
          <w:rFonts w:ascii="Verdana" w:hAnsi="Verdana"/>
          <w:bCs/>
          <w:i/>
          <w:iCs/>
          <w:sz w:val="18"/>
          <w:szCs w:val="18"/>
        </w:rPr>
        <w:t>stawą</w:t>
      </w:r>
      <w:r w:rsidRPr="000F7261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0F7261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6CB8918A" w14:textId="77777777" w:rsidR="00120325" w:rsidRPr="000F7261" w:rsidRDefault="00120325" w:rsidP="00120325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18"/>
          <w:szCs w:val="18"/>
        </w:rPr>
      </w:pPr>
    </w:p>
    <w:p w14:paraId="7FB45B1B" w14:textId="77777777" w:rsidR="00D24B7D" w:rsidRPr="000F726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518244D" w14:textId="77777777" w:rsidR="00D24B7D" w:rsidRPr="000F7261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F726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3583CD" w14:textId="77777777" w:rsidR="00D24B7D" w:rsidRPr="000F7261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F726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0E238C" w14:textId="77777777" w:rsidR="00D24B7D" w:rsidRPr="000F7261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0F7261" w14:paraId="75243A98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65DB1" w14:textId="77777777" w:rsidR="00D24B7D" w:rsidRPr="000F726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F726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5331C" w14:textId="77777777" w:rsidR="00D24B7D" w:rsidRPr="000F726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F726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FB681A1" w14:textId="77777777" w:rsidR="00D24B7D" w:rsidRPr="000F726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F726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7C9C4" w14:textId="77777777" w:rsidR="00D24B7D" w:rsidRPr="000F726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F7261">
              <w:rPr>
                <w:rFonts w:ascii="Verdana" w:hAnsi="Verdana"/>
                <w:sz w:val="18"/>
                <w:szCs w:val="18"/>
              </w:rPr>
              <w:t>Nazwa podwykonawcy</w:t>
            </w:r>
            <w:r w:rsidRPr="000F726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0F7261" w14:paraId="75DAAFB4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8C39F" w14:textId="77777777" w:rsidR="00D24B7D" w:rsidRPr="000F726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55B8A" w14:textId="77777777" w:rsidR="00D24B7D" w:rsidRPr="000F726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5A07C" w14:textId="77777777" w:rsidR="00D24B7D" w:rsidRPr="000F726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0F7261" w14:paraId="25E380BD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37391" w14:textId="77777777" w:rsidR="00D24B7D" w:rsidRPr="000F726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56028" w14:textId="77777777" w:rsidR="00D24B7D" w:rsidRPr="000F726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6E09B" w14:textId="77777777" w:rsidR="00D24B7D" w:rsidRPr="000F726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3CE91C0" w14:textId="77777777" w:rsidR="00D24B7D" w:rsidRPr="000F726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6BA4A57" w14:textId="77777777" w:rsidR="00D24B7D" w:rsidRPr="000F7261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F726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F7261">
        <w:rPr>
          <w:rFonts w:ascii="Verdana" w:hAnsi="Verdana"/>
          <w:b/>
          <w:bCs/>
          <w:kern w:val="32"/>
          <w:sz w:val="18"/>
          <w:szCs w:val="18"/>
        </w:rPr>
        <w:tab/>
      </w:r>
      <w:r w:rsidRPr="000F7261">
        <w:rPr>
          <w:rFonts w:ascii="Verdana" w:hAnsi="Verdana"/>
          <w:b/>
          <w:bCs/>
          <w:kern w:val="32"/>
          <w:sz w:val="18"/>
          <w:szCs w:val="18"/>
        </w:rPr>
        <w:tab/>
      </w:r>
      <w:r w:rsidRPr="000F7261">
        <w:rPr>
          <w:rFonts w:ascii="Verdana" w:hAnsi="Verdana"/>
          <w:b/>
          <w:bCs/>
          <w:kern w:val="32"/>
          <w:sz w:val="18"/>
          <w:szCs w:val="18"/>
        </w:rPr>
        <w:tab/>
      </w:r>
      <w:r w:rsidRPr="000F7261">
        <w:rPr>
          <w:rFonts w:ascii="Verdana" w:hAnsi="Verdana"/>
          <w:b/>
          <w:bCs/>
          <w:kern w:val="32"/>
          <w:sz w:val="18"/>
          <w:szCs w:val="18"/>
        </w:rPr>
        <w:tab/>
      </w:r>
      <w:r w:rsidRPr="000F7261">
        <w:rPr>
          <w:rFonts w:ascii="Verdana" w:hAnsi="Verdana"/>
          <w:b/>
          <w:bCs/>
          <w:kern w:val="32"/>
          <w:sz w:val="18"/>
          <w:szCs w:val="18"/>
        </w:rPr>
        <w:tab/>
      </w:r>
      <w:r w:rsidRPr="000F7261">
        <w:rPr>
          <w:rFonts w:ascii="Verdana" w:hAnsi="Verdana"/>
          <w:b/>
          <w:bCs/>
          <w:kern w:val="32"/>
          <w:sz w:val="18"/>
          <w:szCs w:val="18"/>
        </w:rPr>
        <w:tab/>
      </w:r>
      <w:r w:rsidRPr="000F726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3C2D267" w14:textId="77777777" w:rsidR="00D24B7D" w:rsidRPr="000F726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F7261">
        <w:rPr>
          <w:rFonts w:ascii="Verdana" w:hAnsi="Verdana"/>
          <w:sz w:val="18"/>
          <w:szCs w:val="18"/>
        </w:rPr>
        <w:tab/>
      </w:r>
      <w:r w:rsidRPr="000F7261">
        <w:rPr>
          <w:rFonts w:ascii="Verdana" w:hAnsi="Verdana"/>
          <w:sz w:val="18"/>
          <w:szCs w:val="18"/>
        </w:rPr>
        <w:tab/>
      </w:r>
    </w:p>
    <w:p w14:paraId="140EC1B7" w14:textId="77777777" w:rsidR="00D24B7D" w:rsidRPr="000F726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52A4C8B" w14:textId="77777777" w:rsidR="00D24B7D" w:rsidRPr="000F726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F7261">
        <w:rPr>
          <w:rFonts w:ascii="Verdana" w:hAnsi="Verdana"/>
          <w:sz w:val="18"/>
          <w:szCs w:val="18"/>
        </w:rPr>
        <w:tab/>
      </w:r>
      <w:r w:rsidRPr="000F7261">
        <w:rPr>
          <w:rFonts w:ascii="Verdana" w:hAnsi="Verdana"/>
          <w:sz w:val="18"/>
          <w:szCs w:val="18"/>
        </w:rPr>
        <w:tab/>
        <w:t xml:space="preserve"> </w:t>
      </w:r>
    </w:p>
    <w:p w14:paraId="12C739C7" w14:textId="77777777" w:rsidR="00D24B7D" w:rsidRPr="000F726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0005380" w14:textId="77777777" w:rsidR="00D24B7D" w:rsidRPr="000F726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278FFE90" w14:textId="77777777" w:rsidR="00D24B7D" w:rsidRPr="000F7261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A25A278" w14:textId="77777777" w:rsidR="00D24B7D" w:rsidRPr="000F726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lastRenderedPageBreak/>
        <w:t>załącznikami do niniejszej oferty są:</w:t>
      </w:r>
    </w:p>
    <w:p w14:paraId="70D6BA25" w14:textId="77777777" w:rsidR="00D24B7D" w:rsidRPr="000F72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8B01480" w14:textId="77777777" w:rsidR="00D24B7D" w:rsidRPr="000F72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60F6478" w14:textId="77777777" w:rsidR="00D24B7D" w:rsidRPr="000F72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78E0DB5" w14:textId="77777777" w:rsidR="00D24B7D" w:rsidRPr="000F72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FB0C8D9" w14:textId="77777777" w:rsidR="00D24B7D" w:rsidRPr="000F72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C15FC7B" w14:textId="77777777" w:rsidR="006E37A2" w:rsidRPr="000F7261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0283D7C0" w14:textId="77777777" w:rsidR="006E37A2" w:rsidRPr="000F7261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6F884CB" w14:textId="77777777" w:rsidR="00D24B7D" w:rsidRPr="000F7261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0F726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0F726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70B2162" w14:textId="77777777" w:rsidR="00D24B7D" w:rsidRPr="000F7261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610CA1F0" w14:textId="77777777" w:rsidR="00FE545C" w:rsidRPr="000F7261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0F726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EAD61" w14:textId="77777777" w:rsidR="0000698A" w:rsidRDefault="0000698A">
      <w:r>
        <w:separator/>
      </w:r>
    </w:p>
  </w:endnote>
  <w:endnote w:type="continuationSeparator" w:id="0">
    <w:p w14:paraId="7FFAC596" w14:textId="77777777" w:rsidR="0000698A" w:rsidRDefault="00006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5B13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F4157" w14:textId="77777777" w:rsidR="0000698A" w:rsidRDefault="0000698A">
      <w:r>
        <w:separator/>
      </w:r>
    </w:p>
  </w:footnote>
  <w:footnote w:type="continuationSeparator" w:id="0">
    <w:p w14:paraId="1F227BC8" w14:textId="77777777" w:rsidR="0000698A" w:rsidRDefault="00006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84B7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12E81F" w14:textId="77777777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698A"/>
    <w:rsid w:val="00012286"/>
    <w:rsid w:val="0005028C"/>
    <w:rsid w:val="00052B44"/>
    <w:rsid w:val="000704FC"/>
    <w:rsid w:val="00071CCC"/>
    <w:rsid w:val="000B4946"/>
    <w:rsid w:val="000B731D"/>
    <w:rsid w:val="000C3467"/>
    <w:rsid w:val="000D25AB"/>
    <w:rsid w:val="000D6134"/>
    <w:rsid w:val="000D7118"/>
    <w:rsid w:val="000E09C7"/>
    <w:rsid w:val="000F5256"/>
    <w:rsid w:val="000F6589"/>
    <w:rsid w:val="000F7261"/>
    <w:rsid w:val="00106636"/>
    <w:rsid w:val="00116EC6"/>
    <w:rsid w:val="00120325"/>
    <w:rsid w:val="001801DD"/>
    <w:rsid w:val="001871ED"/>
    <w:rsid w:val="00187AC2"/>
    <w:rsid w:val="00197B4C"/>
    <w:rsid w:val="001D4612"/>
    <w:rsid w:val="001D6AAE"/>
    <w:rsid w:val="001F00C0"/>
    <w:rsid w:val="001F2E1A"/>
    <w:rsid w:val="00207E98"/>
    <w:rsid w:val="002333D7"/>
    <w:rsid w:val="00263584"/>
    <w:rsid w:val="002723B0"/>
    <w:rsid w:val="002C151E"/>
    <w:rsid w:val="002E333B"/>
    <w:rsid w:val="00315A4A"/>
    <w:rsid w:val="003307D7"/>
    <w:rsid w:val="00332124"/>
    <w:rsid w:val="003B53A3"/>
    <w:rsid w:val="003C78AA"/>
    <w:rsid w:val="00422C4A"/>
    <w:rsid w:val="00480DCC"/>
    <w:rsid w:val="00481FB1"/>
    <w:rsid w:val="004B7300"/>
    <w:rsid w:val="004C6753"/>
    <w:rsid w:val="004E37CA"/>
    <w:rsid w:val="004F4CF2"/>
    <w:rsid w:val="00510168"/>
    <w:rsid w:val="005240F4"/>
    <w:rsid w:val="005667D2"/>
    <w:rsid w:val="005821C8"/>
    <w:rsid w:val="00595C87"/>
    <w:rsid w:val="005B2F15"/>
    <w:rsid w:val="005D2C65"/>
    <w:rsid w:val="005E6D94"/>
    <w:rsid w:val="005F5FD6"/>
    <w:rsid w:val="00602430"/>
    <w:rsid w:val="006115D7"/>
    <w:rsid w:val="0063384F"/>
    <w:rsid w:val="00643C6F"/>
    <w:rsid w:val="00646202"/>
    <w:rsid w:val="0065290F"/>
    <w:rsid w:val="006554BC"/>
    <w:rsid w:val="00663905"/>
    <w:rsid w:val="006815F6"/>
    <w:rsid w:val="00686C06"/>
    <w:rsid w:val="00697FB7"/>
    <w:rsid w:val="006E37A2"/>
    <w:rsid w:val="006E4A4C"/>
    <w:rsid w:val="00704EF8"/>
    <w:rsid w:val="00724265"/>
    <w:rsid w:val="007748F0"/>
    <w:rsid w:val="00794193"/>
    <w:rsid w:val="007A0D83"/>
    <w:rsid w:val="007A4321"/>
    <w:rsid w:val="007D13A4"/>
    <w:rsid w:val="007D5FEF"/>
    <w:rsid w:val="007E5A7A"/>
    <w:rsid w:val="0081182F"/>
    <w:rsid w:val="00833933"/>
    <w:rsid w:val="00841A3D"/>
    <w:rsid w:val="00853083"/>
    <w:rsid w:val="0089463C"/>
    <w:rsid w:val="008A1F4B"/>
    <w:rsid w:val="008B2F0C"/>
    <w:rsid w:val="008B4928"/>
    <w:rsid w:val="008B4B70"/>
    <w:rsid w:val="008C7982"/>
    <w:rsid w:val="008C7EE1"/>
    <w:rsid w:val="008D2AB8"/>
    <w:rsid w:val="008D5473"/>
    <w:rsid w:val="008F1C66"/>
    <w:rsid w:val="00950F94"/>
    <w:rsid w:val="00970FE4"/>
    <w:rsid w:val="009D38E0"/>
    <w:rsid w:val="009E1497"/>
    <w:rsid w:val="00A0022B"/>
    <w:rsid w:val="00A2704C"/>
    <w:rsid w:val="00A346FE"/>
    <w:rsid w:val="00A47B4D"/>
    <w:rsid w:val="00A83018"/>
    <w:rsid w:val="00AA7938"/>
    <w:rsid w:val="00AF4095"/>
    <w:rsid w:val="00AF704D"/>
    <w:rsid w:val="00B135D5"/>
    <w:rsid w:val="00B13E4F"/>
    <w:rsid w:val="00B2671E"/>
    <w:rsid w:val="00B774DC"/>
    <w:rsid w:val="00BC2679"/>
    <w:rsid w:val="00BE034E"/>
    <w:rsid w:val="00BE09F7"/>
    <w:rsid w:val="00BE367C"/>
    <w:rsid w:val="00BF499F"/>
    <w:rsid w:val="00C34A7D"/>
    <w:rsid w:val="00C72428"/>
    <w:rsid w:val="00C969A6"/>
    <w:rsid w:val="00CA256A"/>
    <w:rsid w:val="00CA4AFA"/>
    <w:rsid w:val="00CA7D36"/>
    <w:rsid w:val="00CD6E89"/>
    <w:rsid w:val="00D14AA4"/>
    <w:rsid w:val="00D24208"/>
    <w:rsid w:val="00D24B7D"/>
    <w:rsid w:val="00D4654C"/>
    <w:rsid w:val="00D4700E"/>
    <w:rsid w:val="00D5222E"/>
    <w:rsid w:val="00D60C38"/>
    <w:rsid w:val="00D61C17"/>
    <w:rsid w:val="00D6378D"/>
    <w:rsid w:val="00D66893"/>
    <w:rsid w:val="00D90ACB"/>
    <w:rsid w:val="00DC1500"/>
    <w:rsid w:val="00DE4A78"/>
    <w:rsid w:val="00DE7425"/>
    <w:rsid w:val="00DF7E08"/>
    <w:rsid w:val="00E350F3"/>
    <w:rsid w:val="00E361C1"/>
    <w:rsid w:val="00E44371"/>
    <w:rsid w:val="00E5470B"/>
    <w:rsid w:val="00E949B0"/>
    <w:rsid w:val="00EB5260"/>
    <w:rsid w:val="00EB7B6F"/>
    <w:rsid w:val="00EC0BEA"/>
    <w:rsid w:val="00EC41E9"/>
    <w:rsid w:val="00ED0051"/>
    <w:rsid w:val="00EE48AA"/>
    <w:rsid w:val="00F00591"/>
    <w:rsid w:val="00F4455F"/>
    <w:rsid w:val="00F51688"/>
    <w:rsid w:val="00F53146"/>
    <w:rsid w:val="00F64F35"/>
    <w:rsid w:val="00F91018"/>
    <w:rsid w:val="00FA0F30"/>
    <w:rsid w:val="00FA3D2D"/>
    <w:rsid w:val="00FA51A4"/>
    <w:rsid w:val="00FC67A6"/>
    <w:rsid w:val="00FD7F73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30ABE5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1052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</cp:revision>
  <cp:lastPrinted>2025-05-29T11:01:00Z</cp:lastPrinted>
  <dcterms:created xsi:type="dcterms:W3CDTF">2026-06-18T08:38:00Z</dcterms:created>
  <dcterms:modified xsi:type="dcterms:W3CDTF">2026-06-18T10:48:00Z</dcterms:modified>
</cp:coreProperties>
</file>