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239BA" w14:textId="300F6F31" w:rsidR="00233526" w:rsidRPr="007021D3" w:rsidRDefault="00233526" w:rsidP="00233526">
      <w:pPr>
        <w:tabs>
          <w:tab w:val="left" w:pos="694"/>
          <w:tab w:val="right" w:pos="9000"/>
        </w:tabs>
        <w:jc w:val="right"/>
        <w:rPr>
          <w:rFonts w:ascii="Verdana" w:hAnsi="Verdana"/>
          <w:b/>
          <w:sz w:val="16"/>
          <w:szCs w:val="16"/>
        </w:rPr>
      </w:pPr>
      <w:r w:rsidRPr="007021D3">
        <w:rPr>
          <w:rFonts w:ascii="Verdana" w:hAnsi="Verdana"/>
          <w:b/>
          <w:sz w:val="16"/>
          <w:szCs w:val="16"/>
        </w:rPr>
        <w:t>Załącznik nr 1</w:t>
      </w:r>
    </w:p>
    <w:p w14:paraId="2E9E1901" w14:textId="77777777" w:rsidR="00233526" w:rsidRPr="007021D3" w:rsidRDefault="00233526" w:rsidP="00233526">
      <w:pPr>
        <w:tabs>
          <w:tab w:val="left" w:pos="694"/>
          <w:tab w:val="right" w:pos="9000"/>
        </w:tabs>
        <w:jc w:val="right"/>
        <w:rPr>
          <w:rFonts w:ascii="Verdana" w:hAnsi="Verdana"/>
          <w:b/>
          <w:sz w:val="16"/>
          <w:szCs w:val="16"/>
        </w:rPr>
      </w:pPr>
    </w:p>
    <w:p w14:paraId="512960D4" w14:textId="0FC3431C" w:rsidR="00233526" w:rsidRPr="007021D3" w:rsidRDefault="00233526" w:rsidP="00233526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  <w:r w:rsidRPr="007021D3">
        <w:rPr>
          <w:rFonts w:ascii="Verdana" w:hAnsi="Verdana"/>
          <w:b/>
          <w:sz w:val="16"/>
          <w:szCs w:val="16"/>
        </w:rPr>
        <w:t>FORMULARZ OFERTY</w:t>
      </w:r>
    </w:p>
    <w:p w14:paraId="3B749855" w14:textId="77777777" w:rsidR="00233526" w:rsidRPr="007021D3" w:rsidRDefault="00233526" w:rsidP="00233526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62876C8E" w14:textId="77777777" w:rsidR="00CC32F1" w:rsidRPr="00CC32F1" w:rsidRDefault="00CC32F1" w:rsidP="00CC32F1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CC32F1">
        <w:rPr>
          <w:rFonts w:ascii="Verdana" w:hAnsi="Verdana"/>
          <w:sz w:val="16"/>
          <w:szCs w:val="16"/>
        </w:rPr>
        <w:t>NAZWA WYKONAWCY:……………………………………………………………………..</w:t>
      </w:r>
    </w:p>
    <w:p w14:paraId="005C65D2" w14:textId="77777777" w:rsidR="00CC32F1" w:rsidRPr="00CC32F1" w:rsidRDefault="00CC32F1" w:rsidP="00CC32F1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CC32F1">
        <w:rPr>
          <w:rFonts w:ascii="Verdana" w:hAnsi="Verdana"/>
          <w:sz w:val="16"/>
          <w:szCs w:val="16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73BAE1C8" w14:textId="77777777" w:rsidR="00CC32F1" w:rsidRPr="00CC32F1" w:rsidRDefault="00CC32F1" w:rsidP="00CC32F1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CC32F1">
        <w:rPr>
          <w:rFonts w:ascii="Verdana" w:hAnsi="Verdana"/>
          <w:sz w:val="16"/>
          <w:szCs w:val="16"/>
        </w:rPr>
        <w:t>ADRES:………………………………………………………………………………………………</w:t>
      </w:r>
    </w:p>
    <w:p w14:paraId="6374B436" w14:textId="77777777" w:rsidR="00CC32F1" w:rsidRPr="00CC32F1" w:rsidRDefault="00CC32F1" w:rsidP="00CC32F1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CC32F1">
        <w:rPr>
          <w:rFonts w:ascii="Verdana" w:hAnsi="Verdana"/>
          <w:sz w:val="16"/>
          <w:szCs w:val="16"/>
        </w:rPr>
        <w:t>Adres zamieszkania (dotyczy osób prowadzących działalność gospodarczą):………………………</w:t>
      </w:r>
    </w:p>
    <w:p w14:paraId="0F325BE7" w14:textId="77777777" w:rsidR="00CC32F1" w:rsidRPr="00CC32F1" w:rsidRDefault="00CC32F1" w:rsidP="00CC32F1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CC32F1">
        <w:rPr>
          <w:rFonts w:ascii="Verdana" w:hAnsi="Verdana"/>
          <w:sz w:val="16"/>
          <w:szCs w:val="16"/>
        </w:rPr>
        <w:t>POWIAT:…………………………………WOJEWÓDZTWO …………………………….............</w:t>
      </w:r>
    </w:p>
    <w:p w14:paraId="19FC700E" w14:textId="77777777" w:rsidR="00CC32F1" w:rsidRPr="00CC32F1" w:rsidRDefault="00CC32F1" w:rsidP="00CC32F1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CC32F1">
        <w:rPr>
          <w:rFonts w:ascii="Verdana" w:hAnsi="Verdana"/>
          <w:sz w:val="16"/>
          <w:szCs w:val="16"/>
        </w:rPr>
        <w:t>TEL.…………………………………………….</w:t>
      </w:r>
    </w:p>
    <w:p w14:paraId="04639957" w14:textId="77777777" w:rsidR="00CC32F1" w:rsidRPr="00CC32F1" w:rsidRDefault="00CC32F1" w:rsidP="00CC32F1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CC32F1">
        <w:rPr>
          <w:rFonts w:ascii="Verdana" w:hAnsi="Verdana"/>
          <w:sz w:val="16"/>
          <w:szCs w:val="16"/>
        </w:rPr>
        <w:t>E-MAIL………………………………………………………………………………………….</w:t>
      </w:r>
    </w:p>
    <w:p w14:paraId="7BFE4052" w14:textId="77777777" w:rsidR="00CC32F1" w:rsidRPr="00CC32F1" w:rsidRDefault="00CC32F1" w:rsidP="00CC32F1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CC32F1">
        <w:rPr>
          <w:rFonts w:ascii="Verdana" w:hAnsi="Verdana"/>
          <w:sz w:val="16"/>
          <w:szCs w:val="16"/>
        </w:rPr>
        <w:t>NIP…………………………………. REGON:………………………………………………...</w:t>
      </w:r>
    </w:p>
    <w:p w14:paraId="63F67FF3" w14:textId="77777777" w:rsidR="00CC32F1" w:rsidRPr="00CC32F1" w:rsidRDefault="00CC32F1" w:rsidP="00CC32F1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CC32F1">
        <w:rPr>
          <w:rFonts w:ascii="Verdana" w:hAnsi="Verdana"/>
          <w:sz w:val="16"/>
          <w:szCs w:val="16"/>
        </w:rPr>
        <w:t>BANK/ NR KONTA ……………………………………………………………………………</w:t>
      </w:r>
    </w:p>
    <w:p w14:paraId="0297785B" w14:textId="77777777" w:rsidR="00CC32F1" w:rsidRPr="00CC32F1" w:rsidRDefault="00CC32F1" w:rsidP="00CC32F1">
      <w:pPr>
        <w:spacing w:line="360" w:lineRule="auto"/>
        <w:rPr>
          <w:rFonts w:ascii="Verdana" w:hAnsi="Verdana"/>
          <w:sz w:val="16"/>
          <w:szCs w:val="16"/>
        </w:rPr>
      </w:pPr>
      <w:r w:rsidRPr="00CC32F1">
        <w:rPr>
          <w:rFonts w:ascii="Verdana" w:hAnsi="Verdana"/>
          <w:sz w:val="16"/>
          <w:szCs w:val="16"/>
        </w:rPr>
        <w:t>Do: Nazwa i siedziba Zamawiającego:</w:t>
      </w:r>
    </w:p>
    <w:p w14:paraId="07F0DDD4" w14:textId="77777777" w:rsidR="00CC32F1" w:rsidRPr="00CC32F1" w:rsidRDefault="00CC32F1" w:rsidP="00CC32F1">
      <w:pPr>
        <w:ind w:right="-110"/>
        <w:rPr>
          <w:rFonts w:ascii="Verdana" w:hAnsi="Verdana"/>
          <w:b/>
          <w:sz w:val="16"/>
          <w:szCs w:val="16"/>
        </w:rPr>
      </w:pPr>
      <w:r w:rsidRPr="00CC32F1">
        <w:rPr>
          <w:rFonts w:ascii="Verdana" w:hAnsi="Verdana"/>
          <w:b/>
          <w:sz w:val="16"/>
          <w:szCs w:val="16"/>
        </w:rPr>
        <w:t>Akademia Górniczo – Hutnicza im. Stanisława Staszica w Krakowie</w:t>
      </w:r>
    </w:p>
    <w:p w14:paraId="3E7ACC49" w14:textId="77777777" w:rsidR="00CC32F1" w:rsidRPr="00CC32F1" w:rsidRDefault="00CC32F1" w:rsidP="00CC32F1">
      <w:pPr>
        <w:ind w:right="-110"/>
        <w:rPr>
          <w:rFonts w:ascii="Verdana" w:hAnsi="Verdana"/>
          <w:b/>
          <w:sz w:val="16"/>
          <w:szCs w:val="16"/>
        </w:rPr>
      </w:pPr>
      <w:r w:rsidRPr="00CC32F1">
        <w:rPr>
          <w:rFonts w:ascii="Verdana" w:hAnsi="Verdana"/>
          <w:b/>
          <w:sz w:val="16"/>
          <w:szCs w:val="16"/>
        </w:rPr>
        <w:t xml:space="preserve">Dział Zamówień Publicznych  </w:t>
      </w:r>
    </w:p>
    <w:p w14:paraId="07FBD4D2" w14:textId="77777777" w:rsidR="00CC32F1" w:rsidRPr="00CC32F1" w:rsidRDefault="00CC32F1" w:rsidP="00CC32F1">
      <w:pPr>
        <w:ind w:right="-110"/>
        <w:rPr>
          <w:rFonts w:ascii="Verdana" w:hAnsi="Verdana"/>
          <w:b/>
          <w:sz w:val="16"/>
          <w:szCs w:val="16"/>
        </w:rPr>
      </w:pPr>
      <w:r w:rsidRPr="00CC32F1">
        <w:rPr>
          <w:rFonts w:ascii="Verdana" w:hAnsi="Verdana"/>
          <w:b/>
          <w:sz w:val="16"/>
          <w:szCs w:val="16"/>
        </w:rPr>
        <w:t xml:space="preserve">Al. Mickiewicza 30, 30-059 Kraków,  </w:t>
      </w:r>
    </w:p>
    <w:p w14:paraId="6F1B0E68" w14:textId="77777777" w:rsidR="00642ABE" w:rsidRPr="007021D3" w:rsidRDefault="00642ABE" w:rsidP="00642ABE">
      <w:pPr>
        <w:ind w:firstLine="3969"/>
        <w:rPr>
          <w:rFonts w:ascii="Verdana" w:hAnsi="Verdana"/>
          <w:b/>
          <w:sz w:val="16"/>
          <w:szCs w:val="16"/>
        </w:rPr>
      </w:pPr>
    </w:p>
    <w:p w14:paraId="7C04AFBA" w14:textId="114DE190" w:rsidR="00642ABE" w:rsidRPr="007021D3" w:rsidRDefault="00642ABE" w:rsidP="007021D3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  <w:r w:rsidRPr="007021D3">
        <w:rPr>
          <w:rFonts w:ascii="Verdana" w:hAnsi="Verdana"/>
          <w:sz w:val="16"/>
          <w:szCs w:val="16"/>
        </w:rPr>
        <w:t xml:space="preserve">Przystępując do postępowania o udzielenie zamówienia publicznego, którego przedmiotem jest </w:t>
      </w:r>
      <w:r w:rsidR="000568F2">
        <w:rPr>
          <w:rFonts w:ascii="Verdana" w:hAnsi="Verdana"/>
          <w:b/>
          <w:sz w:val="16"/>
          <w:szCs w:val="16"/>
        </w:rPr>
        <w:t>d</w:t>
      </w:r>
      <w:r w:rsidR="007021D3" w:rsidRPr="007021D3">
        <w:rPr>
          <w:rFonts w:ascii="Verdana" w:hAnsi="Verdana"/>
          <w:b/>
          <w:sz w:val="16"/>
          <w:szCs w:val="16"/>
        </w:rPr>
        <w:t>ostawa urządzeń AGD do domów studenckich Miasteczka Studenckiego AGH w Krakowie KC-DE-zp.25.282.2026</w:t>
      </w:r>
      <w:r w:rsidRPr="007021D3">
        <w:rPr>
          <w:rFonts w:ascii="Verdana" w:hAnsi="Verdana"/>
          <w:b/>
          <w:sz w:val="16"/>
          <w:szCs w:val="16"/>
        </w:rPr>
        <w:t xml:space="preserve"> </w:t>
      </w:r>
      <w:r w:rsidRPr="007021D3">
        <w:rPr>
          <w:rFonts w:ascii="Verdana" w:hAnsi="Verdana"/>
          <w:sz w:val="16"/>
          <w:szCs w:val="16"/>
        </w:rPr>
        <w:t xml:space="preserve">oferuję realizację przedmiotu zamówienia, zgodnie </w:t>
      </w:r>
      <w:r w:rsidR="002F5628" w:rsidRPr="007021D3">
        <w:rPr>
          <w:rFonts w:ascii="Verdana" w:hAnsi="Verdana"/>
          <w:sz w:val="16"/>
          <w:szCs w:val="16"/>
        </w:rPr>
        <w:br/>
      </w:r>
      <w:r w:rsidRPr="007021D3">
        <w:rPr>
          <w:rFonts w:ascii="Verdana" w:hAnsi="Verdana"/>
          <w:sz w:val="16"/>
          <w:szCs w:val="16"/>
        </w:rPr>
        <w:t>z zasadami określonymi w specyfikacji warunków zamówienia.</w:t>
      </w:r>
    </w:p>
    <w:p w14:paraId="14F28130" w14:textId="3652CD87" w:rsidR="004E7108" w:rsidRPr="007021D3" w:rsidRDefault="004E7108" w:rsidP="00642ABE">
      <w:pPr>
        <w:widowControl w:val="0"/>
        <w:ind w:right="1"/>
        <w:jc w:val="both"/>
        <w:rPr>
          <w:rFonts w:ascii="Verdana" w:hAnsi="Verdana"/>
          <w:sz w:val="16"/>
          <w:szCs w:val="16"/>
        </w:rPr>
      </w:pPr>
    </w:p>
    <w:p w14:paraId="21A38BA3" w14:textId="0A5D25C2" w:rsidR="004E7108" w:rsidRPr="007021D3" w:rsidRDefault="004E7108" w:rsidP="00642ABE">
      <w:pPr>
        <w:widowControl w:val="0"/>
        <w:ind w:right="1"/>
        <w:jc w:val="both"/>
        <w:rPr>
          <w:rFonts w:ascii="Verdana" w:hAnsi="Verdana"/>
          <w:b/>
          <w:bCs/>
          <w:color w:val="0070C0"/>
          <w:sz w:val="16"/>
          <w:szCs w:val="16"/>
        </w:rPr>
      </w:pPr>
      <w:r w:rsidRPr="007021D3">
        <w:rPr>
          <w:rFonts w:ascii="Verdana" w:hAnsi="Verdana"/>
          <w:b/>
          <w:bCs/>
          <w:color w:val="0070C0"/>
          <w:sz w:val="16"/>
          <w:szCs w:val="16"/>
        </w:rPr>
        <w:t>Z</w:t>
      </w:r>
      <w:r w:rsidR="0045180B" w:rsidRPr="007021D3">
        <w:rPr>
          <w:rFonts w:ascii="Verdana" w:hAnsi="Verdana"/>
          <w:b/>
          <w:bCs/>
          <w:color w:val="0070C0"/>
          <w:sz w:val="16"/>
          <w:szCs w:val="16"/>
        </w:rPr>
        <w:t>ADANIE</w:t>
      </w:r>
      <w:r w:rsidRPr="007021D3">
        <w:rPr>
          <w:rFonts w:ascii="Verdana" w:hAnsi="Verdana"/>
          <w:b/>
          <w:bCs/>
          <w:color w:val="0070C0"/>
          <w:sz w:val="16"/>
          <w:szCs w:val="16"/>
        </w:rPr>
        <w:t xml:space="preserve"> nr 1</w:t>
      </w:r>
    </w:p>
    <w:p w14:paraId="6D0EB109" w14:textId="31485E71" w:rsidR="004E7108" w:rsidRPr="007021D3" w:rsidRDefault="00447195" w:rsidP="00447195">
      <w:pPr>
        <w:widowControl w:val="0"/>
        <w:ind w:right="1"/>
        <w:jc w:val="both"/>
        <w:rPr>
          <w:rFonts w:ascii="Verdana" w:hAnsi="Verdana"/>
          <w:b/>
          <w:bCs/>
          <w:color w:val="0070C0"/>
          <w:sz w:val="16"/>
          <w:szCs w:val="16"/>
        </w:rPr>
      </w:pPr>
      <w:r w:rsidRPr="007021D3">
        <w:rPr>
          <w:rFonts w:ascii="Verdana" w:hAnsi="Verdana"/>
          <w:b/>
          <w:bCs/>
          <w:color w:val="0070C0"/>
          <w:sz w:val="16"/>
          <w:szCs w:val="16"/>
        </w:rPr>
        <w:t>Dostawa chłodziarko-zamrażarek</w:t>
      </w:r>
      <w:r w:rsidRPr="007021D3">
        <w:rPr>
          <w:rFonts w:ascii="Verdana" w:hAnsi="Verdana"/>
          <w:sz w:val="16"/>
          <w:szCs w:val="16"/>
        </w:rPr>
        <w:t xml:space="preserve"> </w:t>
      </w:r>
      <w:r w:rsidRPr="007021D3">
        <w:rPr>
          <w:rFonts w:ascii="Verdana" w:hAnsi="Verdana"/>
          <w:b/>
          <w:bCs/>
          <w:color w:val="0070C0"/>
          <w:sz w:val="16"/>
          <w:szCs w:val="16"/>
        </w:rPr>
        <w:t>wraz z ich instalacją w pokojach studenckich</w:t>
      </w:r>
      <w:r w:rsidR="009D7F1C" w:rsidRPr="007021D3">
        <w:rPr>
          <w:rFonts w:ascii="Verdana" w:hAnsi="Verdana"/>
          <w:b/>
          <w:bCs/>
          <w:color w:val="0070C0"/>
          <w:sz w:val="16"/>
          <w:szCs w:val="16"/>
        </w:rPr>
        <w:t xml:space="preserve"> </w:t>
      </w:r>
    </w:p>
    <w:tbl>
      <w:tblPr>
        <w:tblW w:w="10103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1"/>
        <w:gridCol w:w="1842"/>
        <w:gridCol w:w="1843"/>
        <w:gridCol w:w="709"/>
        <w:gridCol w:w="1559"/>
        <w:gridCol w:w="1331"/>
        <w:gridCol w:w="657"/>
        <w:gridCol w:w="1641"/>
      </w:tblGrid>
      <w:tr w:rsidR="00642ABE" w:rsidRPr="007021D3" w14:paraId="0281C776" w14:textId="77777777" w:rsidTr="00F15254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D66DD3" w14:textId="77777777" w:rsidR="00642ABE" w:rsidRPr="007021D3" w:rsidRDefault="00642AB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7021D3">
              <w:rPr>
                <w:rFonts w:ascii="Verdana" w:hAnsi="Verdana"/>
                <w:sz w:val="16"/>
                <w:szCs w:val="16"/>
              </w:rPr>
              <w:t>L.p.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403036" w14:textId="77777777" w:rsidR="00642ABE" w:rsidRPr="007021D3" w:rsidRDefault="00642AB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Nazwa materiału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866B6D" w14:textId="77777777" w:rsidR="00642ABE" w:rsidRPr="007021D3" w:rsidRDefault="00642ABE">
            <w:pPr>
              <w:jc w:val="center"/>
              <w:rPr>
                <w:rFonts w:ascii="Verdana" w:hAnsi="Verdana"/>
                <w:b/>
                <w:color w:val="FF0000"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color w:val="FF0000"/>
                <w:sz w:val="16"/>
                <w:szCs w:val="16"/>
              </w:rPr>
              <w:t>Należy wpisać:</w:t>
            </w:r>
          </w:p>
          <w:p w14:paraId="1BD3E5FA" w14:textId="5A6CCF4B" w:rsidR="00642ABE" w:rsidRPr="007021D3" w:rsidRDefault="00642AB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color w:val="FF0000"/>
                <w:sz w:val="16"/>
                <w:szCs w:val="16"/>
              </w:rPr>
              <w:t xml:space="preserve">Producent </w:t>
            </w:r>
            <w:r w:rsidR="007021D3">
              <w:rPr>
                <w:rFonts w:ascii="Verdana" w:hAnsi="Verdana"/>
                <w:b/>
                <w:color w:val="FF0000"/>
                <w:sz w:val="16"/>
                <w:szCs w:val="16"/>
              </w:rPr>
              <w:t>i</w:t>
            </w:r>
            <w:r w:rsidRPr="007021D3">
              <w:rPr>
                <w:rFonts w:ascii="Verdana" w:hAnsi="Verdana"/>
                <w:b/>
                <w:color w:val="FF0000"/>
                <w:sz w:val="16"/>
                <w:szCs w:val="16"/>
              </w:rPr>
              <w:t xml:space="preserve"> 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2A7632" w14:textId="77777777" w:rsidR="00642ABE" w:rsidRPr="007021D3" w:rsidRDefault="00642AB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Ilość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70535DB" w14:textId="77777777" w:rsidR="00642ABE" w:rsidRPr="007021D3" w:rsidRDefault="00642AB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 xml:space="preserve">Cena jednostkowa netto </w:t>
            </w:r>
            <w:r w:rsidRPr="007021D3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13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EFD64B" w14:textId="77777777" w:rsidR="00642ABE" w:rsidRPr="007021D3" w:rsidRDefault="00642AB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Wartość netto</w:t>
            </w:r>
          </w:p>
          <w:p w14:paraId="34FCDCE1" w14:textId="77777777" w:rsidR="00642ABE" w:rsidRPr="007021D3" w:rsidRDefault="00642AB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3B27136" w14:textId="77777777" w:rsidR="00642ABE" w:rsidRPr="007021D3" w:rsidRDefault="00642AB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VAT</w:t>
            </w:r>
          </w:p>
          <w:p w14:paraId="4FAE1DC7" w14:textId="3A62EC9B" w:rsidR="00642ABE" w:rsidRPr="007021D3" w:rsidRDefault="00642AB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7021D3">
              <w:rPr>
                <w:rFonts w:ascii="Verdana" w:hAnsi="Verdana"/>
                <w:sz w:val="16"/>
                <w:szCs w:val="16"/>
              </w:rPr>
              <w:t>[</w:t>
            </w:r>
            <w:r w:rsidR="008B76F6" w:rsidRPr="007021D3">
              <w:rPr>
                <w:rFonts w:ascii="Verdana" w:hAnsi="Verdana"/>
                <w:sz w:val="16"/>
                <w:szCs w:val="16"/>
              </w:rPr>
              <w:t>23</w:t>
            </w:r>
            <w:r w:rsidRPr="007021D3">
              <w:rPr>
                <w:rFonts w:ascii="Verdana" w:hAnsi="Verdana"/>
                <w:sz w:val="16"/>
                <w:szCs w:val="16"/>
              </w:rPr>
              <w:t>%]</w:t>
            </w: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5B92A1E" w14:textId="77777777" w:rsidR="00642ABE" w:rsidRPr="007021D3" w:rsidRDefault="00642AB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 xml:space="preserve">Wartość brutto </w:t>
            </w:r>
          </w:p>
          <w:p w14:paraId="0B919E0A" w14:textId="77777777" w:rsidR="00642ABE" w:rsidRPr="007021D3" w:rsidRDefault="00642AB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7021D3">
              <w:rPr>
                <w:rFonts w:ascii="Verdana" w:hAnsi="Verdana"/>
                <w:sz w:val="16"/>
                <w:szCs w:val="16"/>
              </w:rPr>
              <w:t>[PLN]</w:t>
            </w:r>
          </w:p>
          <w:p w14:paraId="6C6890A4" w14:textId="77777777" w:rsidR="00642ABE" w:rsidRPr="007021D3" w:rsidRDefault="00642AB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7021D3">
              <w:rPr>
                <w:rFonts w:ascii="Verdana" w:hAnsi="Verdana"/>
                <w:b/>
                <w:sz w:val="16"/>
                <w:szCs w:val="16"/>
              </w:rPr>
              <w:t>VAT)</w:t>
            </w:r>
          </w:p>
        </w:tc>
      </w:tr>
      <w:tr w:rsidR="00642ABE" w:rsidRPr="007021D3" w14:paraId="6E14B6D7" w14:textId="77777777" w:rsidTr="00F15254">
        <w:trPr>
          <w:trHeight w:val="234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7CDB24A" w14:textId="77777777" w:rsidR="00642ABE" w:rsidRPr="007021D3" w:rsidRDefault="00642AB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3D921C" w14:textId="77777777" w:rsidR="00642ABE" w:rsidRPr="007021D3" w:rsidRDefault="00642AB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1B02C2" w14:textId="77777777" w:rsidR="00642ABE" w:rsidRPr="007021D3" w:rsidRDefault="00642AB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458400" w14:textId="77777777" w:rsidR="00642ABE" w:rsidRPr="007021D3" w:rsidRDefault="00642AB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E5BE55" w14:textId="77777777" w:rsidR="00642ABE" w:rsidRPr="007021D3" w:rsidRDefault="00642AB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C37D8D" w14:textId="77777777" w:rsidR="00642ABE" w:rsidRPr="007021D3" w:rsidRDefault="00642AB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8B44651" w14:textId="77777777" w:rsidR="00642ABE" w:rsidRPr="007021D3" w:rsidRDefault="00642AB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7</w:t>
            </w: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6FA5ED4" w14:textId="77777777" w:rsidR="00642ABE" w:rsidRPr="007021D3" w:rsidRDefault="00642AB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8</w:t>
            </w:r>
          </w:p>
        </w:tc>
      </w:tr>
      <w:tr w:rsidR="00642ABE" w:rsidRPr="007021D3" w14:paraId="136AF990" w14:textId="77777777" w:rsidTr="00F15254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E7258" w14:textId="4C6DEB29" w:rsidR="00642ABE" w:rsidRPr="007021D3" w:rsidRDefault="009D7F1C" w:rsidP="00F91BA3">
            <w:pPr>
              <w:ind w:right="-71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  <w:r w:rsidR="00F91BA3" w:rsidRPr="007021D3">
              <w:rPr>
                <w:rFonts w:ascii="Verdana" w:hAnsi="Verdana"/>
                <w:b/>
                <w:bCs/>
                <w:sz w:val="16"/>
                <w:szCs w:val="16"/>
              </w:rPr>
              <w:t>.A)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575D4" w14:textId="05EC5D64" w:rsidR="00642ABE" w:rsidRPr="007021D3" w:rsidRDefault="00C207B6" w:rsidP="00447195">
            <w:pPr>
              <w:ind w:right="425"/>
              <w:rPr>
                <w:rFonts w:ascii="Verdana" w:hAnsi="Verdana"/>
                <w:b/>
                <w:sz w:val="16"/>
                <w:szCs w:val="16"/>
              </w:rPr>
            </w:pPr>
            <w:bookmarkStart w:id="0" w:name="_Hlk202871669"/>
            <w:r w:rsidRPr="007021D3">
              <w:rPr>
                <w:rFonts w:ascii="Verdana" w:hAnsi="Verdana"/>
                <w:b/>
                <w:sz w:val="16"/>
                <w:szCs w:val="16"/>
              </w:rPr>
              <w:t xml:space="preserve">Chłodziarko-zamrażarka </w:t>
            </w:r>
            <w:bookmarkEnd w:id="0"/>
            <w:r w:rsidR="007021D3">
              <w:rPr>
                <w:rFonts w:ascii="Verdana" w:hAnsi="Verdana"/>
                <w:b/>
                <w:sz w:val="16"/>
                <w:szCs w:val="16"/>
              </w:rPr>
              <w:t>dwudrzwiowa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3A62" w14:textId="77777777" w:rsidR="00642ABE" w:rsidRPr="007021D3" w:rsidRDefault="00642ABE">
            <w:pPr>
              <w:ind w:right="425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A7874" w14:textId="3E432EF6" w:rsidR="00642ABE" w:rsidRPr="007021D3" w:rsidRDefault="007021D3">
            <w:pPr>
              <w:ind w:right="-70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76</w:t>
            </w:r>
            <w:r w:rsidR="009D7F1C" w:rsidRPr="007021D3"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  <w:r w:rsidR="00397EB4" w:rsidRPr="007021D3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BAC1F" w14:textId="77777777" w:rsidR="00642ABE" w:rsidRPr="007021D3" w:rsidRDefault="00642AB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6F1A9" w14:textId="77777777" w:rsidR="00642ABE" w:rsidRPr="007021D3" w:rsidRDefault="00642AB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01B669" w14:textId="77777777" w:rsidR="00642ABE" w:rsidRPr="007021D3" w:rsidRDefault="00642AB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BFC810" w14:textId="77777777" w:rsidR="00642ABE" w:rsidRPr="007021D3" w:rsidRDefault="00642AB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447195" w:rsidRPr="007021D3" w14:paraId="6747A0C3" w14:textId="77777777" w:rsidTr="00F15254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F15E0" w14:textId="20E8A266" w:rsidR="00447195" w:rsidRPr="007021D3" w:rsidRDefault="000568F2" w:rsidP="00F91BA3">
            <w:pPr>
              <w:ind w:right="-71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  <w:r w:rsidR="00F91BA3" w:rsidRPr="007021D3">
              <w:rPr>
                <w:rFonts w:ascii="Verdana" w:hAnsi="Verdana"/>
                <w:b/>
                <w:bCs/>
                <w:sz w:val="16"/>
                <w:szCs w:val="16"/>
              </w:rPr>
              <w:t>.B)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71043" w14:textId="73D30888" w:rsidR="00447195" w:rsidRPr="007021D3" w:rsidRDefault="00C207B6" w:rsidP="00447195">
            <w:pPr>
              <w:ind w:right="425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 xml:space="preserve">Chłodziarko-zamrażarka </w:t>
            </w:r>
            <w:r w:rsidR="007021D3">
              <w:rPr>
                <w:rFonts w:ascii="Verdana" w:hAnsi="Verdana"/>
                <w:b/>
                <w:sz w:val="16"/>
                <w:szCs w:val="16"/>
              </w:rPr>
              <w:t>podb</w:t>
            </w:r>
            <w:r w:rsidR="000568F2">
              <w:rPr>
                <w:rFonts w:ascii="Verdana" w:hAnsi="Verdana"/>
                <w:b/>
                <w:sz w:val="16"/>
                <w:szCs w:val="16"/>
              </w:rPr>
              <w:t>l</w:t>
            </w:r>
            <w:r w:rsidR="007021D3">
              <w:rPr>
                <w:rFonts w:ascii="Verdana" w:hAnsi="Verdana"/>
                <w:b/>
                <w:sz w:val="16"/>
                <w:szCs w:val="16"/>
              </w:rPr>
              <w:t>atowa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7A4AC" w14:textId="77777777" w:rsidR="00447195" w:rsidRPr="007021D3" w:rsidRDefault="00447195">
            <w:pPr>
              <w:ind w:right="425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51527" w14:textId="2800FE96" w:rsidR="00447195" w:rsidRPr="007021D3" w:rsidRDefault="007021D3">
            <w:pPr>
              <w:ind w:right="-70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  <w:r w:rsidR="009D7F1C" w:rsidRPr="007021D3"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  <w:r w:rsidR="00447195" w:rsidRPr="007021D3">
              <w:rPr>
                <w:rFonts w:ascii="Verdana" w:hAnsi="Verdana"/>
                <w:b/>
                <w:bCs/>
                <w:sz w:val="16"/>
                <w:szCs w:val="16"/>
              </w:rPr>
              <w:t>szt</w:t>
            </w:r>
            <w:r w:rsidR="00C207B6" w:rsidRPr="007021D3">
              <w:rPr>
                <w:rFonts w:ascii="Verdana" w:hAnsi="Verdana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5BA1" w14:textId="77777777" w:rsidR="00447195" w:rsidRPr="007021D3" w:rsidRDefault="00447195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CD687" w14:textId="77777777" w:rsidR="00447195" w:rsidRPr="007021D3" w:rsidRDefault="00447195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7EC4E0" w14:textId="77777777" w:rsidR="00447195" w:rsidRPr="007021D3" w:rsidRDefault="00447195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5371F5" w14:textId="77777777" w:rsidR="00447195" w:rsidRPr="007021D3" w:rsidRDefault="00447195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CC32F1" w:rsidRPr="007021D3" w14:paraId="02B1F24B" w14:textId="77777777" w:rsidTr="00F15254">
        <w:trPr>
          <w:trHeight w:val="163"/>
        </w:trPr>
        <w:tc>
          <w:tcPr>
            <w:tcW w:w="6474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629E" w14:textId="187DAF60" w:rsidR="00CC32F1" w:rsidRPr="007021D3" w:rsidRDefault="00CC32F1" w:rsidP="00CC32F1">
            <w:pPr>
              <w:ind w:right="425"/>
              <w:jc w:val="right"/>
              <w:rPr>
                <w:rFonts w:ascii="Verdana" w:hAnsi="Verdana"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Razem:</w:t>
            </w:r>
          </w:p>
        </w:tc>
        <w:tc>
          <w:tcPr>
            <w:tcW w:w="13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91E77" w14:textId="77777777" w:rsidR="00CC32F1" w:rsidRPr="007021D3" w:rsidRDefault="00CC32F1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02979E" w14:textId="77777777" w:rsidR="00CC32F1" w:rsidRPr="007021D3" w:rsidRDefault="00CC32F1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7F60D1" w14:textId="77777777" w:rsidR="00CC32F1" w:rsidRPr="007021D3" w:rsidRDefault="00CC32F1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1D41866B" w14:textId="77777777" w:rsidR="00642ABE" w:rsidRPr="007021D3" w:rsidRDefault="00642ABE" w:rsidP="00642ABE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</w:p>
    <w:p w14:paraId="75CE6925" w14:textId="77777777" w:rsidR="00642ABE" w:rsidRPr="007021D3" w:rsidRDefault="00642ABE" w:rsidP="00642ABE">
      <w:pPr>
        <w:widowControl w:val="0"/>
        <w:ind w:right="1"/>
        <w:jc w:val="both"/>
        <w:rPr>
          <w:rFonts w:ascii="Verdana" w:hAnsi="Verdana"/>
          <w:sz w:val="16"/>
          <w:szCs w:val="16"/>
        </w:rPr>
      </w:pPr>
      <w:r w:rsidRPr="007021D3">
        <w:rPr>
          <w:rFonts w:ascii="Verdana" w:hAnsi="Verdana"/>
          <w:sz w:val="16"/>
          <w:szCs w:val="16"/>
        </w:rPr>
        <w:t>Słownie brutto :.......................................................................................................................</w:t>
      </w:r>
    </w:p>
    <w:p w14:paraId="0AA4AC14" w14:textId="77777777" w:rsidR="00642ABE" w:rsidRPr="007021D3" w:rsidRDefault="00642ABE" w:rsidP="00642ABE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</w:p>
    <w:p w14:paraId="6A6A23A6" w14:textId="14B5E549" w:rsidR="00642ABE" w:rsidRPr="007021D3" w:rsidRDefault="00642ABE" w:rsidP="00642ABE">
      <w:pPr>
        <w:pStyle w:val="Tekstpodstawowy"/>
        <w:spacing w:line="240" w:lineRule="auto"/>
        <w:rPr>
          <w:rFonts w:ascii="Verdana" w:hAnsi="Verdana"/>
          <w:sz w:val="16"/>
          <w:szCs w:val="16"/>
        </w:rPr>
      </w:pPr>
      <w:r w:rsidRPr="007021D3">
        <w:rPr>
          <w:rFonts w:ascii="Verdana" w:hAnsi="Verdana"/>
          <w:sz w:val="16"/>
          <w:szCs w:val="16"/>
        </w:rPr>
        <w:t>Powyższa cena zawiera podatek VAT w wysokości 23% tj.…………………….PLN</w:t>
      </w:r>
    </w:p>
    <w:p w14:paraId="04E693D7" w14:textId="77777777" w:rsidR="00642ABE" w:rsidRPr="007021D3" w:rsidRDefault="00642ABE" w:rsidP="00642ABE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</w:p>
    <w:p w14:paraId="1896AB18" w14:textId="26A4E72C" w:rsidR="00233526" w:rsidRPr="007021D3" w:rsidRDefault="00642ABE" w:rsidP="00642ABE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bookmarkStart w:id="1" w:name="_Hlk164261472"/>
      <w:r w:rsidRPr="007021D3">
        <w:rPr>
          <w:rFonts w:ascii="Verdana" w:hAnsi="Verdana"/>
          <w:b/>
          <w:sz w:val="16"/>
          <w:szCs w:val="16"/>
        </w:rPr>
        <w:t xml:space="preserve">Termin realizacji zamówienia: </w:t>
      </w:r>
      <w:bookmarkStart w:id="2" w:name="_Hlk202871681"/>
      <w:r w:rsidR="007021D3" w:rsidRPr="007021D3">
        <w:rPr>
          <w:rFonts w:ascii="Verdana" w:hAnsi="Verdana"/>
          <w:b/>
          <w:bCs/>
          <w:sz w:val="16"/>
          <w:szCs w:val="16"/>
        </w:rPr>
        <w:t xml:space="preserve">do 14 dni </w:t>
      </w:r>
      <w:r w:rsidR="00FC1F2E">
        <w:rPr>
          <w:rFonts w:ascii="Verdana" w:hAnsi="Verdana"/>
          <w:b/>
          <w:bCs/>
          <w:sz w:val="16"/>
          <w:szCs w:val="16"/>
        </w:rPr>
        <w:t xml:space="preserve">liczonych </w:t>
      </w:r>
      <w:r w:rsidR="007021D3" w:rsidRPr="007021D3">
        <w:rPr>
          <w:rFonts w:ascii="Verdana" w:hAnsi="Verdana"/>
          <w:b/>
          <w:bCs/>
          <w:sz w:val="16"/>
          <w:szCs w:val="16"/>
        </w:rPr>
        <w:t>od 24.08.2026r.</w:t>
      </w:r>
      <w:bookmarkEnd w:id="2"/>
    </w:p>
    <w:bookmarkEnd w:id="1"/>
    <w:p w14:paraId="6540374D" w14:textId="77777777" w:rsidR="00642ABE" w:rsidRPr="007021D3" w:rsidRDefault="00642ABE" w:rsidP="00642ABE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</w:p>
    <w:p w14:paraId="5BE01BBC" w14:textId="0FDD639E" w:rsidR="004E7108" w:rsidRPr="007021D3" w:rsidRDefault="00642ABE" w:rsidP="004E7108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  <w:r w:rsidRPr="007021D3">
        <w:rPr>
          <w:rFonts w:ascii="Verdana" w:hAnsi="Verdana"/>
          <w:b/>
          <w:sz w:val="16"/>
          <w:szCs w:val="16"/>
        </w:rPr>
        <w:t>Okres udzielonej gwarancji wynosi:</w:t>
      </w:r>
      <w:r w:rsidRPr="007021D3">
        <w:rPr>
          <w:rFonts w:ascii="Verdana" w:hAnsi="Verdana"/>
          <w:sz w:val="16"/>
          <w:szCs w:val="16"/>
        </w:rPr>
        <w:t xml:space="preserve"> ……………………</w:t>
      </w:r>
      <w:r w:rsidR="000568F2" w:rsidRPr="000568F2">
        <w:rPr>
          <w:rFonts w:ascii="Verdana" w:hAnsi="Verdana"/>
          <w:b/>
          <w:bCs/>
          <w:sz w:val="16"/>
          <w:szCs w:val="16"/>
        </w:rPr>
        <w:t>miesięcy</w:t>
      </w:r>
      <w:r w:rsidRPr="007021D3">
        <w:rPr>
          <w:rFonts w:ascii="Verdana" w:hAnsi="Verdana"/>
          <w:sz w:val="16"/>
          <w:szCs w:val="16"/>
        </w:rPr>
        <w:t xml:space="preserve"> </w:t>
      </w:r>
      <w:r w:rsidR="004E7108" w:rsidRPr="007021D3">
        <w:rPr>
          <w:rFonts w:ascii="Verdana" w:hAnsi="Verdana"/>
          <w:i/>
          <w:sz w:val="16"/>
          <w:szCs w:val="16"/>
          <w:highlight w:val="yellow"/>
        </w:rPr>
        <w:t>(kryterium oceny ofert</w:t>
      </w:r>
      <w:r w:rsidR="007021D3">
        <w:rPr>
          <w:rFonts w:ascii="Verdana" w:hAnsi="Verdana"/>
          <w:i/>
          <w:sz w:val="16"/>
          <w:szCs w:val="16"/>
          <w:highlight w:val="yellow"/>
        </w:rPr>
        <w:t>*</w:t>
      </w:r>
      <w:r w:rsidR="004E7108" w:rsidRPr="007021D3">
        <w:rPr>
          <w:rFonts w:ascii="Verdana" w:hAnsi="Verdana"/>
          <w:i/>
          <w:sz w:val="16"/>
          <w:szCs w:val="16"/>
          <w:highlight w:val="yellow"/>
        </w:rPr>
        <w:t>)</w:t>
      </w:r>
    </w:p>
    <w:p w14:paraId="6B966734" w14:textId="5032A510" w:rsidR="00642ABE" w:rsidRPr="009A3325" w:rsidRDefault="007021D3" w:rsidP="00642ABE">
      <w:pPr>
        <w:widowControl w:val="0"/>
        <w:ind w:right="1"/>
        <w:jc w:val="both"/>
        <w:rPr>
          <w:rFonts w:ascii="Verdana" w:hAnsi="Verdana"/>
          <w:bCs/>
          <w:sz w:val="16"/>
          <w:szCs w:val="16"/>
        </w:rPr>
      </w:pPr>
      <w:r w:rsidRPr="009A3325">
        <w:rPr>
          <w:rFonts w:ascii="Verdana" w:hAnsi="Verdana"/>
          <w:bCs/>
          <w:sz w:val="16"/>
          <w:szCs w:val="16"/>
        </w:rPr>
        <w:t xml:space="preserve">*)W przypadku nie podania okresu gwarancji, Zamawiający przyjmie minimalny okres gwarancji wskazany w </w:t>
      </w:r>
      <w:r w:rsidR="000568F2">
        <w:rPr>
          <w:rFonts w:ascii="Verdana" w:hAnsi="Verdana"/>
          <w:bCs/>
          <w:sz w:val="16"/>
          <w:szCs w:val="16"/>
        </w:rPr>
        <w:t>SWZ</w:t>
      </w:r>
      <w:r w:rsidRPr="009A3325">
        <w:rPr>
          <w:rFonts w:ascii="Verdana" w:hAnsi="Verdana"/>
          <w:bCs/>
          <w:sz w:val="16"/>
          <w:szCs w:val="16"/>
        </w:rPr>
        <w:t>.</w:t>
      </w:r>
    </w:p>
    <w:p w14:paraId="040214C1" w14:textId="77777777" w:rsidR="00642ABE" w:rsidRPr="007021D3" w:rsidRDefault="00642ABE" w:rsidP="00642ABE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</w:p>
    <w:p w14:paraId="49A3A0B7" w14:textId="77777777" w:rsidR="00233526" w:rsidRPr="007021D3" w:rsidRDefault="00233526" w:rsidP="00233526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 w:rsidRPr="007021D3">
        <w:rPr>
          <w:rFonts w:ascii="Verdana" w:hAnsi="Verdana"/>
          <w:sz w:val="16"/>
          <w:szCs w:val="16"/>
        </w:rPr>
        <w:t xml:space="preserve">Oświadczamy, że zgodnie z ustawą z dnia 6 marca 2018 r. Prawo przedsiębiorców, należymy do małych lub średnich przedsiębiorców: </w:t>
      </w:r>
      <w:r w:rsidRPr="007021D3">
        <w:rPr>
          <w:rFonts w:ascii="Verdana" w:hAnsi="Verdana"/>
          <w:b/>
          <w:bCs/>
          <w:sz w:val="16"/>
          <w:szCs w:val="16"/>
        </w:rPr>
        <w:t>TAK/NIE</w:t>
      </w:r>
    </w:p>
    <w:p w14:paraId="255974DC" w14:textId="77777777" w:rsidR="00233526" w:rsidRDefault="00233526" w:rsidP="00233526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 w:rsidRPr="007021D3">
        <w:rPr>
          <w:rFonts w:ascii="Verdana" w:hAnsi="Verdana"/>
          <w:b/>
          <w:bCs/>
          <w:sz w:val="16"/>
          <w:szCs w:val="16"/>
        </w:rPr>
        <w:t>Termin płatności:</w:t>
      </w:r>
      <w:r w:rsidRPr="007021D3">
        <w:rPr>
          <w:rFonts w:ascii="Verdana" w:hAnsi="Verdana"/>
          <w:sz w:val="16"/>
          <w:szCs w:val="16"/>
        </w:rPr>
        <w:t xml:space="preserve">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12C09A1" w14:textId="77777777" w:rsidR="009A3325" w:rsidRPr="007021D3" w:rsidRDefault="009A3325" w:rsidP="00233526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1E3BCD61" w14:textId="7742B9FB" w:rsidR="004E7108" w:rsidRPr="007021D3" w:rsidRDefault="004E7108" w:rsidP="00642ABE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1314AF26" w14:textId="68A52BF1" w:rsidR="004E7108" w:rsidRPr="007021D3" w:rsidRDefault="004E7108" w:rsidP="004E7108">
      <w:pPr>
        <w:widowControl w:val="0"/>
        <w:ind w:right="1"/>
        <w:jc w:val="both"/>
        <w:rPr>
          <w:rFonts w:ascii="Verdana" w:hAnsi="Verdana"/>
          <w:b/>
          <w:bCs/>
          <w:color w:val="0070C0"/>
          <w:sz w:val="16"/>
          <w:szCs w:val="16"/>
        </w:rPr>
      </w:pPr>
      <w:r w:rsidRPr="007021D3">
        <w:rPr>
          <w:rFonts w:ascii="Verdana" w:hAnsi="Verdana"/>
          <w:b/>
          <w:bCs/>
          <w:color w:val="0070C0"/>
          <w:sz w:val="16"/>
          <w:szCs w:val="16"/>
        </w:rPr>
        <w:t>Z</w:t>
      </w:r>
      <w:r w:rsidR="0045180B" w:rsidRPr="007021D3">
        <w:rPr>
          <w:rFonts w:ascii="Verdana" w:hAnsi="Verdana"/>
          <w:b/>
          <w:bCs/>
          <w:color w:val="0070C0"/>
          <w:sz w:val="16"/>
          <w:szCs w:val="16"/>
        </w:rPr>
        <w:t>ADANIE</w:t>
      </w:r>
      <w:r w:rsidRPr="007021D3">
        <w:rPr>
          <w:rFonts w:ascii="Verdana" w:hAnsi="Verdana"/>
          <w:b/>
          <w:bCs/>
          <w:color w:val="0070C0"/>
          <w:sz w:val="16"/>
          <w:szCs w:val="16"/>
        </w:rPr>
        <w:t xml:space="preserve"> nr 2</w:t>
      </w:r>
    </w:p>
    <w:p w14:paraId="1B8FFA02" w14:textId="52F4A9EE" w:rsidR="004E7108" w:rsidRPr="007021D3" w:rsidRDefault="007021D3" w:rsidP="004E7108">
      <w:pPr>
        <w:widowControl w:val="0"/>
        <w:ind w:right="1"/>
        <w:jc w:val="both"/>
        <w:rPr>
          <w:rFonts w:ascii="Verdana" w:hAnsi="Verdana"/>
          <w:b/>
          <w:bCs/>
          <w:color w:val="0070C0"/>
          <w:sz w:val="16"/>
          <w:szCs w:val="16"/>
        </w:rPr>
      </w:pPr>
      <w:r w:rsidRPr="007021D3">
        <w:rPr>
          <w:rFonts w:ascii="Verdana" w:hAnsi="Verdana"/>
          <w:b/>
          <w:bCs/>
          <w:color w:val="0070C0"/>
          <w:sz w:val="16"/>
          <w:szCs w:val="16"/>
        </w:rPr>
        <w:t>Dostawa pralek automatycznych, elektrycznych bębnowych suszarek do prania oraz kuchenek mikrofalowych</w:t>
      </w:r>
    </w:p>
    <w:tbl>
      <w:tblPr>
        <w:tblW w:w="1003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1"/>
        <w:gridCol w:w="1984"/>
        <w:gridCol w:w="1985"/>
        <w:gridCol w:w="708"/>
        <w:gridCol w:w="1473"/>
        <w:gridCol w:w="1134"/>
        <w:gridCol w:w="657"/>
        <w:gridCol w:w="1573"/>
      </w:tblGrid>
      <w:tr w:rsidR="004E7108" w:rsidRPr="007021D3" w14:paraId="71B1D18E" w14:textId="77777777" w:rsidTr="007021D3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76D0DA" w14:textId="77777777" w:rsidR="004E7108" w:rsidRPr="007021D3" w:rsidRDefault="004E7108" w:rsidP="00B02DA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7021D3">
              <w:rPr>
                <w:rFonts w:ascii="Verdana" w:hAnsi="Verdana"/>
                <w:sz w:val="16"/>
                <w:szCs w:val="16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3728E4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Nazwa materiału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2889AC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color w:val="FF0000"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color w:val="FF0000"/>
                <w:sz w:val="16"/>
                <w:szCs w:val="16"/>
              </w:rPr>
              <w:t>Należy wpisać:</w:t>
            </w:r>
          </w:p>
          <w:p w14:paraId="133652F8" w14:textId="2B633866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color w:val="FF0000"/>
                <w:sz w:val="16"/>
                <w:szCs w:val="16"/>
              </w:rPr>
              <w:t>Producent</w:t>
            </w:r>
            <w:r w:rsidR="007021D3">
              <w:rPr>
                <w:rFonts w:ascii="Verdana" w:hAnsi="Verdana"/>
                <w:b/>
                <w:color w:val="FF0000"/>
                <w:sz w:val="16"/>
                <w:szCs w:val="16"/>
              </w:rPr>
              <w:t xml:space="preserve"> i</w:t>
            </w:r>
            <w:r w:rsidRPr="007021D3">
              <w:rPr>
                <w:rFonts w:ascii="Verdana" w:hAnsi="Verdana"/>
                <w:b/>
                <w:color w:val="FF0000"/>
                <w:sz w:val="16"/>
                <w:szCs w:val="16"/>
              </w:rPr>
              <w:t xml:space="preserve"> model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19B283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Ilość</w:t>
            </w:r>
          </w:p>
        </w:tc>
        <w:tc>
          <w:tcPr>
            <w:tcW w:w="14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E20AD4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 xml:space="preserve">Cena jednostkowa netto </w:t>
            </w:r>
            <w:r w:rsidRPr="007021D3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C64C8A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Wartość netto</w:t>
            </w:r>
          </w:p>
          <w:p w14:paraId="76734F0D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0ACAEEB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VAT</w:t>
            </w:r>
          </w:p>
          <w:p w14:paraId="3BBF3753" w14:textId="44B9BA28" w:rsidR="004E7108" w:rsidRPr="007021D3" w:rsidRDefault="004E7108" w:rsidP="00B02DA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7021D3">
              <w:rPr>
                <w:rFonts w:ascii="Verdana" w:hAnsi="Verdana"/>
                <w:sz w:val="16"/>
                <w:szCs w:val="16"/>
              </w:rPr>
              <w:t>[</w:t>
            </w:r>
            <w:r w:rsidR="008B76F6" w:rsidRPr="007021D3">
              <w:rPr>
                <w:rFonts w:ascii="Verdana" w:hAnsi="Verdana"/>
                <w:sz w:val="16"/>
                <w:szCs w:val="16"/>
              </w:rPr>
              <w:t>23</w:t>
            </w:r>
            <w:r w:rsidRPr="007021D3">
              <w:rPr>
                <w:rFonts w:ascii="Verdana" w:hAnsi="Verdana"/>
                <w:sz w:val="16"/>
                <w:szCs w:val="16"/>
              </w:rPr>
              <w:t>%]</w:t>
            </w:r>
          </w:p>
        </w:tc>
        <w:tc>
          <w:tcPr>
            <w:tcW w:w="15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1BA4FB5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 xml:space="preserve">Wartość brutto </w:t>
            </w:r>
          </w:p>
          <w:p w14:paraId="5390A373" w14:textId="77777777" w:rsidR="004E7108" w:rsidRPr="007021D3" w:rsidRDefault="004E7108" w:rsidP="00B02DA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7021D3">
              <w:rPr>
                <w:rFonts w:ascii="Verdana" w:hAnsi="Verdana"/>
                <w:sz w:val="16"/>
                <w:szCs w:val="16"/>
              </w:rPr>
              <w:t>[PLN]</w:t>
            </w:r>
          </w:p>
          <w:p w14:paraId="6EDB64AA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7021D3">
              <w:rPr>
                <w:rFonts w:ascii="Verdana" w:hAnsi="Verdana"/>
                <w:b/>
                <w:sz w:val="16"/>
                <w:szCs w:val="16"/>
              </w:rPr>
              <w:t>VAT)</w:t>
            </w:r>
          </w:p>
        </w:tc>
      </w:tr>
      <w:tr w:rsidR="004E7108" w:rsidRPr="007021D3" w14:paraId="78EEDF55" w14:textId="77777777" w:rsidTr="007021D3">
        <w:trPr>
          <w:trHeight w:val="234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C121E8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3E9BB9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E8C4E6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D68A56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285FCD4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94126F6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3806BF5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7</w:t>
            </w:r>
          </w:p>
        </w:tc>
        <w:tc>
          <w:tcPr>
            <w:tcW w:w="15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0BA5F83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8</w:t>
            </w:r>
          </w:p>
        </w:tc>
      </w:tr>
      <w:tr w:rsidR="004E7108" w:rsidRPr="007021D3" w14:paraId="0E6FA5F4" w14:textId="77777777" w:rsidTr="007021D3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AA94D" w14:textId="77777777" w:rsidR="004E7108" w:rsidRPr="007021D3" w:rsidRDefault="004E7108" w:rsidP="00B02DAB">
            <w:pPr>
              <w:ind w:right="-71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713DDEB0" w14:textId="202A8E16" w:rsidR="004E7108" w:rsidRPr="007021D3" w:rsidRDefault="000568F2" w:rsidP="00B02DAB">
            <w:pPr>
              <w:ind w:right="-71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  <w:r w:rsidR="00F91BA3" w:rsidRPr="007021D3">
              <w:rPr>
                <w:rFonts w:ascii="Verdana" w:hAnsi="Verdana"/>
                <w:b/>
                <w:bCs/>
                <w:sz w:val="16"/>
                <w:szCs w:val="16"/>
              </w:rPr>
              <w:t>.A)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4FF8B" w14:textId="7900D198" w:rsidR="004E7108" w:rsidRPr="007021D3" w:rsidRDefault="007D6260" w:rsidP="00B02DAB">
            <w:pPr>
              <w:ind w:right="425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P</w:t>
            </w:r>
            <w:r w:rsidR="009D7F1C" w:rsidRPr="007021D3">
              <w:rPr>
                <w:rFonts w:ascii="Verdana" w:hAnsi="Verdana"/>
                <w:b/>
                <w:sz w:val="16"/>
                <w:szCs w:val="16"/>
              </w:rPr>
              <w:t xml:space="preserve">ralka </w:t>
            </w:r>
            <w:r w:rsidRPr="007021D3">
              <w:rPr>
                <w:rFonts w:ascii="Verdana" w:hAnsi="Verdana"/>
                <w:b/>
                <w:sz w:val="16"/>
                <w:szCs w:val="16"/>
              </w:rPr>
              <w:t>automatyczn</w:t>
            </w:r>
            <w:r w:rsidR="009D7F1C" w:rsidRPr="007021D3">
              <w:rPr>
                <w:rFonts w:ascii="Verdana" w:hAnsi="Verdana"/>
                <w:b/>
                <w:sz w:val="16"/>
                <w:szCs w:val="16"/>
              </w:rPr>
              <w:t>a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7036" w14:textId="77777777" w:rsidR="004E7108" w:rsidRPr="007021D3" w:rsidRDefault="004E7108" w:rsidP="00B02DAB">
            <w:pPr>
              <w:ind w:right="425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96CB5" w14:textId="48897A67" w:rsidR="004E7108" w:rsidRPr="007021D3" w:rsidRDefault="007021D3" w:rsidP="007D6260">
            <w:pPr>
              <w:ind w:right="-70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10 </w:t>
            </w:r>
            <w:r w:rsidR="007D6260" w:rsidRPr="007021D3">
              <w:rPr>
                <w:rFonts w:ascii="Verdana" w:hAnsi="Verdana"/>
                <w:b/>
                <w:sz w:val="16"/>
                <w:szCs w:val="16"/>
              </w:rPr>
              <w:t>szt.</w:t>
            </w:r>
          </w:p>
        </w:tc>
        <w:tc>
          <w:tcPr>
            <w:tcW w:w="14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C3238" w14:textId="77777777" w:rsidR="004E7108" w:rsidRPr="007021D3" w:rsidRDefault="004E7108" w:rsidP="00B02DA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F7FB5" w14:textId="77777777" w:rsidR="004E7108" w:rsidRPr="007021D3" w:rsidRDefault="004E7108" w:rsidP="00B02DA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133C37" w14:textId="77777777" w:rsidR="004E7108" w:rsidRPr="007021D3" w:rsidRDefault="004E7108" w:rsidP="00B02DA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F9CE64" w14:textId="77777777" w:rsidR="004E7108" w:rsidRPr="007021D3" w:rsidRDefault="004E7108" w:rsidP="00B02DA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4E7108" w:rsidRPr="007021D3" w14:paraId="77DE2285" w14:textId="77777777" w:rsidTr="007021D3">
        <w:trPr>
          <w:trHeight w:val="163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E2A06" w14:textId="0AFE7CAB" w:rsidR="004E7108" w:rsidRPr="007021D3" w:rsidRDefault="004E7108" w:rsidP="00B02DAB">
            <w:pPr>
              <w:ind w:right="-71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bCs/>
                <w:sz w:val="16"/>
                <w:szCs w:val="16"/>
              </w:rPr>
              <w:lastRenderedPageBreak/>
              <w:t>2</w:t>
            </w:r>
            <w:r w:rsidR="00F91BA3" w:rsidRPr="007021D3">
              <w:rPr>
                <w:rFonts w:ascii="Verdana" w:hAnsi="Verdana"/>
                <w:b/>
                <w:bCs/>
                <w:sz w:val="16"/>
                <w:szCs w:val="16"/>
              </w:rPr>
              <w:t>.B)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F24B6" w14:textId="7FF581AC" w:rsidR="004E7108" w:rsidRPr="007021D3" w:rsidRDefault="007D6260" w:rsidP="00B02DAB">
            <w:pPr>
              <w:ind w:right="425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E</w:t>
            </w:r>
            <w:r w:rsidR="009D7F1C" w:rsidRPr="007021D3">
              <w:rPr>
                <w:rFonts w:ascii="Verdana" w:hAnsi="Verdana"/>
                <w:b/>
                <w:sz w:val="16"/>
                <w:szCs w:val="16"/>
              </w:rPr>
              <w:t>lektryczna</w:t>
            </w:r>
            <w:r w:rsidRPr="007021D3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9D7F1C" w:rsidRPr="007021D3">
              <w:rPr>
                <w:rFonts w:ascii="Verdana" w:hAnsi="Verdana"/>
                <w:b/>
                <w:sz w:val="16"/>
                <w:szCs w:val="16"/>
              </w:rPr>
              <w:t xml:space="preserve"> bębnowa suszarka</w:t>
            </w:r>
            <w:r w:rsidRPr="007021D3">
              <w:rPr>
                <w:rFonts w:ascii="Verdana" w:hAnsi="Verdana"/>
                <w:b/>
                <w:sz w:val="16"/>
                <w:szCs w:val="16"/>
              </w:rPr>
              <w:t xml:space="preserve"> do prania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02FC3" w14:textId="77777777" w:rsidR="004E7108" w:rsidRPr="007021D3" w:rsidRDefault="004E7108" w:rsidP="00B02DA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516EB" w14:textId="7B3D3EF5" w:rsidR="004E7108" w:rsidRPr="007021D3" w:rsidRDefault="007021D3" w:rsidP="00B02DAB">
            <w:pPr>
              <w:ind w:right="-70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10</w:t>
            </w:r>
            <w:r w:rsidR="004E7108" w:rsidRPr="007021D3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D0F5D" w14:textId="77777777" w:rsidR="004E7108" w:rsidRPr="007021D3" w:rsidRDefault="004E7108" w:rsidP="00B02DA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31C08" w14:textId="77777777" w:rsidR="004E7108" w:rsidRPr="007021D3" w:rsidRDefault="004E7108" w:rsidP="00B02DA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E7300E" w14:textId="77777777" w:rsidR="004E7108" w:rsidRPr="007021D3" w:rsidRDefault="004E7108" w:rsidP="00B02DA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2B580F" w14:textId="77777777" w:rsidR="004E7108" w:rsidRPr="007021D3" w:rsidRDefault="004E7108" w:rsidP="00B02DA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7021D3" w:rsidRPr="007021D3" w14:paraId="6AC9EBC9" w14:textId="77777777" w:rsidTr="007021D3">
        <w:trPr>
          <w:trHeight w:val="163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24E0A" w14:textId="6FCE19D4" w:rsidR="007021D3" w:rsidRPr="007021D3" w:rsidRDefault="000568F2" w:rsidP="00B02DAB">
            <w:pPr>
              <w:ind w:right="-71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  <w:r w:rsidR="007021D3">
              <w:rPr>
                <w:rFonts w:ascii="Verdana" w:hAnsi="Verdana"/>
                <w:b/>
                <w:bCs/>
                <w:sz w:val="16"/>
                <w:szCs w:val="16"/>
              </w:rPr>
              <w:t>.C)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8A162" w14:textId="2FDC6F7E" w:rsidR="007021D3" w:rsidRPr="007021D3" w:rsidRDefault="007021D3" w:rsidP="00B02DAB">
            <w:pPr>
              <w:ind w:right="42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Kuchenka mikrofalowa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1EF1" w14:textId="77777777" w:rsidR="007021D3" w:rsidRPr="007021D3" w:rsidRDefault="007021D3" w:rsidP="00B02DA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3E470" w14:textId="12F7B1F7" w:rsidR="007021D3" w:rsidRPr="007021D3" w:rsidRDefault="007021D3" w:rsidP="00B02DAB">
            <w:pPr>
              <w:ind w:right="-70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75 szt.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F4AD8" w14:textId="77777777" w:rsidR="007021D3" w:rsidRPr="007021D3" w:rsidRDefault="007021D3" w:rsidP="00B02DA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7161C" w14:textId="77777777" w:rsidR="007021D3" w:rsidRPr="007021D3" w:rsidRDefault="007021D3" w:rsidP="00B02DA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68219D" w14:textId="77777777" w:rsidR="007021D3" w:rsidRPr="007021D3" w:rsidRDefault="007021D3" w:rsidP="00B02DA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DE5E07" w14:textId="77777777" w:rsidR="007021D3" w:rsidRPr="007021D3" w:rsidRDefault="007021D3" w:rsidP="00B02DA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CC32F1" w:rsidRPr="007021D3" w14:paraId="5496A6AA" w14:textId="77777777" w:rsidTr="0044551B">
        <w:trPr>
          <w:trHeight w:val="163"/>
        </w:trPr>
        <w:tc>
          <w:tcPr>
            <w:tcW w:w="6671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2B324" w14:textId="6FDBFD9B" w:rsidR="00CC32F1" w:rsidRPr="007021D3" w:rsidRDefault="00CC32F1" w:rsidP="00CC32F1">
            <w:pPr>
              <w:ind w:right="425"/>
              <w:jc w:val="right"/>
              <w:rPr>
                <w:rFonts w:ascii="Verdana" w:hAnsi="Verdana"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Razem: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F47F1" w14:textId="77777777" w:rsidR="00CC32F1" w:rsidRPr="007021D3" w:rsidRDefault="00CC32F1" w:rsidP="00B02DA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07B68D" w14:textId="77777777" w:rsidR="00CC32F1" w:rsidRPr="007021D3" w:rsidRDefault="00CC32F1" w:rsidP="00B02DA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F31C6F" w14:textId="77777777" w:rsidR="00CC32F1" w:rsidRPr="007021D3" w:rsidRDefault="00CC32F1" w:rsidP="00B02DA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41CAE162" w14:textId="77777777" w:rsidR="004E7108" w:rsidRPr="007021D3" w:rsidRDefault="004E7108" w:rsidP="004E7108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</w:p>
    <w:p w14:paraId="1F353FC6" w14:textId="77777777" w:rsidR="004E7108" w:rsidRPr="007021D3" w:rsidRDefault="004E7108" w:rsidP="004E7108">
      <w:pPr>
        <w:widowControl w:val="0"/>
        <w:ind w:right="1"/>
        <w:jc w:val="both"/>
        <w:rPr>
          <w:rFonts w:ascii="Verdana" w:hAnsi="Verdana"/>
          <w:sz w:val="16"/>
          <w:szCs w:val="16"/>
        </w:rPr>
      </w:pPr>
      <w:r w:rsidRPr="007021D3">
        <w:rPr>
          <w:rFonts w:ascii="Verdana" w:hAnsi="Verdana"/>
          <w:sz w:val="16"/>
          <w:szCs w:val="16"/>
        </w:rPr>
        <w:t>Słownie brutto :.......................................................................................................................</w:t>
      </w:r>
    </w:p>
    <w:p w14:paraId="58DC5A3B" w14:textId="77777777" w:rsidR="004E7108" w:rsidRPr="007021D3" w:rsidRDefault="004E7108" w:rsidP="004E7108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</w:p>
    <w:p w14:paraId="187E7855" w14:textId="32689E71" w:rsidR="004E7108" w:rsidRPr="007021D3" w:rsidRDefault="004E7108" w:rsidP="004E7108">
      <w:pPr>
        <w:pStyle w:val="Tekstpodstawowy"/>
        <w:spacing w:line="240" w:lineRule="auto"/>
        <w:rPr>
          <w:rFonts w:ascii="Verdana" w:hAnsi="Verdana"/>
          <w:sz w:val="16"/>
          <w:szCs w:val="16"/>
        </w:rPr>
      </w:pPr>
      <w:r w:rsidRPr="007021D3">
        <w:rPr>
          <w:rFonts w:ascii="Verdana" w:hAnsi="Verdana"/>
          <w:sz w:val="16"/>
          <w:szCs w:val="16"/>
        </w:rPr>
        <w:t>Powyższa cena zawiera podatek VAT w wysokości 23% tj.…………………….PLN</w:t>
      </w:r>
    </w:p>
    <w:p w14:paraId="46DB01C3" w14:textId="77777777" w:rsidR="004E7108" w:rsidRPr="007021D3" w:rsidRDefault="004E7108" w:rsidP="004E7108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</w:p>
    <w:p w14:paraId="531119EA" w14:textId="52B3A141" w:rsidR="009A3325" w:rsidRDefault="009A3325" w:rsidP="009A3325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7021D3">
        <w:rPr>
          <w:rFonts w:ascii="Verdana" w:hAnsi="Verdana"/>
          <w:b/>
          <w:sz w:val="16"/>
          <w:szCs w:val="16"/>
        </w:rPr>
        <w:t xml:space="preserve">Termin realizacji zamówienia: </w:t>
      </w:r>
      <w:r w:rsidRPr="007021D3">
        <w:rPr>
          <w:rFonts w:ascii="Verdana" w:hAnsi="Verdana"/>
          <w:b/>
          <w:bCs/>
          <w:sz w:val="16"/>
          <w:szCs w:val="16"/>
        </w:rPr>
        <w:t xml:space="preserve">do 14 dni </w:t>
      </w:r>
      <w:r w:rsidR="00FC1F2E">
        <w:rPr>
          <w:rFonts w:ascii="Verdana" w:hAnsi="Verdana"/>
          <w:b/>
          <w:bCs/>
          <w:sz w:val="16"/>
          <w:szCs w:val="16"/>
        </w:rPr>
        <w:t xml:space="preserve">liczonych </w:t>
      </w:r>
      <w:r w:rsidRPr="007021D3">
        <w:rPr>
          <w:rFonts w:ascii="Verdana" w:hAnsi="Verdana"/>
          <w:b/>
          <w:bCs/>
          <w:sz w:val="16"/>
          <w:szCs w:val="16"/>
        </w:rPr>
        <w:t>od 24.08.2026r.</w:t>
      </w:r>
    </w:p>
    <w:p w14:paraId="62103154" w14:textId="77777777" w:rsidR="00F15254" w:rsidRPr="007021D3" w:rsidRDefault="00F15254" w:rsidP="009A3325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5BC0EB88" w14:textId="1180C944" w:rsidR="004E7108" w:rsidRPr="007021D3" w:rsidRDefault="004E7108" w:rsidP="009A3325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  <w:r w:rsidRPr="007021D3">
        <w:rPr>
          <w:rFonts w:ascii="Verdana" w:hAnsi="Verdana"/>
          <w:b/>
          <w:sz w:val="16"/>
          <w:szCs w:val="16"/>
        </w:rPr>
        <w:t>Okres udzielonej gwarancji wynosi:</w:t>
      </w:r>
      <w:r w:rsidRPr="007021D3">
        <w:rPr>
          <w:rFonts w:ascii="Verdana" w:hAnsi="Verdana"/>
          <w:sz w:val="16"/>
          <w:szCs w:val="16"/>
        </w:rPr>
        <w:t xml:space="preserve"> …………………</w:t>
      </w:r>
      <w:r w:rsidR="000568F2" w:rsidRPr="000568F2">
        <w:rPr>
          <w:rFonts w:ascii="Verdana" w:hAnsi="Verdana"/>
          <w:b/>
          <w:bCs/>
          <w:sz w:val="16"/>
          <w:szCs w:val="16"/>
        </w:rPr>
        <w:t>miesięcy</w:t>
      </w:r>
      <w:r w:rsidR="00915EB7" w:rsidRPr="000568F2">
        <w:rPr>
          <w:rFonts w:ascii="Verdana" w:hAnsi="Verdana"/>
          <w:b/>
          <w:bCs/>
          <w:sz w:val="16"/>
          <w:szCs w:val="16"/>
        </w:rPr>
        <w:t xml:space="preserve"> </w:t>
      </w:r>
      <w:r w:rsidR="00915EB7" w:rsidRPr="007021D3">
        <w:rPr>
          <w:rFonts w:ascii="Verdana" w:hAnsi="Verdana"/>
          <w:sz w:val="16"/>
          <w:szCs w:val="16"/>
        </w:rPr>
        <w:t xml:space="preserve"> </w:t>
      </w:r>
      <w:r w:rsidRPr="007021D3">
        <w:rPr>
          <w:rFonts w:ascii="Verdana" w:hAnsi="Verdana"/>
          <w:sz w:val="16"/>
          <w:szCs w:val="16"/>
        </w:rPr>
        <w:t xml:space="preserve"> </w:t>
      </w:r>
      <w:r w:rsidRPr="007021D3">
        <w:rPr>
          <w:rFonts w:ascii="Verdana" w:hAnsi="Verdana"/>
          <w:i/>
          <w:sz w:val="16"/>
          <w:szCs w:val="16"/>
          <w:highlight w:val="yellow"/>
        </w:rPr>
        <w:t>(kryterium oceny ofert</w:t>
      </w:r>
      <w:r w:rsidR="009A3325">
        <w:rPr>
          <w:rFonts w:ascii="Verdana" w:hAnsi="Verdana"/>
          <w:i/>
          <w:sz w:val="16"/>
          <w:szCs w:val="16"/>
          <w:highlight w:val="yellow"/>
        </w:rPr>
        <w:t>*</w:t>
      </w:r>
      <w:r w:rsidRPr="007021D3">
        <w:rPr>
          <w:rFonts w:ascii="Verdana" w:hAnsi="Verdana"/>
          <w:i/>
          <w:sz w:val="16"/>
          <w:szCs w:val="16"/>
          <w:highlight w:val="yellow"/>
        </w:rPr>
        <w:t>)</w:t>
      </w:r>
    </w:p>
    <w:p w14:paraId="1318B586" w14:textId="0A20C8F0" w:rsidR="004E7108" w:rsidRPr="009A3325" w:rsidRDefault="007021D3" w:rsidP="009A3325">
      <w:pPr>
        <w:widowControl w:val="0"/>
        <w:ind w:right="1"/>
        <w:jc w:val="both"/>
        <w:rPr>
          <w:rFonts w:ascii="Verdana" w:hAnsi="Verdana"/>
          <w:bCs/>
          <w:sz w:val="16"/>
          <w:szCs w:val="16"/>
        </w:rPr>
      </w:pPr>
      <w:r w:rsidRPr="009A3325">
        <w:rPr>
          <w:rFonts w:ascii="Verdana" w:hAnsi="Verdana"/>
          <w:bCs/>
          <w:sz w:val="16"/>
          <w:szCs w:val="16"/>
        </w:rPr>
        <w:t xml:space="preserve">*)W przypadku nie podania okresu gwarancji, Zamawiający przyjmie minimalny okres gwarancji wskazany w </w:t>
      </w:r>
      <w:r w:rsidR="000568F2">
        <w:rPr>
          <w:rFonts w:ascii="Verdana" w:hAnsi="Verdana"/>
          <w:bCs/>
          <w:sz w:val="16"/>
          <w:szCs w:val="16"/>
        </w:rPr>
        <w:t>SWZ</w:t>
      </w:r>
      <w:r w:rsidRPr="009A3325">
        <w:rPr>
          <w:rFonts w:ascii="Verdana" w:hAnsi="Verdana"/>
          <w:bCs/>
          <w:sz w:val="16"/>
          <w:szCs w:val="16"/>
        </w:rPr>
        <w:t>.</w:t>
      </w:r>
    </w:p>
    <w:p w14:paraId="35F8857C" w14:textId="77777777" w:rsidR="004E7108" w:rsidRPr="007021D3" w:rsidRDefault="004E7108" w:rsidP="009A3325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</w:p>
    <w:p w14:paraId="4EE58621" w14:textId="77777777" w:rsidR="009A3325" w:rsidRDefault="00233526" w:rsidP="009A332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/>
          <w:b/>
          <w:sz w:val="16"/>
          <w:szCs w:val="16"/>
        </w:rPr>
      </w:pPr>
      <w:r w:rsidRPr="007021D3">
        <w:rPr>
          <w:rFonts w:ascii="Verdana" w:hAnsi="Verdana"/>
          <w:sz w:val="16"/>
          <w:szCs w:val="16"/>
        </w:rPr>
        <w:t>Oświadczamy, że zgodnie z ustawą z dnia 6 marca 2018 r. Prawo przedsiębiorców, należymy do małych lub średnich przedsiębiorców:</w:t>
      </w:r>
      <w:r w:rsidRPr="007021D3">
        <w:rPr>
          <w:rFonts w:ascii="Verdana" w:hAnsi="Verdana"/>
          <w:b/>
          <w:sz w:val="16"/>
          <w:szCs w:val="16"/>
        </w:rPr>
        <w:t xml:space="preserve"> TAK/NIE</w:t>
      </w:r>
    </w:p>
    <w:p w14:paraId="3D807A5A" w14:textId="746B2E8B" w:rsidR="00233526" w:rsidRPr="009A3325" w:rsidRDefault="00233526" w:rsidP="009A332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/>
          <w:b/>
          <w:sz w:val="16"/>
          <w:szCs w:val="16"/>
        </w:rPr>
      </w:pPr>
      <w:r w:rsidRPr="009A3325">
        <w:rPr>
          <w:rFonts w:ascii="Verdana" w:hAnsi="Verdana"/>
          <w:b/>
          <w:bCs/>
          <w:sz w:val="16"/>
          <w:szCs w:val="16"/>
        </w:rPr>
        <w:t>Termin płatności:</w:t>
      </w:r>
      <w:r w:rsidRPr="007021D3">
        <w:rPr>
          <w:rFonts w:ascii="Verdana" w:hAnsi="Verdana"/>
          <w:sz w:val="16"/>
          <w:szCs w:val="16"/>
        </w:rPr>
        <w:t xml:space="preserve"> </w:t>
      </w:r>
      <w:r w:rsidRPr="007021D3">
        <w:rPr>
          <w:rFonts w:ascii="Verdana" w:hAnsi="Verdana"/>
          <w:bCs/>
          <w:sz w:val="16"/>
          <w:szCs w:val="16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4E2A23F" w14:textId="77777777" w:rsidR="00233526" w:rsidRPr="007021D3" w:rsidRDefault="00233526" w:rsidP="00233526">
      <w:pPr>
        <w:rPr>
          <w:rFonts w:ascii="Verdana" w:hAnsi="Verdana"/>
          <w:b/>
          <w:sz w:val="16"/>
          <w:szCs w:val="16"/>
          <w:u w:val="single"/>
        </w:rPr>
      </w:pPr>
    </w:p>
    <w:p w14:paraId="4AEA881C" w14:textId="22747703" w:rsidR="004E7108" w:rsidRPr="007021D3" w:rsidRDefault="004E7108" w:rsidP="004E7108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69066396" w14:textId="352765DB" w:rsidR="004E7108" w:rsidRPr="007021D3" w:rsidRDefault="004E7108" w:rsidP="004E7108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6F15E0E8" w14:textId="760B2E53" w:rsidR="004E7108" w:rsidRPr="007021D3" w:rsidRDefault="004E7108" w:rsidP="004E7108">
      <w:pPr>
        <w:widowControl w:val="0"/>
        <w:ind w:right="1"/>
        <w:jc w:val="both"/>
        <w:rPr>
          <w:rFonts w:ascii="Verdana" w:hAnsi="Verdana"/>
          <w:b/>
          <w:bCs/>
          <w:color w:val="0070C0"/>
          <w:sz w:val="16"/>
          <w:szCs w:val="16"/>
        </w:rPr>
      </w:pPr>
      <w:r w:rsidRPr="007021D3">
        <w:rPr>
          <w:rFonts w:ascii="Verdana" w:hAnsi="Verdana"/>
          <w:b/>
          <w:bCs/>
          <w:color w:val="0070C0"/>
          <w:sz w:val="16"/>
          <w:szCs w:val="16"/>
        </w:rPr>
        <w:t>Z</w:t>
      </w:r>
      <w:r w:rsidR="0045180B" w:rsidRPr="007021D3">
        <w:rPr>
          <w:rFonts w:ascii="Verdana" w:hAnsi="Verdana"/>
          <w:b/>
          <w:bCs/>
          <w:color w:val="0070C0"/>
          <w:sz w:val="16"/>
          <w:szCs w:val="16"/>
        </w:rPr>
        <w:t>ADANIE</w:t>
      </w:r>
      <w:r w:rsidRPr="007021D3">
        <w:rPr>
          <w:rFonts w:ascii="Verdana" w:hAnsi="Verdana"/>
          <w:b/>
          <w:bCs/>
          <w:color w:val="0070C0"/>
          <w:sz w:val="16"/>
          <w:szCs w:val="16"/>
        </w:rPr>
        <w:t xml:space="preserve"> nr 3</w:t>
      </w:r>
    </w:p>
    <w:p w14:paraId="3562040A" w14:textId="7C3228E2" w:rsidR="004E7108" w:rsidRPr="007021D3" w:rsidRDefault="009A3325" w:rsidP="004E7108">
      <w:pPr>
        <w:widowControl w:val="0"/>
        <w:ind w:right="1"/>
        <w:jc w:val="both"/>
        <w:rPr>
          <w:rFonts w:ascii="Verdana" w:hAnsi="Verdana"/>
          <w:b/>
          <w:bCs/>
          <w:color w:val="0070C0"/>
          <w:sz w:val="16"/>
          <w:szCs w:val="16"/>
        </w:rPr>
      </w:pPr>
      <w:r w:rsidRPr="009A3325">
        <w:rPr>
          <w:rFonts w:ascii="Verdana" w:hAnsi="Verdana"/>
          <w:b/>
          <w:bCs/>
          <w:color w:val="0070C0"/>
          <w:sz w:val="16"/>
          <w:szCs w:val="16"/>
        </w:rPr>
        <w:t>Dostawa płyt ceramicznych i piekarników</w:t>
      </w:r>
    </w:p>
    <w:tbl>
      <w:tblPr>
        <w:tblW w:w="10123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1"/>
        <w:gridCol w:w="2126"/>
        <w:gridCol w:w="1843"/>
        <w:gridCol w:w="850"/>
        <w:gridCol w:w="1419"/>
        <w:gridCol w:w="1134"/>
        <w:gridCol w:w="657"/>
        <w:gridCol w:w="1573"/>
      </w:tblGrid>
      <w:tr w:rsidR="004E7108" w:rsidRPr="007021D3" w14:paraId="239C9E39" w14:textId="77777777" w:rsidTr="009A3325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41D2DF" w14:textId="77777777" w:rsidR="004E7108" w:rsidRPr="007021D3" w:rsidRDefault="004E7108" w:rsidP="00B02DA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7021D3">
              <w:rPr>
                <w:rFonts w:ascii="Verdana" w:hAnsi="Verdana"/>
                <w:sz w:val="16"/>
                <w:szCs w:val="16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4436351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Nazwa materiału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45FE02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color w:val="FF0000"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color w:val="FF0000"/>
                <w:sz w:val="16"/>
                <w:szCs w:val="16"/>
              </w:rPr>
              <w:t>Należy wpisać:</w:t>
            </w:r>
          </w:p>
          <w:p w14:paraId="702E558F" w14:textId="190A644C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color w:val="FF0000"/>
                <w:sz w:val="16"/>
                <w:szCs w:val="16"/>
              </w:rPr>
              <w:t xml:space="preserve">Producent </w:t>
            </w:r>
            <w:r w:rsidR="009A3325">
              <w:rPr>
                <w:rFonts w:ascii="Verdana" w:hAnsi="Verdana"/>
                <w:b/>
                <w:color w:val="FF0000"/>
                <w:sz w:val="16"/>
                <w:szCs w:val="16"/>
              </w:rPr>
              <w:t>i</w:t>
            </w:r>
            <w:r w:rsidRPr="007021D3">
              <w:rPr>
                <w:rFonts w:ascii="Verdana" w:hAnsi="Verdana"/>
                <w:b/>
                <w:color w:val="FF0000"/>
                <w:sz w:val="16"/>
                <w:szCs w:val="16"/>
              </w:rPr>
              <w:t xml:space="preserve"> model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C95500D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Ilość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2CDB5D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 xml:space="preserve">Cena jednostkowa netto </w:t>
            </w:r>
            <w:r w:rsidRPr="007021D3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E8540E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Wartość netto</w:t>
            </w:r>
          </w:p>
          <w:p w14:paraId="51ED6BAF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C49072C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VAT</w:t>
            </w:r>
          </w:p>
          <w:p w14:paraId="38A4DA5B" w14:textId="16709877" w:rsidR="004E7108" w:rsidRPr="007021D3" w:rsidRDefault="004E7108" w:rsidP="00B02DA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7021D3">
              <w:rPr>
                <w:rFonts w:ascii="Verdana" w:hAnsi="Verdana"/>
                <w:sz w:val="16"/>
                <w:szCs w:val="16"/>
              </w:rPr>
              <w:t>[</w:t>
            </w:r>
            <w:r w:rsidR="008B76F6" w:rsidRPr="007021D3">
              <w:rPr>
                <w:rFonts w:ascii="Verdana" w:hAnsi="Verdana"/>
                <w:sz w:val="16"/>
                <w:szCs w:val="16"/>
              </w:rPr>
              <w:t>23</w:t>
            </w:r>
            <w:r w:rsidRPr="007021D3">
              <w:rPr>
                <w:rFonts w:ascii="Verdana" w:hAnsi="Verdana"/>
                <w:sz w:val="16"/>
                <w:szCs w:val="16"/>
              </w:rPr>
              <w:t>%]</w:t>
            </w:r>
          </w:p>
        </w:tc>
        <w:tc>
          <w:tcPr>
            <w:tcW w:w="15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59B7D1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 xml:space="preserve">Wartość brutto </w:t>
            </w:r>
          </w:p>
          <w:p w14:paraId="37ED8FD6" w14:textId="77777777" w:rsidR="004E7108" w:rsidRPr="007021D3" w:rsidRDefault="004E7108" w:rsidP="00B02DA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7021D3">
              <w:rPr>
                <w:rFonts w:ascii="Verdana" w:hAnsi="Verdana"/>
                <w:sz w:val="16"/>
                <w:szCs w:val="16"/>
              </w:rPr>
              <w:t>[PLN]</w:t>
            </w:r>
          </w:p>
          <w:p w14:paraId="2FB3E673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7021D3">
              <w:rPr>
                <w:rFonts w:ascii="Verdana" w:hAnsi="Verdana"/>
                <w:b/>
                <w:sz w:val="16"/>
                <w:szCs w:val="16"/>
              </w:rPr>
              <w:t>VAT)</w:t>
            </w:r>
          </w:p>
        </w:tc>
      </w:tr>
      <w:tr w:rsidR="004E7108" w:rsidRPr="007021D3" w14:paraId="6FD126FF" w14:textId="77777777" w:rsidTr="009A3325">
        <w:trPr>
          <w:trHeight w:val="234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6EBF62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B0E1CE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DD34F16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8DE21F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28A503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4F57B5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E478A6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7</w:t>
            </w:r>
          </w:p>
        </w:tc>
        <w:tc>
          <w:tcPr>
            <w:tcW w:w="15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F52D22" w14:textId="77777777" w:rsidR="004E7108" w:rsidRPr="007021D3" w:rsidRDefault="004E7108" w:rsidP="00B02DA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8</w:t>
            </w:r>
          </w:p>
        </w:tc>
      </w:tr>
      <w:tr w:rsidR="004E7108" w:rsidRPr="007021D3" w14:paraId="326E9CC4" w14:textId="77777777" w:rsidTr="009A3325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0FA3C" w14:textId="15890904" w:rsidR="00F91BA3" w:rsidRPr="007021D3" w:rsidRDefault="000568F2" w:rsidP="00F91BA3">
            <w:pPr>
              <w:ind w:right="-71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  <w:r w:rsidR="00F91BA3" w:rsidRPr="007021D3">
              <w:rPr>
                <w:rFonts w:ascii="Verdana" w:hAnsi="Verdana"/>
                <w:b/>
                <w:bCs/>
                <w:sz w:val="16"/>
                <w:szCs w:val="16"/>
              </w:rPr>
              <w:t>.A)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C897F" w14:textId="2D490B4B" w:rsidR="004E7108" w:rsidRPr="007021D3" w:rsidRDefault="009A3325" w:rsidP="00B02DAB">
            <w:pPr>
              <w:ind w:right="42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Płyta ceramiczna do zabudowy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37B5F" w14:textId="77777777" w:rsidR="004E7108" w:rsidRPr="007021D3" w:rsidRDefault="004E7108" w:rsidP="00B02DAB">
            <w:pPr>
              <w:ind w:right="425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0A1C3" w14:textId="6D0AD05C" w:rsidR="004E7108" w:rsidRPr="007021D3" w:rsidRDefault="007D6260" w:rsidP="00B02DAB">
            <w:pPr>
              <w:ind w:right="-70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  <w:r w:rsidR="00A66138" w:rsidRPr="007021D3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  <w:r w:rsidR="00397EB4" w:rsidRPr="007021D3">
              <w:rPr>
                <w:rFonts w:ascii="Verdana" w:hAnsi="Verdana"/>
                <w:b/>
                <w:bCs/>
                <w:sz w:val="16"/>
                <w:szCs w:val="16"/>
              </w:rPr>
              <w:t xml:space="preserve"> szt.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7CCD" w14:textId="77777777" w:rsidR="004E7108" w:rsidRPr="007021D3" w:rsidRDefault="004E7108" w:rsidP="00B02DA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27879" w14:textId="77777777" w:rsidR="004E7108" w:rsidRPr="007021D3" w:rsidRDefault="004E7108" w:rsidP="00B02DA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F4960B" w14:textId="77777777" w:rsidR="004E7108" w:rsidRPr="007021D3" w:rsidRDefault="004E7108" w:rsidP="00B02DA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2D06E7" w14:textId="77777777" w:rsidR="004E7108" w:rsidRPr="007021D3" w:rsidRDefault="004E7108" w:rsidP="00B02DA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7D6260" w:rsidRPr="007021D3" w14:paraId="4871552A" w14:textId="77777777" w:rsidTr="009A3325">
        <w:trPr>
          <w:trHeight w:val="163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184BE" w14:textId="376CBC63" w:rsidR="007D6260" w:rsidRPr="007021D3" w:rsidRDefault="000568F2" w:rsidP="00F91BA3">
            <w:pPr>
              <w:ind w:right="-71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  <w:r w:rsidR="00F91BA3" w:rsidRPr="007021D3">
              <w:rPr>
                <w:rFonts w:ascii="Verdana" w:hAnsi="Verdana"/>
                <w:b/>
                <w:bCs/>
                <w:sz w:val="16"/>
                <w:szCs w:val="16"/>
              </w:rPr>
              <w:t>.</w:t>
            </w:r>
            <w:r w:rsidR="00A66138" w:rsidRPr="007021D3">
              <w:rPr>
                <w:rFonts w:ascii="Verdana" w:hAnsi="Verdana"/>
                <w:b/>
                <w:bCs/>
                <w:sz w:val="16"/>
                <w:szCs w:val="16"/>
              </w:rPr>
              <w:t>B</w:t>
            </w:r>
            <w:r w:rsidR="00F91BA3" w:rsidRPr="007021D3">
              <w:rPr>
                <w:rFonts w:ascii="Verdana" w:hAnsi="Verdana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E68A8" w14:textId="71167F12" w:rsidR="007D6260" w:rsidRPr="007021D3" w:rsidRDefault="009A3325" w:rsidP="00B02DAB">
            <w:pPr>
              <w:ind w:right="42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Piekarnik do zabudowy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C3C7" w14:textId="77777777" w:rsidR="007D6260" w:rsidRPr="007021D3" w:rsidRDefault="007D6260" w:rsidP="00B02DA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0A5D3" w14:textId="1022B3AE" w:rsidR="007D6260" w:rsidRPr="007021D3" w:rsidRDefault="009A3325" w:rsidP="00B02DAB">
            <w:pPr>
              <w:ind w:right="-70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8</w:t>
            </w:r>
            <w:r w:rsidR="009D7F1C" w:rsidRPr="007021D3"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  <w:r w:rsidR="007D6260" w:rsidRPr="007021D3">
              <w:rPr>
                <w:rFonts w:ascii="Verdana" w:hAnsi="Verdana"/>
                <w:b/>
                <w:bCs/>
                <w:sz w:val="16"/>
                <w:szCs w:val="16"/>
              </w:rPr>
              <w:t>szt</w:t>
            </w:r>
            <w:r w:rsidR="00A66138" w:rsidRPr="007021D3">
              <w:rPr>
                <w:rFonts w:ascii="Verdana" w:hAnsi="Verdana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6524" w14:textId="77777777" w:rsidR="007D6260" w:rsidRPr="007021D3" w:rsidRDefault="007D6260" w:rsidP="00B02DA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31FF2" w14:textId="77777777" w:rsidR="007D6260" w:rsidRPr="007021D3" w:rsidRDefault="007D6260" w:rsidP="00B02DA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ED6926" w14:textId="77777777" w:rsidR="007D6260" w:rsidRPr="007021D3" w:rsidRDefault="007D6260" w:rsidP="00B02DA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2E78F4D" w14:textId="77777777" w:rsidR="007D6260" w:rsidRPr="007021D3" w:rsidRDefault="007D6260" w:rsidP="00B02DA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CC32F1" w:rsidRPr="007021D3" w14:paraId="65421B25" w14:textId="77777777" w:rsidTr="00E2201D">
        <w:trPr>
          <w:trHeight w:val="163"/>
        </w:trPr>
        <w:tc>
          <w:tcPr>
            <w:tcW w:w="675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CAEDC" w14:textId="371220B8" w:rsidR="00CC32F1" w:rsidRPr="007021D3" w:rsidRDefault="00CC32F1" w:rsidP="00CC32F1">
            <w:pPr>
              <w:ind w:right="425"/>
              <w:jc w:val="right"/>
              <w:rPr>
                <w:rFonts w:ascii="Verdana" w:hAnsi="Verdana"/>
                <w:sz w:val="16"/>
                <w:szCs w:val="16"/>
              </w:rPr>
            </w:pPr>
            <w:r w:rsidRPr="007021D3">
              <w:rPr>
                <w:rFonts w:ascii="Verdana" w:hAnsi="Verdana"/>
                <w:b/>
                <w:sz w:val="16"/>
                <w:szCs w:val="16"/>
              </w:rPr>
              <w:t>Razem: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D19D1" w14:textId="77777777" w:rsidR="00CC32F1" w:rsidRPr="007021D3" w:rsidRDefault="00CC32F1" w:rsidP="00B02DA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545658" w14:textId="77777777" w:rsidR="00CC32F1" w:rsidRPr="007021D3" w:rsidRDefault="00CC32F1" w:rsidP="00B02DA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2814BB4" w14:textId="77777777" w:rsidR="00CC32F1" w:rsidRPr="007021D3" w:rsidRDefault="00CC32F1" w:rsidP="00B02DA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3FCEE33C" w14:textId="77777777" w:rsidR="004E7108" w:rsidRPr="007021D3" w:rsidRDefault="004E7108" w:rsidP="004E7108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</w:p>
    <w:p w14:paraId="7EF0554D" w14:textId="77777777" w:rsidR="004E7108" w:rsidRPr="007021D3" w:rsidRDefault="004E7108" w:rsidP="004E7108">
      <w:pPr>
        <w:widowControl w:val="0"/>
        <w:ind w:right="1"/>
        <w:jc w:val="both"/>
        <w:rPr>
          <w:rFonts w:ascii="Verdana" w:hAnsi="Verdana"/>
          <w:sz w:val="16"/>
          <w:szCs w:val="16"/>
        </w:rPr>
      </w:pPr>
      <w:r w:rsidRPr="007021D3">
        <w:rPr>
          <w:rFonts w:ascii="Verdana" w:hAnsi="Verdana"/>
          <w:sz w:val="16"/>
          <w:szCs w:val="16"/>
        </w:rPr>
        <w:t>Słownie brutto :.......................................................................................................................</w:t>
      </w:r>
    </w:p>
    <w:p w14:paraId="65056960" w14:textId="77777777" w:rsidR="004E7108" w:rsidRPr="007021D3" w:rsidRDefault="004E7108" w:rsidP="004E7108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</w:p>
    <w:p w14:paraId="1BA87233" w14:textId="6183F4E9" w:rsidR="004E7108" w:rsidRPr="007021D3" w:rsidRDefault="004E7108" w:rsidP="004E7108">
      <w:pPr>
        <w:pStyle w:val="Tekstpodstawowy"/>
        <w:spacing w:line="240" w:lineRule="auto"/>
        <w:rPr>
          <w:rFonts w:ascii="Verdana" w:hAnsi="Verdana"/>
          <w:sz w:val="16"/>
          <w:szCs w:val="16"/>
        </w:rPr>
      </w:pPr>
      <w:r w:rsidRPr="007021D3">
        <w:rPr>
          <w:rFonts w:ascii="Verdana" w:hAnsi="Verdana"/>
          <w:sz w:val="16"/>
          <w:szCs w:val="16"/>
        </w:rPr>
        <w:t>Powyższa cena zawiera podatek VAT w wysokości 23% tj.…………………….PLN</w:t>
      </w:r>
    </w:p>
    <w:p w14:paraId="2831DEB4" w14:textId="77777777" w:rsidR="004E7108" w:rsidRPr="007021D3" w:rsidRDefault="004E7108" w:rsidP="004E7108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</w:p>
    <w:p w14:paraId="65A6104D" w14:textId="484551EF" w:rsidR="008B76F6" w:rsidRDefault="008B76F6" w:rsidP="004E7108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7021D3">
        <w:rPr>
          <w:rFonts w:ascii="Verdana" w:hAnsi="Verdana"/>
          <w:b/>
          <w:sz w:val="16"/>
          <w:szCs w:val="16"/>
        </w:rPr>
        <w:t xml:space="preserve">Termin realizacji zamówienia: do 14 dni od daty podpisania umowy. </w:t>
      </w:r>
    </w:p>
    <w:p w14:paraId="10AB3687" w14:textId="77777777" w:rsidR="00BD1ABE" w:rsidRPr="007021D3" w:rsidRDefault="00BD1ABE" w:rsidP="004E7108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</w:p>
    <w:p w14:paraId="0433D60E" w14:textId="676DADB1" w:rsidR="00BD1ABE" w:rsidRPr="00F15254" w:rsidRDefault="00BD1ABE" w:rsidP="00BD1AB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/>
          <w:bCs/>
          <w:i/>
          <w:iCs/>
          <w:sz w:val="16"/>
          <w:szCs w:val="16"/>
        </w:rPr>
      </w:pPr>
      <w:r w:rsidRPr="00BD1ABE">
        <w:rPr>
          <w:rFonts w:ascii="Verdana" w:hAnsi="Verdana"/>
          <w:b/>
          <w:sz w:val="16"/>
          <w:szCs w:val="16"/>
        </w:rPr>
        <w:t>Okres udzielonej gwarancji wynosi: ……………………</w:t>
      </w:r>
      <w:r w:rsidR="000568F2">
        <w:rPr>
          <w:rFonts w:ascii="Verdana" w:hAnsi="Verdana"/>
          <w:b/>
          <w:sz w:val="16"/>
          <w:szCs w:val="16"/>
        </w:rPr>
        <w:t>miesięcy</w:t>
      </w:r>
      <w:r w:rsidRPr="00BD1ABE">
        <w:rPr>
          <w:rFonts w:ascii="Verdana" w:hAnsi="Verdana"/>
          <w:b/>
          <w:sz w:val="16"/>
          <w:szCs w:val="16"/>
        </w:rPr>
        <w:t xml:space="preserve">  </w:t>
      </w:r>
      <w:r w:rsidRPr="00F15254">
        <w:rPr>
          <w:rFonts w:ascii="Verdana" w:hAnsi="Verdana"/>
          <w:bCs/>
          <w:i/>
          <w:iCs/>
          <w:sz w:val="16"/>
          <w:szCs w:val="16"/>
          <w:highlight w:val="yellow"/>
        </w:rPr>
        <w:t>(kryterium oceny ofert*)</w:t>
      </w:r>
    </w:p>
    <w:p w14:paraId="1FBA8083" w14:textId="6DA01C3F" w:rsidR="00BD1ABE" w:rsidRDefault="00BD1ABE" w:rsidP="00BD1AB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/>
          <w:bCs/>
          <w:sz w:val="16"/>
          <w:szCs w:val="16"/>
        </w:rPr>
      </w:pPr>
      <w:r w:rsidRPr="00BD1ABE">
        <w:rPr>
          <w:rFonts w:ascii="Verdana" w:hAnsi="Verdana"/>
          <w:bCs/>
          <w:sz w:val="16"/>
          <w:szCs w:val="16"/>
        </w:rPr>
        <w:t xml:space="preserve">*)W przypadku nie podania okresu gwarancji, Zamawiający przyjmie minimalny okres gwarancji wskazany w </w:t>
      </w:r>
      <w:r w:rsidR="000568F2">
        <w:rPr>
          <w:rFonts w:ascii="Verdana" w:hAnsi="Verdana"/>
          <w:bCs/>
          <w:sz w:val="16"/>
          <w:szCs w:val="16"/>
        </w:rPr>
        <w:t>SWZ</w:t>
      </w:r>
      <w:r w:rsidRPr="00BD1ABE">
        <w:rPr>
          <w:rFonts w:ascii="Verdana" w:hAnsi="Verdana"/>
          <w:bCs/>
          <w:sz w:val="16"/>
          <w:szCs w:val="16"/>
        </w:rPr>
        <w:t>.</w:t>
      </w:r>
    </w:p>
    <w:p w14:paraId="5D67AFFE" w14:textId="77777777" w:rsidR="00BD1ABE" w:rsidRPr="00BD1ABE" w:rsidRDefault="00BD1ABE" w:rsidP="00BD1AB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/>
          <w:bCs/>
          <w:sz w:val="16"/>
          <w:szCs w:val="16"/>
        </w:rPr>
      </w:pPr>
    </w:p>
    <w:p w14:paraId="1C9B6565" w14:textId="6AC19693" w:rsidR="00233526" w:rsidRPr="007021D3" w:rsidRDefault="00233526" w:rsidP="00BD1AB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/>
          <w:b/>
          <w:sz w:val="16"/>
          <w:szCs w:val="16"/>
        </w:rPr>
      </w:pPr>
      <w:r w:rsidRPr="007021D3">
        <w:rPr>
          <w:rFonts w:ascii="Verdana" w:hAnsi="Verdana"/>
          <w:sz w:val="16"/>
          <w:szCs w:val="16"/>
        </w:rPr>
        <w:t>Oświadczamy, że zgodnie z ustawą z dnia 6 marca 2018 r. Prawo przedsiębiorców, należymy do małych lub średnich przedsiębiorców:</w:t>
      </w:r>
      <w:r w:rsidRPr="007021D3">
        <w:rPr>
          <w:rFonts w:ascii="Verdana" w:hAnsi="Verdana"/>
          <w:b/>
          <w:sz w:val="16"/>
          <w:szCs w:val="16"/>
        </w:rPr>
        <w:t xml:space="preserve"> TAK/NIE</w:t>
      </w:r>
    </w:p>
    <w:p w14:paraId="108DA4B1" w14:textId="77777777" w:rsidR="00233526" w:rsidRPr="007021D3" w:rsidRDefault="00233526" w:rsidP="00BD1ABE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6"/>
          <w:szCs w:val="16"/>
        </w:rPr>
      </w:pPr>
      <w:r w:rsidRPr="007021D3">
        <w:rPr>
          <w:rFonts w:ascii="Verdana" w:hAnsi="Verdana"/>
          <w:sz w:val="16"/>
          <w:szCs w:val="16"/>
        </w:rPr>
        <w:t xml:space="preserve">Termin płatności: </w:t>
      </w:r>
      <w:r w:rsidRPr="007021D3">
        <w:rPr>
          <w:rFonts w:ascii="Verdana" w:hAnsi="Verdana"/>
          <w:b w:val="0"/>
          <w:bCs/>
          <w:sz w:val="16"/>
          <w:szCs w:val="16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4F3E6D8" w14:textId="77777777" w:rsidR="00233526" w:rsidRPr="007021D3" w:rsidRDefault="00233526" w:rsidP="00BD1ABE">
      <w:pPr>
        <w:rPr>
          <w:rFonts w:ascii="Verdana" w:hAnsi="Verdana"/>
          <w:b/>
          <w:sz w:val="16"/>
          <w:szCs w:val="16"/>
          <w:u w:val="single"/>
        </w:rPr>
      </w:pPr>
    </w:p>
    <w:p w14:paraId="4D95BF44" w14:textId="04D7829A" w:rsidR="004E7108" w:rsidRPr="007021D3" w:rsidRDefault="004E7108" w:rsidP="004E7108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7C190641" w14:textId="77777777" w:rsidR="00233526" w:rsidRPr="007021D3" w:rsidRDefault="00233526" w:rsidP="00233526">
      <w:pPr>
        <w:rPr>
          <w:rFonts w:ascii="Verdana" w:hAnsi="Verdana"/>
          <w:b/>
          <w:sz w:val="16"/>
          <w:szCs w:val="16"/>
          <w:u w:val="single"/>
        </w:rPr>
      </w:pPr>
      <w:r w:rsidRPr="007021D3">
        <w:rPr>
          <w:rFonts w:ascii="Verdana" w:hAnsi="Verdana"/>
          <w:b/>
          <w:sz w:val="16"/>
          <w:szCs w:val="16"/>
          <w:u w:val="single"/>
        </w:rPr>
        <w:t>Jednocześnie oświadczamy, że:</w:t>
      </w:r>
    </w:p>
    <w:p w14:paraId="6711E598" w14:textId="77777777" w:rsidR="00233526" w:rsidRPr="007021D3" w:rsidRDefault="00233526" w:rsidP="00233526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6"/>
          <w:szCs w:val="16"/>
        </w:rPr>
      </w:pPr>
      <w:r w:rsidRPr="007021D3">
        <w:rPr>
          <w:rFonts w:ascii="Verdana" w:hAnsi="Verdana"/>
          <w:color w:val="000000"/>
          <w:sz w:val="16"/>
          <w:szCs w:val="16"/>
          <w:lang w:eastAsia="ar-SA"/>
        </w:rPr>
        <w:t>Oświadczamy, że jesteśmy związani niniejszą ofertą przez okres wskazany w SWZ.</w:t>
      </w:r>
    </w:p>
    <w:p w14:paraId="34A1ED55" w14:textId="77777777" w:rsidR="00233526" w:rsidRPr="007021D3" w:rsidRDefault="00233526" w:rsidP="0023352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7021D3">
        <w:rPr>
          <w:rFonts w:ascii="Verdana" w:hAnsi="Verdana"/>
          <w:color w:val="000000"/>
          <w:sz w:val="16"/>
          <w:szCs w:val="16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021D3">
        <w:rPr>
          <w:rFonts w:ascii="Verdana" w:hAnsi="Verdana"/>
          <w:color w:val="000000"/>
          <w:sz w:val="16"/>
          <w:szCs w:val="16"/>
        </w:rPr>
        <w:t xml:space="preserve"> i nie wnosimy do nich żadnych zastrzeżeń.</w:t>
      </w:r>
    </w:p>
    <w:p w14:paraId="431AAC0C" w14:textId="77777777" w:rsidR="00233526" w:rsidRPr="007021D3" w:rsidRDefault="00233526" w:rsidP="00233526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7021D3">
        <w:rPr>
          <w:rFonts w:ascii="Verdana" w:hAnsi="Verdana"/>
          <w:sz w:val="16"/>
          <w:szCs w:val="16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1471DDA" w14:textId="77777777" w:rsidR="00233526" w:rsidRPr="007021D3" w:rsidRDefault="00233526" w:rsidP="00233526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7021D3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</w:t>
      </w:r>
      <w:r w:rsidRPr="007021D3">
        <w:rPr>
          <w:rFonts w:ascii="Verdana" w:hAnsi="Verdana"/>
          <w:i/>
          <w:sz w:val="16"/>
          <w:szCs w:val="16"/>
        </w:rPr>
        <w:br/>
        <w:t xml:space="preserve">w sprawie ochrony osób fizycznych w związku z przetwarzaniem danych osobowych i w sprawie swobodnego </w:t>
      </w:r>
      <w:r w:rsidRPr="007021D3">
        <w:rPr>
          <w:rFonts w:ascii="Verdana" w:hAnsi="Verdana"/>
          <w:i/>
          <w:sz w:val="16"/>
          <w:szCs w:val="16"/>
        </w:rPr>
        <w:lastRenderedPageBreak/>
        <w:t xml:space="preserve">przepływu takich danych oraz uchylenia dyrektywy 95/46/WE (ogólne rozporządzenie o ochronie danych) (Dz. Urz. UE L 119 z 04.05.2016, str. 1). </w:t>
      </w:r>
    </w:p>
    <w:p w14:paraId="505117B3" w14:textId="77777777" w:rsidR="00233526" w:rsidRPr="007021D3" w:rsidRDefault="00233526" w:rsidP="00233526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7021D3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071042" w14:textId="77777777" w:rsidR="00233526" w:rsidRPr="007021D3" w:rsidRDefault="00233526" w:rsidP="00233526">
      <w:pPr>
        <w:numPr>
          <w:ilvl w:val="0"/>
          <w:numId w:val="1"/>
        </w:numPr>
        <w:spacing w:after="120"/>
        <w:jc w:val="both"/>
        <w:rPr>
          <w:rFonts w:ascii="Verdana" w:hAnsi="Verdana"/>
          <w:sz w:val="16"/>
          <w:szCs w:val="16"/>
        </w:rPr>
      </w:pPr>
      <w:r w:rsidRPr="007021D3">
        <w:rPr>
          <w:rFonts w:ascii="Verdana" w:hAnsi="Verdana"/>
          <w:sz w:val="16"/>
          <w:szCs w:val="16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233526" w:rsidRPr="007021D3" w14:paraId="498CF4F1" w14:textId="77777777" w:rsidTr="005D2EE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0792D5" w14:textId="77777777" w:rsidR="00233526" w:rsidRPr="007021D3" w:rsidRDefault="00233526" w:rsidP="005D2EE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7021D3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98F3EE" w14:textId="77777777" w:rsidR="00233526" w:rsidRPr="007021D3" w:rsidRDefault="00233526" w:rsidP="005D2EE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7021D3">
              <w:rPr>
                <w:rFonts w:ascii="Verdana" w:hAnsi="Verdana"/>
                <w:sz w:val="16"/>
                <w:szCs w:val="16"/>
              </w:rPr>
              <w:t xml:space="preserve">Opis części zamówienia, którą wykonawca </w:t>
            </w:r>
          </w:p>
          <w:p w14:paraId="43D2E9B9" w14:textId="77777777" w:rsidR="00233526" w:rsidRPr="007021D3" w:rsidRDefault="00233526" w:rsidP="005D2EE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7021D3">
              <w:rPr>
                <w:rFonts w:ascii="Verdana" w:hAnsi="Verdana"/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5D2624" w14:textId="77777777" w:rsidR="00233526" w:rsidRPr="007021D3" w:rsidRDefault="00233526" w:rsidP="005D2EE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7021D3">
              <w:rPr>
                <w:rFonts w:ascii="Verdana" w:hAnsi="Verdana"/>
                <w:sz w:val="16"/>
                <w:szCs w:val="16"/>
              </w:rPr>
              <w:t>Nazwa podwykonawcy</w:t>
            </w:r>
            <w:r w:rsidRPr="007021D3">
              <w:rPr>
                <w:rFonts w:ascii="Verdana" w:hAnsi="Verdana"/>
                <w:sz w:val="16"/>
                <w:szCs w:val="16"/>
              </w:rPr>
              <w:br/>
              <w:t>(o ile jest znana)</w:t>
            </w:r>
          </w:p>
        </w:tc>
      </w:tr>
      <w:tr w:rsidR="00233526" w:rsidRPr="007021D3" w14:paraId="3E81317A" w14:textId="77777777" w:rsidTr="005D2E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D8E6D" w14:textId="77777777" w:rsidR="00233526" w:rsidRPr="007021D3" w:rsidRDefault="00233526" w:rsidP="005D2EE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DD360" w14:textId="77777777" w:rsidR="00233526" w:rsidRPr="007021D3" w:rsidRDefault="00233526" w:rsidP="005D2EE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2D34F" w14:textId="77777777" w:rsidR="00233526" w:rsidRPr="007021D3" w:rsidRDefault="00233526" w:rsidP="005D2EE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  <w:tr w:rsidR="00C519DD" w:rsidRPr="007021D3" w14:paraId="3D374250" w14:textId="77777777" w:rsidTr="005D2E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A4C9AF" w14:textId="77777777" w:rsidR="00C519DD" w:rsidRPr="007021D3" w:rsidRDefault="00C519DD" w:rsidP="005D2EE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A0516" w14:textId="77777777" w:rsidR="00C519DD" w:rsidRPr="007021D3" w:rsidRDefault="00C519DD" w:rsidP="005D2EE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1CD8D" w14:textId="77777777" w:rsidR="00C519DD" w:rsidRPr="007021D3" w:rsidRDefault="00C519DD" w:rsidP="005D2EE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798528D5" w14:textId="77777777" w:rsidR="00233526" w:rsidRPr="007021D3" w:rsidRDefault="00233526" w:rsidP="00233526">
      <w:pPr>
        <w:jc w:val="both"/>
        <w:rPr>
          <w:rFonts w:ascii="Verdana" w:hAnsi="Verdana"/>
          <w:sz w:val="16"/>
          <w:szCs w:val="16"/>
        </w:rPr>
      </w:pPr>
    </w:p>
    <w:p w14:paraId="047C6101" w14:textId="77777777" w:rsidR="00233526" w:rsidRPr="007021D3" w:rsidRDefault="00233526" w:rsidP="00233526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7021D3">
        <w:rPr>
          <w:rFonts w:ascii="Verdana" w:hAnsi="Verdana"/>
          <w:sz w:val="16"/>
          <w:szCs w:val="16"/>
        </w:rPr>
        <w:t>Upoważnionymi do reprezentowania naszej firmy są następujące osoby:</w:t>
      </w:r>
    </w:p>
    <w:p w14:paraId="32A20CF3" w14:textId="77777777" w:rsidR="00233526" w:rsidRPr="007021D3" w:rsidRDefault="00233526" w:rsidP="00233526">
      <w:pPr>
        <w:keepNext/>
        <w:spacing w:after="60"/>
        <w:outlineLvl w:val="0"/>
        <w:rPr>
          <w:rFonts w:ascii="Verdana" w:hAnsi="Verdana"/>
          <w:b/>
          <w:bCs/>
          <w:kern w:val="32"/>
          <w:sz w:val="16"/>
          <w:szCs w:val="16"/>
        </w:rPr>
      </w:pPr>
      <w:r w:rsidRPr="007021D3">
        <w:rPr>
          <w:rFonts w:ascii="Verdana" w:hAnsi="Verdana"/>
          <w:b/>
          <w:bCs/>
          <w:kern w:val="32"/>
          <w:sz w:val="16"/>
          <w:szCs w:val="16"/>
        </w:rPr>
        <w:tab/>
        <w:t>Imię i Nazwisko</w:t>
      </w:r>
      <w:r w:rsidRPr="007021D3">
        <w:rPr>
          <w:rFonts w:ascii="Verdana" w:hAnsi="Verdana"/>
          <w:b/>
          <w:bCs/>
          <w:kern w:val="32"/>
          <w:sz w:val="16"/>
          <w:szCs w:val="16"/>
        </w:rPr>
        <w:tab/>
      </w:r>
      <w:r w:rsidRPr="007021D3">
        <w:rPr>
          <w:rFonts w:ascii="Verdana" w:hAnsi="Verdana"/>
          <w:b/>
          <w:bCs/>
          <w:kern w:val="32"/>
          <w:sz w:val="16"/>
          <w:szCs w:val="16"/>
        </w:rPr>
        <w:tab/>
      </w:r>
      <w:r w:rsidRPr="007021D3">
        <w:rPr>
          <w:rFonts w:ascii="Verdana" w:hAnsi="Verdana"/>
          <w:b/>
          <w:bCs/>
          <w:kern w:val="32"/>
          <w:sz w:val="16"/>
          <w:szCs w:val="16"/>
        </w:rPr>
        <w:tab/>
      </w:r>
      <w:r w:rsidRPr="007021D3">
        <w:rPr>
          <w:rFonts w:ascii="Verdana" w:hAnsi="Verdana"/>
          <w:b/>
          <w:bCs/>
          <w:kern w:val="32"/>
          <w:sz w:val="16"/>
          <w:szCs w:val="16"/>
        </w:rPr>
        <w:tab/>
      </w:r>
      <w:r w:rsidRPr="007021D3">
        <w:rPr>
          <w:rFonts w:ascii="Verdana" w:hAnsi="Verdana"/>
          <w:b/>
          <w:bCs/>
          <w:kern w:val="32"/>
          <w:sz w:val="16"/>
          <w:szCs w:val="16"/>
        </w:rPr>
        <w:tab/>
      </w:r>
      <w:r w:rsidRPr="007021D3">
        <w:rPr>
          <w:rFonts w:ascii="Verdana" w:hAnsi="Verdana"/>
          <w:b/>
          <w:bCs/>
          <w:kern w:val="32"/>
          <w:sz w:val="16"/>
          <w:szCs w:val="16"/>
        </w:rPr>
        <w:tab/>
      </w:r>
      <w:r w:rsidRPr="007021D3">
        <w:rPr>
          <w:rFonts w:ascii="Verdana" w:hAnsi="Verdana"/>
          <w:b/>
          <w:bCs/>
          <w:kern w:val="32"/>
          <w:sz w:val="16"/>
          <w:szCs w:val="16"/>
        </w:rPr>
        <w:tab/>
      </w:r>
    </w:p>
    <w:p w14:paraId="0DD798DA" w14:textId="77777777" w:rsidR="00233526" w:rsidRPr="007021D3" w:rsidRDefault="00233526" w:rsidP="00233526">
      <w:pPr>
        <w:tabs>
          <w:tab w:val="left" w:pos="426"/>
        </w:tabs>
        <w:ind w:left="426" w:right="1"/>
        <w:jc w:val="both"/>
        <w:rPr>
          <w:rFonts w:ascii="Verdana" w:hAnsi="Verdana"/>
          <w:sz w:val="16"/>
          <w:szCs w:val="16"/>
        </w:rPr>
      </w:pPr>
      <w:r w:rsidRPr="007021D3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7021D3">
        <w:rPr>
          <w:rFonts w:ascii="Verdana" w:hAnsi="Verdana"/>
          <w:sz w:val="16"/>
          <w:szCs w:val="16"/>
        </w:rPr>
        <w:tab/>
      </w:r>
      <w:r w:rsidRPr="007021D3">
        <w:rPr>
          <w:rFonts w:ascii="Verdana" w:hAnsi="Verdana"/>
          <w:sz w:val="16"/>
          <w:szCs w:val="16"/>
        </w:rPr>
        <w:tab/>
        <w:t xml:space="preserve"> </w:t>
      </w:r>
    </w:p>
    <w:p w14:paraId="230F9D1E" w14:textId="77777777" w:rsidR="00233526" w:rsidRPr="007021D3" w:rsidRDefault="00233526" w:rsidP="00233526">
      <w:pPr>
        <w:tabs>
          <w:tab w:val="left" w:pos="426"/>
        </w:tabs>
        <w:ind w:left="426" w:right="1"/>
        <w:jc w:val="both"/>
        <w:rPr>
          <w:rFonts w:ascii="Verdana" w:hAnsi="Verdana"/>
          <w:sz w:val="16"/>
          <w:szCs w:val="16"/>
        </w:rPr>
      </w:pPr>
    </w:p>
    <w:p w14:paraId="290B4B09" w14:textId="77777777" w:rsidR="00233526" w:rsidRPr="007021D3" w:rsidRDefault="00233526" w:rsidP="00233526">
      <w:pPr>
        <w:tabs>
          <w:tab w:val="left" w:pos="426"/>
        </w:tabs>
        <w:ind w:left="426" w:right="1"/>
        <w:jc w:val="both"/>
        <w:rPr>
          <w:rFonts w:ascii="Verdana" w:hAnsi="Verdana"/>
          <w:sz w:val="16"/>
          <w:szCs w:val="16"/>
        </w:rPr>
      </w:pPr>
      <w:r w:rsidRPr="007021D3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7021D3">
        <w:rPr>
          <w:rFonts w:ascii="Verdana" w:hAnsi="Verdana"/>
          <w:sz w:val="16"/>
          <w:szCs w:val="16"/>
        </w:rPr>
        <w:tab/>
      </w:r>
      <w:r w:rsidRPr="007021D3">
        <w:rPr>
          <w:rFonts w:ascii="Verdana" w:hAnsi="Verdana"/>
          <w:sz w:val="16"/>
          <w:szCs w:val="16"/>
        </w:rPr>
        <w:tab/>
        <w:t xml:space="preserve"> </w:t>
      </w:r>
    </w:p>
    <w:p w14:paraId="314A6885" w14:textId="77777777" w:rsidR="00233526" w:rsidRPr="007021D3" w:rsidRDefault="00233526" w:rsidP="00233526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7021D3">
        <w:rPr>
          <w:rFonts w:ascii="Verdana" w:hAnsi="Verdana"/>
          <w:sz w:val="16"/>
          <w:szCs w:val="16"/>
        </w:rPr>
        <w:t>upoważnienie dla powyżej wskazanych osób wynika z następującego (ych) dokumentu(ów)</w:t>
      </w:r>
    </w:p>
    <w:p w14:paraId="0E987E67" w14:textId="77777777" w:rsidR="00233526" w:rsidRPr="007021D3" w:rsidRDefault="00233526" w:rsidP="00233526">
      <w:pPr>
        <w:jc w:val="both"/>
        <w:rPr>
          <w:rFonts w:ascii="Verdana" w:hAnsi="Verdana"/>
          <w:sz w:val="16"/>
          <w:szCs w:val="16"/>
        </w:rPr>
      </w:pPr>
      <w:r w:rsidRPr="007021D3">
        <w:rPr>
          <w:rFonts w:ascii="Verdana" w:hAnsi="Verdana"/>
          <w:sz w:val="16"/>
          <w:szCs w:val="16"/>
        </w:rPr>
        <w:t>……………………………………………………...........................……które dołączamy do oferty.</w:t>
      </w:r>
    </w:p>
    <w:p w14:paraId="0B35DEDB" w14:textId="77777777" w:rsidR="00233526" w:rsidRPr="007021D3" w:rsidRDefault="00233526" w:rsidP="00233526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7021D3">
        <w:rPr>
          <w:rFonts w:ascii="Verdana" w:hAnsi="Verdana"/>
          <w:sz w:val="16"/>
          <w:szCs w:val="16"/>
        </w:rPr>
        <w:t>załącznikami do niniejszej oferty są:</w:t>
      </w:r>
    </w:p>
    <w:p w14:paraId="2CB33C32" w14:textId="588F7004" w:rsidR="00233526" w:rsidRPr="007021D3" w:rsidRDefault="00233526" w:rsidP="00233526">
      <w:pPr>
        <w:numPr>
          <w:ilvl w:val="1"/>
          <w:numId w:val="2"/>
        </w:numPr>
        <w:jc w:val="both"/>
        <w:rPr>
          <w:rFonts w:ascii="Verdana" w:hAnsi="Verdana"/>
          <w:sz w:val="16"/>
          <w:szCs w:val="16"/>
        </w:rPr>
      </w:pPr>
      <w:r w:rsidRPr="007021D3">
        <w:rPr>
          <w:rFonts w:ascii="Verdana" w:hAnsi="Verdana"/>
          <w:sz w:val="16"/>
          <w:szCs w:val="16"/>
        </w:rPr>
        <w:t>…………………………………………………………………………………</w:t>
      </w:r>
    </w:p>
    <w:p w14:paraId="73190C53" w14:textId="11C92458" w:rsidR="00233526" w:rsidRPr="007021D3" w:rsidRDefault="00233526" w:rsidP="00233526">
      <w:pPr>
        <w:numPr>
          <w:ilvl w:val="1"/>
          <w:numId w:val="2"/>
        </w:numPr>
        <w:jc w:val="both"/>
        <w:rPr>
          <w:rFonts w:ascii="Verdana" w:hAnsi="Verdana"/>
          <w:sz w:val="16"/>
          <w:szCs w:val="16"/>
        </w:rPr>
      </w:pPr>
      <w:r w:rsidRPr="007021D3">
        <w:rPr>
          <w:rFonts w:ascii="Verdana" w:hAnsi="Verdana"/>
          <w:sz w:val="16"/>
          <w:szCs w:val="16"/>
        </w:rPr>
        <w:t>……………………………………………..…………………………………</w:t>
      </w:r>
    </w:p>
    <w:p w14:paraId="22FAB4E7" w14:textId="6C84041B" w:rsidR="00233526" w:rsidRPr="007021D3" w:rsidRDefault="00233526" w:rsidP="00233526">
      <w:pPr>
        <w:numPr>
          <w:ilvl w:val="1"/>
          <w:numId w:val="2"/>
        </w:numPr>
        <w:jc w:val="both"/>
        <w:rPr>
          <w:rFonts w:ascii="Verdana" w:hAnsi="Verdana"/>
          <w:sz w:val="16"/>
          <w:szCs w:val="16"/>
        </w:rPr>
      </w:pPr>
      <w:r w:rsidRPr="007021D3">
        <w:rPr>
          <w:rFonts w:ascii="Verdana" w:hAnsi="Verdana"/>
          <w:sz w:val="16"/>
          <w:szCs w:val="16"/>
        </w:rPr>
        <w:t>......................................................................</w:t>
      </w:r>
    </w:p>
    <w:p w14:paraId="7BFA15B1" w14:textId="702863F4" w:rsidR="00233526" w:rsidRDefault="00233526" w:rsidP="00233526">
      <w:pPr>
        <w:numPr>
          <w:ilvl w:val="1"/>
          <w:numId w:val="2"/>
        </w:numPr>
        <w:jc w:val="both"/>
        <w:rPr>
          <w:rFonts w:ascii="Verdana" w:hAnsi="Verdana"/>
          <w:sz w:val="16"/>
          <w:szCs w:val="16"/>
        </w:rPr>
      </w:pPr>
      <w:r w:rsidRPr="007021D3">
        <w:rPr>
          <w:rFonts w:ascii="Verdana" w:hAnsi="Verdana"/>
          <w:sz w:val="16"/>
          <w:szCs w:val="16"/>
        </w:rPr>
        <w:t>…………………………………………………………………………………</w:t>
      </w:r>
    </w:p>
    <w:p w14:paraId="1BAAE6FB" w14:textId="77777777" w:rsidR="00CC32F1" w:rsidRDefault="00CC32F1" w:rsidP="00CC32F1">
      <w:pPr>
        <w:ind w:left="1440"/>
        <w:jc w:val="both"/>
        <w:rPr>
          <w:rFonts w:ascii="Verdana" w:hAnsi="Verdana"/>
          <w:sz w:val="16"/>
          <w:szCs w:val="16"/>
        </w:rPr>
      </w:pPr>
    </w:p>
    <w:p w14:paraId="2B2006FF" w14:textId="77777777" w:rsidR="00CC32F1" w:rsidRDefault="00CC32F1" w:rsidP="00CC32F1">
      <w:pPr>
        <w:ind w:left="1440"/>
        <w:jc w:val="both"/>
        <w:rPr>
          <w:rFonts w:ascii="Verdana" w:hAnsi="Verdana"/>
          <w:sz w:val="16"/>
          <w:szCs w:val="16"/>
        </w:rPr>
      </w:pPr>
    </w:p>
    <w:p w14:paraId="7C95D196" w14:textId="77777777" w:rsidR="002A493D" w:rsidRDefault="002A493D" w:rsidP="00CC32F1">
      <w:pPr>
        <w:ind w:left="1440"/>
        <w:jc w:val="both"/>
        <w:rPr>
          <w:rFonts w:ascii="Verdana" w:hAnsi="Verdana"/>
          <w:sz w:val="16"/>
          <w:szCs w:val="16"/>
        </w:rPr>
      </w:pPr>
    </w:p>
    <w:p w14:paraId="13DBEE75" w14:textId="77777777" w:rsidR="002A493D" w:rsidRPr="007021D3" w:rsidRDefault="002A493D" w:rsidP="00CC32F1">
      <w:pPr>
        <w:ind w:left="1440"/>
        <w:jc w:val="both"/>
        <w:rPr>
          <w:rFonts w:ascii="Verdana" w:hAnsi="Verdana"/>
          <w:sz w:val="16"/>
          <w:szCs w:val="16"/>
        </w:rPr>
      </w:pPr>
    </w:p>
    <w:p w14:paraId="441F0FE7" w14:textId="77777777" w:rsidR="00233526" w:rsidRPr="002A493D" w:rsidRDefault="00233526" w:rsidP="00CC32F1">
      <w:pPr>
        <w:tabs>
          <w:tab w:val="left" w:pos="540"/>
          <w:tab w:val="left" w:pos="780"/>
        </w:tabs>
        <w:suppressAutoHyphens/>
        <w:spacing w:after="200"/>
        <w:jc w:val="center"/>
        <w:rPr>
          <w:rFonts w:ascii="Verdana" w:eastAsia="Calibri" w:hAnsi="Verdana"/>
          <w:i/>
          <w:iCs/>
          <w:color w:val="FF0000"/>
          <w:sz w:val="16"/>
          <w:szCs w:val="16"/>
          <w:lang w:eastAsia="zh-CN"/>
        </w:rPr>
      </w:pPr>
      <w:r w:rsidRPr="002A493D">
        <w:rPr>
          <w:rFonts w:ascii="Verdana" w:eastAsia="Calibri" w:hAnsi="Verdana"/>
          <w:b/>
          <w:i/>
          <w:iCs/>
          <w:color w:val="FF0000"/>
          <w:sz w:val="16"/>
          <w:szCs w:val="16"/>
          <w:lang w:eastAsia="zh-CN"/>
        </w:rPr>
        <w:t>Oferta</w:t>
      </w:r>
      <w:r w:rsidRPr="002A493D">
        <w:rPr>
          <w:rFonts w:ascii="Verdana" w:eastAsia="Calibri" w:hAnsi="Verdana"/>
          <w:i/>
          <w:iCs/>
          <w:color w:val="FF0000"/>
          <w:sz w:val="16"/>
          <w:szCs w:val="16"/>
          <w:lang w:eastAsia="zh-CN"/>
        </w:rPr>
        <w:t xml:space="preserve"> </w:t>
      </w:r>
      <w:r w:rsidRPr="002A493D">
        <w:rPr>
          <w:rFonts w:ascii="Verdana" w:eastAsia="Calibri" w:hAnsi="Verdana"/>
          <w:b/>
          <w:i/>
          <w:iCs/>
          <w:color w:val="FF0000"/>
          <w:sz w:val="16"/>
          <w:szCs w:val="16"/>
          <w:lang w:eastAsia="zh-CN"/>
        </w:rPr>
        <w:t>powinna</w:t>
      </w:r>
      <w:r w:rsidRPr="002A493D">
        <w:rPr>
          <w:rFonts w:ascii="Verdana" w:eastAsia="Calibri" w:hAnsi="Verdana"/>
          <w:i/>
          <w:iCs/>
          <w:color w:val="FF0000"/>
          <w:sz w:val="16"/>
          <w:szCs w:val="16"/>
          <w:lang w:eastAsia="zh-CN"/>
        </w:rPr>
        <w:t xml:space="preserve"> </w:t>
      </w:r>
      <w:r w:rsidRPr="002A493D">
        <w:rPr>
          <w:rFonts w:ascii="Verdana" w:eastAsia="Calibri" w:hAnsi="Verdana"/>
          <w:b/>
          <w:i/>
          <w:iCs/>
          <w:color w:val="FF0000"/>
          <w:sz w:val="16"/>
          <w:szCs w:val="16"/>
          <w:lang w:eastAsia="zh-CN"/>
        </w:rPr>
        <w:t>być sporządzona</w:t>
      </w:r>
      <w:r w:rsidRPr="002A493D">
        <w:rPr>
          <w:rFonts w:ascii="Verdana" w:eastAsia="Calibri" w:hAnsi="Verdana"/>
          <w:i/>
          <w:iCs/>
          <w:color w:val="FF0000"/>
          <w:sz w:val="16"/>
          <w:szCs w:val="16"/>
          <w:lang w:eastAsia="zh-CN"/>
        </w:rPr>
        <w:t xml:space="preserve"> </w:t>
      </w:r>
      <w:r w:rsidRPr="002A493D">
        <w:rPr>
          <w:rFonts w:ascii="Verdana" w:eastAsia="Calibri" w:hAnsi="Verdana"/>
          <w:b/>
          <w:i/>
          <w:iCs/>
          <w:color w:val="FF0000"/>
          <w:sz w:val="16"/>
          <w:szCs w:val="16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2A493D">
        <w:rPr>
          <w:rFonts w:ascii="Verdana" w:eastAsia="Calibri" w:hAnsi="Verdana"/>
          <w:i/>
          <w:iCs/>
          <w:color w:val="FF0000"/>
          <w:sz w:val="16"/>
          <w:szCs w:val="16"/>
          <w:lang w:eastAsia="zh-CN"/>
        </w:rPr>
        <w:t>.</w:t>
      </w:r>
    </w:p>
    <w:p w14:paraId="5AB9FAD3" w14:textId="2BD8694A" w:rsidR="004E7108" w:rsidRPr="007021D3" w:rsidRDefault="004E7108" w:rsidP="004E7108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284C004B" w14:textId="06B410DF" w:rsidR="004E7108" w:rsidRPr="007021D3" w:rsidRDefault="004E7108" w:rsidP="004E7108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sectPr w:rsidR="004E7108" w:rsidRPr="007021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4AF91" w14:textId="77777777" w:rsidR="00ED1C23" w:rsidRDefault="00ED1C23">
      <w:r>
        <w:separator/>
      </w:r>
    </w:p>
  </w:endnote>
  <w:endnote w:type="continuationSeparator" w:id="0">
    <w:p w14:paraId="6DD8D52D" w14:textId="77777777" w:rsidR="00ED1C23" w:rsidRDefault="00ED1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950FE" w14:textId="77777777" w:rsidR="004C03E4" w:rsidRDefault="004C03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4D1B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5F945" w14:textId="77777777" w:rsidR="004C03E4" w:rsidRDefault="004C03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F2560" w14:textId="77777777" w:rsidR="00ED1C23" w:rsidRDefault="00ED1C23">
      <w:r>
        <w:separator/>
      </w:r>
    </w:p>
  </w:footnote>
  <w:footnote w:type="continuationSeparator" w:id="0">
    <w:p w14:paraId="5891EFAB" w14:textId="77777777" w:rsidR="00ED1C23" w:rsidRDefault="00ED1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53D3B" w14:textId="77777777" w:rsidR="004C03E4" w:rsidRDefault="004C03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DC45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92697" w14:textId="77777777" w:rsidR="004C03E4" w:rsidRDefault="004C03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90755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64336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89011892">
    <w:abstractNumId w:val="0"/>
  </w:num>
  <w:num w:numId="4" w16cid:durableId="11440090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B1D"/>
    <w:rsid w:val="00012286"/>
    <w:rsid w:val="00041EB5"/>
    <w:rsid w:val="000568F2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3526"/>
    <w:rsid w:val="002723B0"/>
    <w:rsid w:val="002A493D"/>
    <w:rsid w:val="002F0089"/>
    <w:rsid w:val="002F5628"/>
    <w:rsid w:val="003128DE"/>
    <w:rsid w:val="00315A4A"/>
    <w:rsid w:val="0036595D"/>
    <w:rsid w:val="00394453"/>
    <w:rsid w:val="00397EB4"/>
    <w:rsid w:val="00434FC2"/>
    <w:rsid w:val="00447195"/>
    <w:rsid w:val="0045180B"/>
    <w:rsid w:val="004B7300"/>
    <w:rsid w:val="004C03E4"/>
    <w:rsid w:val="004C6753"/>
    <w:rsid w:val="004D0D71"/>
    <w:rsid w:val="004E7108"/>
    <w:rsid w:val="004F7244"/>
    <w:rsid w:val="005358BF"/>
    <w:rsid w:val="00545E86"/>
    <w:rsid w:val="005569AE"/>
    <w:rsid w:val="005952E8"/>
    <w:rsid w:val="00595C87"/>
    <w:rsid w:val="005D2C65"/>
    <w:rsid w:val="005E6D94"/>
    <w:rsid w:val="0063384F"/>
    <w:rsid w:val="00642ABE"/>
    <w:rsid w:val="00643C6F"/>
    <w:rsid w:val="00646202"/>
    <w:rsid w:val="006514B4"/>
    <w:rsid w:val="0065290F"/>
    <w:rsid w:val="00656049"/>
    <w:rsid w:val="0066497E"/>
    <w:rsid w:val="006815F6"/>
    <w:rsid w:val="00693B1D"/>
    <w:rsid w:val="006B3124"/>
    <w:rsid w:val="007021D3"/>
    <w:rsid w:val="007748F0"/>
    <w:rsid w:val="007A4321"/>
    <w:rsid w:val="007D6260"/>
    <w:rsid w:val="007F5EB5"/>
    <w:rsid w:val="00820CEF"/>
    <w:rsid w:val="00833933"/>
    <w:rsid w:val="00853083"/>
    <w:rsid w:val="008B2F0C"/>
    <w:rsid w:val="008B4928"/>
    <w:rsid w:val="008B76F6"/>
    <w:rsid w:val="008D2AB8"/>
    <w:rsid w:val="008F1C66"/>
    <w:rsid w:val="00915EB7"/>
    <w:rsid w:val="00934322"/>
    <w:rsid w:val="00970FE4"/>
    <w:rsid w:val="00993DB3"/>
    <w:rsid w:val="009A3325"/>
    <w:rsid w:val="009A5E41"/>
    <w:rsid w:val="009D4CEF"/>
    <w:rsid w:val="009D7F1C"/>
    <w:rsid w:val="00A0022B"/>
    <w:rsid w:val="00A346FE"/>
    <w:rsid w:val="00A35B5D"/>
    <w:rsid w:val="00A47B4D"/>
    <w:rsid w:val="00A66138"/>
    <w:rsid w:val="00A83018"/>
    <w:rsid w:val="00AC66DD"/>
    <w:rsid w:val="00AF1804"/>
    <w:rsid w:val="00B4317B"/>
    <w:rsid w:val="00B774DC"/>
    <w:rsid w:val="00BD1ABE"/>
    <w:rsid w:val="00C207B6"/>
    <w:rsid w:val="00C519DD"/>
    <w:rsid w:val="00C969A6"/>
    <w:rsid w:val="00CA7D36"/>
    <w:rsid w:val="00CC32F1"/>
    <w:rsid w:val="00D24208"/>
    <w:rsid w:val="00D60C38"/>
    <w:rsid w:val="00D66893"/>
    <w:rsid w:val="00D90ACB"/>
    <w:rsid w:val="00DC1500"/>
    <w:rsid w:val="00DC7494"/>
    <w:rsid w:val="00E317E2"/>
    <w:rsid w:val="00E44371"/>
    <w:rsid w:val="00E949B0"/>
    <w:rsid w:val="00EC0BEA"/>
    <w:rsid w:val="00EC36E7"/>
    <w:rsid w:val="00ED1C23"/>
    <w:rsid w:val="00F00591"/>
    <w:rsid w:val="00F15254"/>
    <w:rsid w:val="00F25889"/>
    <w:rsid w:val="00F51688"/>
    <w:rsid w:val="00F53146"/>
    <w:rsid w:val="00F91018"/>
    <w:rsid w:val="00F91BA3"/>
    <w:rsid w:val="00FA0F30"/>
    <w:rsid w:val="00FA51A4"/>
    <w:rsid w:val="00FC1F2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F1001F"/>
  <w15:chartTrackingRefBased/>
  <w15:docId w15:val="{C0E81F68-ECB8-47CE-BB0C-62E3494AE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AB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33526"/>
    <w:pPr>
      <w:ind w:left="720"/>
      <w:contextualSpacing/>
    </w:pPr>
  </w:style>
  <w:style w:type="table" w:styleId="Tabela-Siatka">
    <w:name w:val="Table Grid"/>
    <w:basedOn w:val="Standardowy"/>
    <w:rsid w:val="0023352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23352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7BED1-019E-4C9D-9819-1D095AD87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1110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Lucyna Śliwa-Naporowska</cp:lastModifiedBy>
  <cp:revision>3</cp:revision>
  <cp:lastPrinted>2026-07-03T08:20:00Z</cp:lastPrinted>
  <dcterms:created xsi:type="dcterms:W3CDTF">2026-07-03T08:21:00Z</dcterms:created>
  <dcterms:modified xsi:type="dcterms:W3CDTF">2026-07-06T11:05:00Z</dcterms:modified>
</cp:coreProperties>
</file>