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5136730C" w:rsidR="00C9110A" w:rsidRPr="00D47870" w:rsidRDefault="00C9110A" w:rsidP="00C9110A">
      <w:pPr>
        <w:pStyle w:val="Nagwek3"/>
        <w:jc w:val="right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b w:val="0"/>
          <w:sz w:val="16"/>
          <w:szCs w:val="16"/>
        </w:rPr>
        <w:tab/>
      </w:r>
      <w:r w:rsidRPr="00D47870">
        <w:rPr>
          <w:rFonts w:ascii="Verdana" w:hAnsi="Verdana"/>
          <w:b w:val="0"/>
          <w:sz w:val="16"/>
          <w:szCs w:val="16"/>
        </w:rPr>
        <w:tab/>
      </w:r>
      <w:r w:rsidRPr="00D47870">
        <w:rPr>
          <w:rFonts w:ascii="Verdana" w:hAnsi="Verdana"/>
          <w:b w:val="0"/>
          <w:sz w:val="16"/>
          <w:szCs w:val="16"/>
        </w:rPr>
        <w:tab/>
      </w:r>
      <w:r w:rsidRPr="00D47870">
        <w:rPr>
          <w:rFonts w:ascii="Verdana" w:hAnsi="Verdana"/>
          <w:b w:val="0"/>
          <w:sz w:val="16"/>
          <w:szCs w:val="16"/>
        </w:rPr>
        <w:tab/>
      </w:r>
      <w:r w:rsidRPr="00D47870">
        <w:rPr>
          <w:rFonts w:ascii="Verdana" w:hAnsi="Verdana"/>
          <w:b w:val="0"/>
          <w:sz w:val="16"/>
          <w:szCs w:val="16"/>
        </w:rPr>
        <w:tab/>
      </w:r>
      <w:r w:rsidRPr="00D47870">
        <w:rPr>
          <w:rFonts w:ascii="Verdana" w:hAnsi="Verdana"/>
          <w:b w:val="0"/>
          <w:sz w:val="16"/>
          <w:szCs w:val="16"/>
        </w:rPr>
        <w:tab/>
      </w:r>
      <w:r w:rsidRPr="00D47870">
        <w:rPr>
          <w:rFonts w:ascii="Verdana" w:hAnsi="Verdana"/>
          <w:sz w:val="16"/>
          <w:szCs w:val="16"/>
        </w:rPr>
        <w:t>Załącznik nr 1</w:t>
      </w:r>
    </w:p>
    <w:p w14:paraId="3B6F1A8D" w14:textId="77777777" w:rsidR="00C9110A" w:rsidRPr="00D47870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</w:p>
    <w:p w14:paraId="305A7767" w14:textId="77777777" w:rsidR="00C9110A" w:rsidRPr="00D47870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>FORMULARZ OFERTY</w:t>
      </w:r>
    </w:p>
    <w:p w14:paraId="19A37EA4" w14:textId="77777777" w:rsidR="00C9110A" w:rsidRPr="00D47870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0EFF7844" w14:textId="7777777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NAZWA WYKONAWCY:……………………………………………………………………..</w:t>
      </w:r>
    </w:p>
    <w:p w14:paraId="79B57AC1" w14:textId="5181F3A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3324D7" w14:textId="7777777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ADRES:………………………………………………………………………………………………</w:t>
      </w:r>
    </w:p>
    <w:p w14:paraId="3F192725" w14:textId="03C8684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Adres zamieszkania (dotyczy osób prowadzących działalność gospodarczą):</w:t>
      </w:r>
      <w:r w:rsidR="004A02B1" w:rsidRPr="00D47870">
        <w:rPr>
          <w:rFonts w:ascii="Verdana" w:hAnsi="Verdana"/>
          <w:sz w:val="16"/>
          <w:szCs w:val="16"/>
        </w:rPr>
        <w:t>……………………………..</w:t>
      </w:r>
    </w:p>
    <w:p w14:paraId="42FF8484" w14:textId="7777777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POWIAT:…………………………………WOJEWÓDZTWO …………………………….............</w:t>
      </w:r>
    </w:p>
    <w:p w14:paraId="0A8B0C93" w14:textId="7063E004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TEL.…………………………………………….FAX ……………………………………………</w:t>
      </w:r>
    </w:p>
    <w:p w14:paraId="136E1D2D" w14:textId="7777777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E-MAIL………………………………………………………………………………………….</w:t>
      </w:r>
    </w:p>
    <w:p w14:paraId="0261FC8D" w14:textId="77777777" w:rsidR="004A4F37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NIP…………………………………. REGON:………………………………………………...</w:t>
      </w:r>
    </w:p>
    <w:p w14:paraId="5A6E313F" w14:textId="04225F5B" w:rsidR="00C9110A" w:rsidRPr="00D47870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BANK/ NR KONTA ……………………………………………………………………………</w:t>
      </w:r>
    </w:p>
    <w:p w14:paraId="50641C72" w14:textId="77777777" w:rsidR="00C9110A" w:rsidRPr="00D47870" w:rsidRDefault="00C9110A" w:rsidP="00C9110A">
      <w:pPr>
        <w:spacing w:line="360" w:lineRule="auto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Do: Nazwa i siedziba Zamawiającego:</w:t>
      </w:r>
    </w:p>
    <w:p w14:paraId="2BA42419" w14:textId="77777777" w:rsidR="00C9110A" w:rsidRPr="00D47870" w:rsidRDefault="00C9110A" w:rsidP="00C9110A">
      <w:pPr>
        <w:ind w:right="-110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>Akademia Górniczo – Hutnicza im. Stanisława Staszica w Krakowie</w:t>
      </w:r>
    </w:p>
    <w:p w14:paraId="53098F06" w14:textId="77777777" w:rsidR="00C9110A" w:rsidRPr="00D47870" w:rsidRDefault="00C9110A" w:rsidP="00C9110A">
      <w:pPr>
        <w:ind w:right="-110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 xml:space="preserve">Dział Zamówień Publicznych  </w:t>
      </w:r>
    </w:p>
    <w:p w14:paraId="30C0BF02" w14:textId="77777777" w:rsidR="00C9110A" w:rsidRPr="00D47870" w:rsidRDefault="00C9110A" w:rsidP="00C9110A">
      <w:pPr>
        <w:ind w:right="-110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 xml:space="preserve">Al. Mickiewicza 30, 30-059 Kraków,  </w:t>
      </w:r>
    </w:p>
    <w:p w14:paraId="6D6C83CB" w14:textId="77777777" w:rsidR="00C9110A" w:rsidRPr="00D47870" w:rsidRDefault="00C9110A" w:rsidP="00C9110A">
      <w:pPr>
        <w:ind w:firstLine="3969"/>
        <w:rPr>
          <w:rFonts w:ascii="Verdana" w:hAnsi="Verdana"/>
          <w:b/>
          <w:sz w:val="16"/>
          <w:szCs w:val="16"/>
        </w:rPr>
      </w:pPr>
    </w:p>
    <w:p w14:paraId="2E9DC337" w14:textId="7985E2C3" w:rsidR="00C9110A" w:rsidRPr="0077060E" w:rsidRDefault="00C9110A" w:rsidP="0077060E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 xml:space="preserve">Przystępując do postępowania o udzielenie zamówienia publicznego, którego przedmiotem jest </w:t>
      </w:r>
      <w:r w:rsidR="0077060E" w:rsidRPr="0077060E">
        <w:rPr>
          <w:rFonts w:ascii="Verdana" w:hAnsi="Verdana"/>
          <w:b/>
          <w:sz w:val="16"/>
          <w:szCs w:val="16"/>
        </w:rPr>
        <w:t>Dostawa 3szt zestawów komputerowych do obliczeń numerycznych dla  WFiIS– KC-DE-zp.25.306.2026</w:t>
      </w:r>
      <w:r w:rsidRPr="00D47870">
        <w:rPr>
          <w:rFonts w:ascii="Verdana" w:hAnsi="Verdana"/>
          <w:b/>
          <w:sz w:val="16"/>
          <w:szCs w:val="16"/>
        </w:rPr>
        <w:t xml:space="preserve">, </w:t>
      </w:r>
      <w:r w:rsidRPr="00D47870">
        <w:rPr>
          <w:rFonts w:ascii="Verdana" w:hAnsi="Verdana"/>
          <w:sz w:val="16"/>
          <w:szCs w:val="16"/>
        </w:rPr>
        <w:t>oferuję realizację przedmiotu zamówienia, zgodnie z zasadami określonymi w specyfikacji warunków zamówienia.</w:t>
      </w:r>
    </w:p>
    <w:p w14:paraId="7C00612A" w14:textId="77777777" w:rsidR="00AB3DAE" w:rsidRPr="00D47870" w:rsidRDefault="00AB3DAE" w:rsidP="00DE3C1D">
      <w:pPr>
        <w:tabs>
          <w:tab w:val="right" w:pos="9000"/>
        </w:tabs>
        <w:rPr>
          <w:rFonts w:ascii="Verdana" w:hAnsi="Verdana"/>
          <w:i/>
          <w:iCs/>
          <w:color w:val="FF0000"/>
          <w:sz w:val="16"/>
          <w:szCs w:val="16"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"/>
        <w:gridCol w:w="1439"/>
        <w:gridCol w:w="1276"/>
        <w:gridCol w:w="1984"/>
        <w:gridCol w:w="1134"/>
        <w:gridCol w:w="1276"/>
        <w:gridCol w:w="851"/>
        <w:gridCol w:w="1559"/>
      </w:tblGrid>
      <w:tr w:rsidR="00300C97" w:rsidRPr="00D47870" w14:paraId="2295D78C" w14:textId="77777777" w:rsidTr="00300C97">
        <w:trPr>
          <w:trHeight w:val="668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3A1E4B" w14:textId="77777777" w:rsidR="00300C97" w:rsidRPr="00D47870" w:rsidRDefault="00300C97" w:rsidP="00ED2FE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14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A8D813" w14:textId="77777777" w:rsidR="00300C97" w:rsidRPr="00D47870" w:rsidRDefault="00300C97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Nazwa</w:t>
            </w:r>
          </w:p>
          <w:p w14:paraId="0876068E" w14:textId="77777777" w:rsidR="00300C97" w:rsidRPr="00D47870" w:rsidRDefault="00300C97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produktu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8882075" w14:textId="03DFFBB3" w:rsidR="00300C97" w:rsidRPr="00D47870" w:rsidRDefault="00300C97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Producent i Model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1298DD" w14:textId="1B2FA2AB" w:rsidR="00300C97" w:rsidRPr="00D47870" w:rsidRDefault="00300C97" w:rsidP="00300C97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7F2F60" w14:textId="77777777" w:rsidR="00300C97" w:rsidRPr="00D47870" w:rsidRDefault="00300C97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19494E98" w14:textId="77777777" w:rsidR="00300C97" w:rsidRPr="00D47870" w:rsidRDefault="00300C97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58D318" w14:textId="77777777" w:rsidR="00300C97" w:rsidRPr="00D47870" w:rsidRDefault="00300C97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66A70A32" w14:textId="77777777" w:rsidR="00300C97" w:rsidRPr="00D47870" w:rsidRDefault="00300C97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13F0F22" w14:textId="77777777" w:rsidR="00300C97" w:rsidRPr="00D47870" w:rsidRDefault="00300C97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5B346590" w14:textId="77777777" w:rsidR="00300C97" w:rsidRPr="00D47870" w:rsidRDefault="00300C97" w:rsidP="00ED2FE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>[23%]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42939D4" w14:textId="77777777" w:rsidR="00300C97" w:rsidRPr="00D47870" w:rsidRDefault="00300C97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3C9C3ECD" w14:textId="77777777" w:rsidR="00300C97" w:rsidRPr="00D47870" w:rsidRDefault="00300C97" w:rsidP="00ED2FE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>[PLN]</w:t>
            </w:r>
          </w:p>
          <w:p w14:paraId="51220E92" w14:textId="77777777" w:rsidR="00300C97" w:rsidRPr="00D47870" w:rsidRDefault="00300C97" w:rsidP="00300C97">
            <w:pPr>
              <w:ind w:right="74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300C97" w:rsidRPr="00D47870" w14:paraId="6C05DDEF" w14:textId="77777777" w:rsidTr="00300C97">
        <w:trPr>
          <w:trHeight w:val="242"/>
        </w:trPr>
        <w:tc>
          <w:tcPr>
            <w:tcW w:w="4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7AEDE6" w14:textId="77777777" w:rsidR="00300C97" w:rsidRPr="00D47870" w:rsidRDefault="00300C97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057ACE" w14:textId="77777777" w:rsidR="00300C97" w:rsidRPr="00D47870" w:rsidRDefault="00300C97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57C51D5" w14:textId="136513FD" w:rsidR="00300C97" w:rsidRPr="00D47870" w:rsidRDefault="00300C97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44FA0A" w14:textId="07D628A1" w:rsidR="00300C97" w:rsidRPr="00D47870" w:rsidRDefault="00300C97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393D3C" w14:textId="0AB43758" w:rsidR="00300C97" w:rsidRPr="00D47870" w:rsidRDefault="00300C97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EED3FB" w14:textId="491DA3E7" w:rsidR="00300C97" w:rsidRPr="00D47870" w:rsidRDefault="00300C97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1470BF7" w14:textId="6FC1E238" w:rsidR="00300C97" w:rsidRPr="00D47870" w:rsidRDefault="00300C97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DA2DD04" w14:textId="207D2B0E" w:rsidR="00300C97" w:rsidRPr="00D47870" w:rsidRDefault="00300C97" w:rsidP="00ED2FE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</w:tr>
      <w:tr w:rsidR="00300C97" w:rsidRPr="00D47870" w14:paraId="281306AD" w14:textId="77777777" w:rsidTr="00300C97">
        <w:trPr>
          <w:trHeight w:val="475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2000DA" w14:textId="77777777" w:rsidR="00300C97" w:rsidRPr="00D47870" w:rsidRDefault="00300C97" w:rsidP="00300C9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4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055B7F" w14:textId="3A4D98E3" w:rsidR="00300C97" w:rsidRPr="00D47870" w:rsidRDefault="00300C97" w:rsidP="00300C97">
            <w:pPr>
              <w:suppressAutoHyphens/>
              <w:spacing w:line="276" w:lineRule="auto"/>
              <w:jc w:val="center"/>
              <w:rPr>
                <w:rFonts w:ascii="Verdana" w:hAnsi="Verdana"/>
                <w:b/>
                <w:bCs/>
                <w:iCs/>
                <w:sz w:val="16"/>
                <w:szCs w:val="16"/>
                <w:lang w:eastAsia="zh-CN"/>
              </w:rPr>
            </w:pPr>
            <w:r w:rsidRPr="00D47870">
              <w:rPr>
                <w:rFonts w:ascii="Verdana" w:hAnsi="Verdana"/>
                <w:b/>
                <w:bCs/>
                <w:iCs/>
                <w:sz w:val="16"/>
                <w:szCs w:val="16"/>
                <w:lang w:eastAsia="zh-CN"/>
              </w:rPr>
              <w:t>Zestaw komputerowy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F3CC25C" w14:textId="77777777" w:rsidR="00300C97" w:rsidRPr="00D47870" w:rsidRDefault="00300C97" w:rsidP="00300C97">
            <w:pPr>
              <w:suppressAutoHyphens/>
              <w:spacing w:line="276" w:lineRule="auto"/>
              <w:jc w:val="center"/>
              <w:rPr>
                <w:rFonts w:ascii="Verdana" w:hAnsi="Verdana"/>
                <w:sz w:val="16"/>
                <w:szCs w:val="16"/>
                <w:lang w:eastAsia="zh-CN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99403B6" w14:textId="5D5C0BC7" w:rsidR="00300C97" w:rsidRPr="00D47870" w:rsidRDefault="00300C97" w:rsidP="00300C97">
            <w:pPr>
              <w:suppressAutoHyphens/>
              <w:spacing w:line="276" w:lineRule="auto"/>
              <w:jc w:val="center"/>
              <w:rPr>
                <w:rFonts w:ascii="Verdana" w:hAnsi="Verdana"/>
                <w:sz w:val="16"/>
                <w:szCs w:val="16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5F1829" w14:textId="282E4E6E" w:rsidR="00300C97" w:rsidRPr="00D47870" w:rsidRDefault="00300C97" w:rsidP="00300C97">
            <w:pPr>
              <w:spacing w:line="276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sz w:val="16"/>
                <w:szCs w:val="16"/>
              </w:rPr>
              <w:t>3</w:t>
            </w:r>
            <w:r w:rsidR="00426822">
              <w:rPr>
                <w:rFonts w:ascii="Verdana" w:hAnsi="Verdana"/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12EBBD5" w14:textId="77777777" w:rsidR="00300C97" w:rsidRPr="00D47870" w:rsidRDefault="00300C97" w:rsidP="00300C97">
            <w:pPr>
              <w:spacing w:line="276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8E8932C" w14:textId="77777777" w:rsidR="00300C97" w:rsidRPr="00D47870" w:rsidRDefault="00300C97" w:rsidP="00300C97">
            <w:pPr>
              <w:spacing w:line="276" w:lineRule="auto"/>
              <w:ind w:right="425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62F30E" w14:textId="77777777" w:rsidR="00300C97" w:rsidRPr="00D47870" w:rsidRDefault="00300C97" w:rsidP="00300C97">
            <w:pPr>
              <w:spacing w:line="276" w:lineRule="auto"/>
              <w:ind w:right="425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300C97" w:rsidRPr="00D47870" w14:paraId="09A3C060" w14:textId="77777777" w:rsidTr="00300C97">
        <w:trPr>
          <w:trHeight w:val="381"/>
        </w:trPr>
        <w:tc>
          <w:tcPr>
            <w:tcW w:w="4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CF3E33A" w14:textId="77777777" w:rsidR="00300C97" w:rsidRPr="00D47870" w:rsidRDefault="00300C97" w:rsidP="00300C9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4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E3F3A9D" w14:textId="076811C5" w:rsidR="00300C97" w:rsidRPr="00D47870" w:rsidRDefault="00300C97" w:rsidP="00300C97">
            <w:pPr>
              <w:suppressAutoHyphens/>
              <w:spacing w:line="276" w:lineRule="auto"/>
              <w:jc w:val="center"/>
              <w:rPr>
                <w:rFonts w:ascii="Verdana" w:hAnsi="Verdana"/>
                <w:b/>
                <w:bCs/>
                <w:iCs/>
                <w:sz w:val="16"/>
                <w:szCs w:val="16"/>
                <w:lang w:eastAsia="zh-CN"/>
              </w:rPr>
            </w:pPr>
            <w:r w:rsidRPr="00D47870">
              <w:rPr>
                <w:rFonts w:ascii="Verdana" w:hAnsi="Verdana"/>
                <w:b/>
                <w:bCs/>
                <w:iCs/>
                <w:sz w:val="16"/>
                <w:szCs w:val="16"/>
                <w:lang w:eastAsia="zh-CN"/>
              </w:rPr>
              <w:t>Monitor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8713EAD" w14:textId="77777777" w:rsidR="00300C97" w:rsidRPr="00D47870" w:rsidRDefault="00300C97" w:rsidP="00300C97">
            <w:pPr>
              <w:suppressAutoHyphens/>
              <w:spacing w:line="276" w:lineRule="auto"/>
              <w:jc w:val="center"/>
              <w:rPr>
                <w:rFonts w:ascii="Verdana" w:hAnsi="Verdana"/>
                <w:sz w:val="16"/>
                <w:szCs w:val="16"/>
                <w:lang w:eastAsia="zh-CN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AB863AA" w14:textId="48F920EF" w:rsidR="00300C97" w:rsidRPr="00D47870" w:rsidRDefault="00300C97" w:rsidP="00300C97">
            <w:pPr>
              <w:suppressAutoHyphens/>
              <w:spacing w:line="276" w:lineRule="auto"/>
              <w:jc w:val="center"/>
              <w:rPr>
                <w:rFonts w:ascii="Verdana" w:hAnsi="Verdana"/>
                <w:sz w:val="16"/>
                <w:szCs w:val="16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D4474D" w14:textId="61EBA538" w:rsidR="00300C97" w:rsidRPr="00D47870" w:rsidRDefault="00300C97" w:rsidP="00300C97">
            <w:pPr>
              <w:spacing w:line="276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sz w:val="16"/>
                <w:szCs w:val="16"/>
              </w:rPr>
              <w:t>1</w:t>
            </w:r>
            <w:r w:rsidR="00426822">
              <w:rPr>
                <w:rFonts w:ascii="Verdana" w:hAnsi="Verdana"/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0C026F2" w14:textId="77777777" w:rsidR="00300C97" w:rsidRPr="00D47870" w:rsidRDefault="00300C97" w:rsidP="00300C97">
            <w:pPr>
              <w:spacing w:line="276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6A2E0CF" w14:textId="77777777" w:rsidR="00300C97" w:rsidRPr="00D47870" w:rsidRDefault="00300C97" w:rsidP="00300C97">
            <w:pPr>
              <w:spacing w:line="276" w:lineRule="auto"/>
              <w:ind w:right="425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976FAA" w14:textId="77777777" w:rsidR="00300C97" w:rsidRPr="00D47870" w:rsidRDefault="00300C97" w:rsidP="00300C97">
            <w:pPr>
              <w:spacing w:line="276" w:lineRule="auto"/>
              <w:ind w:right="425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300C97" w:rsidRPr="00D47870" w14:paraId="569D7477" w14:textId="77777777" w:rsidTr="00300C97">
        <w:trPr>
          <w:trHeight w:val="375"/>
        </w:trPr>
        <w:tc>
          <w:tcPr>
            <w:tcW w:w="6237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17E0C3" w14:textId="4B7E421F" w:rsidR="00300C97" w:rsidRPr="00D47870" w:rsidRDefault="00300C97" w:rsidP="00ED2FEE">
            <w:pPr>
              <w:jc w:val="right"/>
              <w:rPr>
                <w:rFonts w:ascii="Verdana" w:hAnsi="Verdana"/>
                <w:b/>
                <w:sz w:val="16"/>
                <w:szCs w:val="16"/>
              </w:rPr>
            </w:pPr>
            <w:r w:rsidRPr="00D47870">
              <w:rPr>
                <w:rFonts w:ascii="Verdana" w:hAnsi="Verdana"/>
                <w:b/>
                <w:sz w:val="16"/>
                <w:szCs w:val="16"/>
              </w:rPr>
              <w:t>RAZEM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69A64" w14:textId="77777777" w:rsidR="00300C97" w:rsidRPr="00D47870" w:rsidRDefault="00300C97" w:rsidP="00ED2FE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2DCA57" w14:textId="77777777" w:rsidR="00300C97" w:rsidRPr="00D47870" w:rsidRDefault="00300C97" w:rsidP="00ED2FE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B8478B" w14:textId="77777777" w:rsidR="00300C97" w:rsidRPr="00D47870" w:rsidRDefault="00300C97" w:rsidP="00ED2FE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7189D251" w14:textId="77777777" w:rsidR="00300C97" w:rsidRPr="00D47870" w:rsidRDefault="00300C97" w:rsidP="00300C97">
      <w:pPr>
        <w:suppressAutoHyphens/>
        <w:autoSpaceDN w:val="0"/>
        <w:textAlignment w:val="baseline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Cena netto za całość zamówienia: ……………………………………………………………………..</w:t>
      </w:r>
    </w:p>
    <w:p w14:paraId="4F566C81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Cena brutto za całość zamówienia: ……………………………………………………………………</w:t>
      </w:r>
    </w:p>
    <w:p w14:paraId="52BDB518" w14:textId="0FD33018" w:rsidR="00300C97" w:rsidRPr="00D47870" w:rsidRDefault="00300C97" w:rsidP="00300C97">
      <w:pPr>
        <w:jc w:val="both"/>
        <w:outlineLvl w:val="1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Powyższa cena zawiera podatek VAT w wysokości 23 % tj.…………………….</w:t>
      </w:r>
      <w:r w:rsidRPr="00D47870">
        <w:rPr>
          <w:rFonts w:ascii="Verdana" w:hAnsi="Verdana"/>
          <w:b/>
          <w:sz w:val="16"/>
          <w:szCs w:val="16"/>
        </w:rPr>
        <w:t>PLN</w:t>
      </w:r>
    </w:p>
    <w:p w14:paraId="52D935A8" w14:textId="77777777" w:rsidR="00300C97" w:rsidRPr="00D47870" w:rsidRDefault="00300C97" w:rsidP="00300C97">
      <w:pPr>
        <w:tabs>
          <w:tab w:val="right" w:pos="9000"/>
        </w:tabs>
        <w:rPr>
          <w:rFonts w:ascii="Verdana" w:hAnsi="Verdana"/>
          <w:i/>
          <w:iCs/>
          <w:color w:val="FF0000"/>
          <w:sz w:val="16"/>
          <w:szCs w:val="16"/>
        </w:rPr>
      </w:pPr>
      <w:r w:rsidRPr="00D47870">
        <w:rPr>
          <w:rFonts w:ascii="Verdana" w:hAnsi="Verdana"/>
          <w:i/>
          <w:iCs/>
          <w:color w:val="FF0000"/>
          <w:sz w:val="16"/>
          <w:szCs w:val="16"/>
        </w:rPr>
        <w:t>W cenie brutto oferty wykonawca winien uwzględnić 23% stawkę podatku VAT</w:t>
      </w:r>
    </w:p>
    <w:p w14:paraId="699F48EC" w14:textId="77777777" w:rsidR="00300C97" w:rsidRPr="00D47870" w:rsidRDefault="00300C97" w:rsidP="00300C97">
      <w:pPr>
        <w:jc w:val="both"/>
        <w:outlineLvl w:val="1"/>
        <w:rPr>
          <w:rFonts w:ascii="Verdana" w:hAnsi="Verdana"/>
          <w:b/>
          <w:sz w:val="16"/>
          <w:szCs w:val="16"/>
        </w:rPr>
      </w:pPr>
    </w:p>
    <w:p w14:paraId="6532F79A" w14:textId="3557EFC1" w:rsidR="00300C97" w:rsidRPr="00D47870" w:rsidRDefault="00300C97" w:rsidP="00D47870">
      <w:pPr>
        <w:jc w:val="both"/>
        <w:rPr>
          <w:rFonts w:ascii="Verdana" w:hAnsi="Verdana"/>
          <w:i/>
          <w:iCs/>
          <w:sz w:val="16"/>
          <w:szCs w:val="16"/>
        </w:rPr>
      </w:pPr>
      <w:r w:rsidRPr="00D47870">
        <w:rPr>
          <w:rFonts w:ascii="Verdana" w:hAnsi="Verdana"/>
          <w:i/>
          <w:iCs/>
          <w:sz w:val="16"/>
          <w:szCs w:val="16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D47870">
        <w:rPr>
          <w:rFonts w:ascii="Verdana" w:hAnsi="Verdana"/>
          <w:b/>
          <w:bCs/>
          <w:i/>
          <w:iCs/>
          <w:sz w:val="16"/>
          <w:szCs w:val="16"/>
        </w:rPr>
        <w:t xml:space="preserve">na </w:t>
      </w:r>
      <w:r w:rsidRPr="00D47870">
        <w:rPr>
          <w:rFonts w:ascii="Verdana" w:hAnsi="Verdana"/>
          <w:b/>
          <w:i/>
          <w:iCs/>
          <w:color w:val="000000"/>
          <w:sz w:val="16"/>
          <w:szCs w:val="16"/>
          <w:lang w:eastAsia="ar-SA"/>
        </w:rPr>
        <w:t>zestawy komputerowe</w:t>
      </w:r>
      <w:r w:rsidRPr="00D47870">
        <w:rPr>
          <w:rFonts w:ascii="Verdana" w:hAnsi="Verdana"/>
          <w:b/>
          <w:color w:val="000000"/>
          <w:sz w:val="16"/>
          <w:szCs w:val="16"/>
          <w:lang w:eastAsia="ar-SA"/>
        </w:rPr>
        <w:t xml:space="preserve"> </w:t>
      </w:r>
      <w:r w:rsidRPr="00D47870">
        <w:rPr>
          <w:rFonts w:ascii="Verdana" w:hAnsi="Verdana"/>
          <w:i/>
          <w:iCs/>
          <w:sz w:val="16"/>
          <w:szCs w:val="16"/>
        </w:rPr>
        <w:t>wchodząc</w:t>
      </w:r>
      <w:r w:rsidR="00703D26">
        <w:rPr>
          <w:rFonts w:ascii="Verdana" w:hAnsi="Verdana"/>
          <w:i/>
          <w:iCs/>
          <w:sz w:val="16"/>
          <w:szCs w:val="16"/>
        </w:rPr>
        <w:t>e</w:t>
      </w:r>
      <w:r w:rsidRPr="00D47870">
        <w:rPr>
          <w:rFonts w:ascii="Verdana" w:hAnsi="Verdana"/>
          <w:i/>
          <w:iCs/>
          <w:sz w:val="16"/>
          <w:szCs w:val="16"/>
        </w:rPr>
        <w:t xml:space="preserve"> w zakres niniejszego zamówienia. Po przedstawieniu przez Zamawiającego zamówienia potwierdzonego przez organ nadzorujący Zamawiającego Wykonawca uwzględni w wystawionej fakturze 0% stawkę podatku VAT.  </w:t>
      </w:r>
    </w:p>
    <w:p w14:paraId="6F51C375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u w:val="single"/>
        </w:rPr>
      </w:pPr>
    </w:p>
    <w:p w14:paraId="2EC44AA7" w14:textId="45B7798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u w:val="single"/>
        </w:rPr>
      </w:pPr>
      <w:r w:rsidRPr="00D47870">
        <w:rPr>
          <w:rFonts w:ascii="Verdana" w:hAnsi="Verdana"/>
          <w:b/>
          <w:bCs/>
          <w:sz w:val="16"/>
          <w:szCs w:val="16"/>
          <w:highlight w:val="cyan"/>
          <w:u w:val="single"/>
        </w:rPr>
        <w:t xml:space="preserve">Zestaw komputerowy </w:t>
      </w:r>
    </w:p>
    <w:p w14:paraId="3B70B8EB" w14:textId="4788725E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>Producent</w:t>
      </w:r>
      <w:r w:rsidR="00D47870">
        <w:rPr>
          <w:rFonts w:ascii="Verdana" w:hAnsi="Verdana"/>
          <w:b/>
          <w:sz w:val="16"/>
          <w:szCs w:val="16"/>
        </w:rPr>
        <w:t xml:space="preserve"> i </w:t>
      </w:r>
      <w:r w:rsidRPr="00D47870">
        <w:rPr>
          <w:rFonts w:ascii="Verdana" w:hAnsi="Verdana"/>
          <w:b/>
          <w:sz w:val="16"/>
          <w:szCs w:val="16"/>
        </w:rPr>
        <w:t>model zaoferowanego sprzętu tj.:</w:t>
      </w:r>
    </w:p>
    <w:p w14:paraId="6E72D773" w14:textId="044B977B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1) Obudowa:</w:t>
      </w:r>
    </w:p>
    <w:p w14:paraId="46C04CF0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Producent: ……………………………………………………………………..</w:t>
      </w:r>
    </w:p>
    <w:p w14:paraId="5A547E42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Model: ……………………………………………………………………………</w:t>
      </w:r>
    </w:p>
    <w:p w14:paraId="25187539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3655E373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2) Płyta główna: ……………………………………………………………..</w:t>
      </w:r>
    </w:p>
    <w:p w14:paraId="18038128" w14:textId="77777777" w:rsidR="00300C97" w:rsidRPr="00426822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lang w:val="en-US"/>
        </w:rPr>
      </w:pPr>
      <w:r w:rsidRPr="00426822">
        <w:rPr>
          <w:rFonts w:ascii="Verdana" w:hAnsi="Verdana"/>
          <w:b/>
          <w:bCs/>
          <w:sz w:val="16"/>
          <w:szCs w:val="16"/>
          <w:lang w:val="en-US"/>
        </w:rPr>
        <w:t>Producent: ……………………………………………………………………..</w:t>
      </w:r>
    </w:p>
    <w:p w14:paraId="597E8EDB" w14:textId="77777777" w:rsidR="00300C97" w:rsidRPr="00426822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lang w:val="en-US"/>
        </w:rPr>
      </w:pPr>
      <w:r w:rsidRPr="00426822">
        <w:rPr>
          <w:rFonts w:ascii="Verdana" w:hAnsi="Verdana"/>
          <w:b/>
          <w:bCs/>
          <w:sz w:val="16"/>
          <w:szCs w:val="16"/>
          <w:lang w:val="en-US"/>
        </w:rPr>
        <w:t>Model: ……………………………………………………………………………</w:t>
      </w:r>
    </w:p>
    <w:p w14:paraId="69B87BA9" w14:textId="77777777" w:rsidR="00300C97" w:rsidRPr="00426822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lang w:val="en-US"/>
        </w:rPr>
      </w:pPr>
    </w:p>
    <w:p w14:paraId="656CF63B" w14:textId="7ADFB9DF" w:rsidR="00300C97" w:rsidRPr="00426822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lang w:val="en-US"/>
        </w:rPr>
      </w:pPr>
      <w:r w:rsidRPr="00426822">
        <w:rPr>
          <w:rFonts w:ascii="Verdana" w:hAnsi="Verdana"/>
          <w:b/>
          <w:bCs/>
          <w:sz w:val="16"/>
          <w:szCs w:val="16"/>
          <w:lang w:val="en-US"/>
        </w:rPr>
        <w:t>3)  Procesor: ………………………………………………………………</w:t>
      </w:r>
    </w:p>
    <w:p w14:paraId="202F2E98" w14:textId="77777777" w:rsidR="00300C97" w:rsidRPr="00426822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lang w:val="en-US"/>
        </w:rPr>
      </w:pPr>
      <w:r w:rsidRPr="00426822">
        <w:rPr>
          <w:rFonts w:ascii="Verdana" w:hAnsi="Verdana"/>
          <w:b/>
          <w:bCs/>
          <w:sz w:val="16"/>
          <w:szCs w:val="16"/>
          <w:lang w:val="en-US"/>
        </w:rPr>
        <w:t>Producent: ……………………………………………………………………..</w:t>
      </w:r>
    </w:p>
    <w:p w14:paraId="4D1B4C0B" w14:textId="77777777" w:rsidR="00300C97" w:rsidRPr="00426822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lang w:val="en-US"/>
        </w:rPr>
      </w:pPr>
      <w:r w:rsidRPr="00426822">
        <w:rPr>
          <w:rFonts w:ascii="Verdana" w:hAnsi="Verdana"/>
          <w:b/>
          <w:bCs/>
          <w:sz w:val="16"/>
          <w:szCs w:val="16"/>
          <w:lang w:val="en-US"/>
        </w:rPr>
        <w:t>Model: ……………………………………………………………………………</w:t>
      </w:r>
    </w:p>
    <w:p w14:paraId="7C542CB8" w14:textId="77777777" w:rsidR="00300C97" w:rsidRPr="00426822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  <w:lang w:val="en-US"/>
        </w:rPr>
      </w:pPr>
    </w:p>
    <w:p w14:paraId="44449916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4) Chłodzenie procesora: …………………………………………………</w:t>
      </w:r>
    </w:p>
    <w:p w14:paraId="16B1BFC8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Producent: ……………………………………………………………………..</w:t>
      </w:r>
    </w:p>
    <w:p w14:paraId="3C170684" w14:textId="77777777" w:rsidR="00300C97" w:rsidRPr="00D47870" w:rsidRDefault="00300C97" w:rsidP="00300C97">
      <w:pPr>
        <w:tabs>
          <w:tab w:val="right" w:pos="9000"/>
        </w:tabs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Model: ……………………………………………………………………………</w:t>
      </w:r>
    </w:p>
    <w:p w14:paraId="74D7F724" w14:textId="77777777" w:rsidR="00300C97" w:rsidRPr="00D47870" w:rsidRDefault="00300C97" w:rsidP="00300C97">
      <w:pPr>
        <w:tabs>
          <w:tab w:val="right" w:pos="9000"/>
        </w:tabs>
        <w:rPr>
          <w:rFonts w:ascii="Verdana" w:hAnsi="Verdana"/>
          <w:b/>
          <w:bCs/>
          <w:sz w:val="16"/>
          <w:szCs w:val="16"/>
        </w:rPr>
      </w:pPr>
    </w:p>
    <w:p w14:paraId="1C310FF3" w14:textId="6E0167F1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5) Pamięć operacyjna RAM:</w:t>
      </w:r>
    </w:p>
    <w:p w14:paraId="213D9819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Producent: ……………………………………………………………………..</w:t>
      </w:r>
    </w:p>
    <w:p w14:paraId="5300C11C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Model: ……………………………………………………………………………</w:t>
      </w:r>
    </w:p>
    <w:p w14:paraId="33C18B3E" w14:textId="77777777" w:rsidR="00300C97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60DB7AAC" w14:textId="77777777" w:rsidR="00F3707A" w:rsidRDefault="00F3707A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51D58E56" w14:textId="77777777" w:rsidR="00F3707A" w:rsidRDefault="00F3707A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24D43D74" w14:textId="77777777" w:rsidR="00F3707A" w:rsidRDefault="00F3707A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0EE7D684" w14:textId="77777777" w:rsidR="00F3707A" w:rsidRPr="00D47870" w:rsidRDefault="00F3707A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2307956E" w14:textId="750D059D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 xml:space="preserve">6) Dysk twardy SSD: </w:t>
      </w:r>
    </w:p>
    <w:p w14:paraId="74FC5082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Producent: ……………………………………………………………………..</w:t>
      </w:r>
    </w:p>
    <w:p w14:paraId="0EA98A3C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Model: ……………………………………………………………………………</w:t>
      </w:r>
    </w:p>
    <w:p w14:paraId="61964B65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4344473C" w14:textId="4DCE1B5C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 xml:space="preserve">7)  Dysk twardy HDD: </w:t>
      </w:r>
    </w:p>
    <w:p w14:paraId="2D6D990C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Producent: ……………………………………………………………………..</w:t>
      </w:r>
    </w:p>
    <w:p w14:paraId="44CF94C3" w14:textId="60952970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bCs/>
          <w:sz w:val="16"/>
          <w:szCs w:val="16"/>
        </w:rPr>
        <w:t>Model: ……………………………………………………………………………</w:t>
      </w:r>
    </w:p>
    <w:p w14:paraId="6A91A6D4" w14:textId="77777777" w:rsidR="00300C97" w:rsidRPr="00D47870" w:rsidRDefault="00300C97" w:rsidP="00300C97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</w:p>
    <w:p w14:paraId="429DE019" w14:textId="77777777" w:rsidR="00426822" w:rsidRDefault="00426822" w:rsidP="00EB5064">
      <w:pPr>
        <w:widowControl w:val="0"/>
        <w:ind w:right="1"/>
        <w:jc w:val="both"/>
        <w:rPr>
          <w:rFonts w:ascii="Verdana" w:hAnsi="Verdana"/>
          <w:b/>
          <w:color w:val="000000"/>
          <w:sz w:val="16"/>
          <w:szCs w:val="16"/>
        </w:rPr>
      </w:pPr>
    </w:p>
    <w:p w14:paraId="6336263E" w14:textId="77777777" w:rsidR="00426822" w:rsidRPr="00D47870" w:rsidRDefault="00426822" w:rsidP="00EB5064">
      <w:pPr>
        <w:widowControl w:val="0"/>
        <w:ind w:right="1"/>
        <w:jc w:val="both"/>
        <w:rPr>
          <w:rFonts w:ascii="Verdana" w:hAnsi="Verdana"/>
          <w:b/>
          <w:color w:val="000000"/>
          <w:sz w:val="16"/>
          <w:szCs w:val="16"/>
        </w:rPr>
      </w:pPr>
    </w:p>
    <w:p w14:paraId="513F5D28" w14:textId="71DC5EEF" w:rsidR="00D47870" w:rsidRPr="00D47870" w:rsidRDefault="00D47870" w:rsidP="00D47870">
      <w:pPr>
        <w:widowControl w:val="0"/>
        <w:jc w:val="both"/>
        <w:rPr>
          <w:rFonts w:ascii="Verdana" w:hAnsi="Verdana"/>
          <w:i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>Okres udzielonej gwarancji wynosi:</w:t>
      </w:r>
      <w:r w:rsidRPr="00D47870">
        <w:rPr>
          <w:rFonts w:ascii="Verdana" w:hAnsi="Verdana"/>
          <w:sz w:val="16"/>
          <w:szCs w:val="16"/>
        </w:rPr>
        <w:t xml:space="preserve"> </w:t>
      </w:r>
      <w:r w:rsidRPr="00D47870">
        <w:rPr>
          <w:rFonts w:ascii="Verdana" w:hAnsi="Verdana"/>
          <w:b/>
          <w:bCs/>
          <w:sz w:val="16"/>
          <w:szCs w:val="16"/>
        </w:rPr>
        <w:t>……… miesięcy</w:t>
      </w:r>
      <w:r w:rsidRPr="00D47870">
        <w:rPr>
          <w:rFonts w:ascii="Verdana" w:hAnsi="Verdana"/>
          <w:sz w:val="16"/>
          <w:szCs w:val="16"/>
        </w:rPr>
        <w:t>*)</w:t>
      </w:r>
      <w:r w:rsidRPr="00D47870"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sz w:val="16"/>
          <w:szCs w:val="16"/>
        </w:rPr>
        <w:t>/</w:t>
      </w:r>
      <w:r w:rsidRPr="00D47870">
        <w:rPr>
          <w:rFonts w:ascii="Verdana" w:hAnsi="Verdana"/>
          <w:b/>
          <w:i/>
          <w:iCs/>
          <w:sz w:val="16"/>
          <w:szCs w:val="16"/>
          <w:highlight w:val="yellow"/>
        </w:rPr>
        <w:t>kryterium oceny ofert</w:t>
      </w:r>
      <w:r>
        <w:rPr>
          <w:rFonts w:ascii="Verdana" w:hAnsi="Verdana"/>
          <w:b/>
          <w:i/>
          <w:iCs/>
          <w:sz w:val="16"/>
          <w:szCs w:val="16"/>
          <w:highlight w:val="yellow"/>
        </w:rPr>
        <w:t>/</w:t>
      </w:r>
      <w:r w:rsidRPr="00D47870">
        <w:rPr>
          <w:rFonts w:ascii="Verdana" w:hAnsi="Verdana"/>
          <w:b/>
          <w:i/>
          <w:iCs/>
          <w:sz w:val="16"/>
          <w:szCs w:val="16"/>
          <w:highlight w:val="yellow"/>
        </w:rPr>
        <w:t>;</w:t>
      </w:r>
    </w:p>
    <w:p w14:paraId="06E5A75E" w14:textId="77777777" w:rsidR="00D47870" w:rsidRPr="00D47870" w:rsidRDefault="00D47870" w:rsidP="00D47870">
      <w:pPr>
        <w:widowControl w:val="0"/>
        <w:jc w:val="both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bCs/>
          <w:i/>
          <w:iCs/>
          <w:sz w:val="16"/>
          <w:szCs w:val="16"/>
        </w:rPr>
        <w:t>**)W przypadku nie podania okresu gwarancji, Zamawiający przyjmie minimalny okres gwarancji wskazany w swz</w:t>
      </w:r>
      <w:r w:rsidRPr="00D47870">
        <w:rPr>
          <w:rFonts w:ascii="Verdana" w:hAnsi="Verdana"/>
          <w:b/>
          <w:sz w:val="16"/>
          <w:szCs w:val="16"/>
        </w:rPr>
        <w:t>.</w:t>
      </w:r>
    </w:p>
    <w:p w14:paraId="3479CF2F" w14:textId="786BA583" w:rsidR="00D47870" w:rsidRPr="00D47870" w:rsidRDefault="00D47870" w:rsidP="00D47870">
      <w:pPr>
        <w:suppressAutoHyphens/>
        <w:ind w:right="-45"/>
        <w:jc w:val="both"/>
        <w:rPr>
          <w:rFonts w:ascii="Verdana" w:hAnsi="Verdana"/>
          <w:bCs/>
          <w:i/>
          <w:iCs/>
          <w:sz w:val="16"/>
          <w:szCs w:val="16"/>
          <w:lang w:eastAsia="zh-CN"/>
        </w:rPr>
      </w:pPr>
      <w:r w:rsidRPr="00D47870">
        <w:rPr>
          <w:rFonts w:ascii="Verdana" w:hAnsi="Verdana"/>
          <w:b/>
          <w:sz w:val="16"/>
          <w:szCs w:val="16"/>
        </w:rPr>
        <w:t xml:space="preserve">Termin realizacji umowy: </w:t>
      </w:r>
      <w:r w:rsidRPr="00D47870">
        <w:rPr>
          <w:rFonts w:ascii="Verdana" w:hAnsi="Verdana"/>
          <w:bCs/>
          <w:iCs/>
          <w:sz w:val="16"/>
          <w:szCs w:val="16"/>
        </w:rPr>
        <w:t xml:space="preserve">…….. </w:t>
      </w:r>
      <w:r w:rsidRPr="00D47870">
        <w:rPr>
          <w:rFonts w:ascii="Verdana" w:hAnsi="Verdana"/>
          <w:b/>
          <w:iCs/>
          <w:sz w:val="16"/>
          <w:szCs w:val="16"/>
        </w:rPr>
        <w:t>dni</w:t>
      </w:r>
      <w:r w:rsidRPr="00D47870">
        <w:rPr>
          <w:rFonts w:ascii="Verdana" w:hAnsi="Verdana"/>
          <w:bCs/>
          <w:iCs/>
          <w:sz w:val="16"/>
          <w:szCs w:val="16"/>
        </w:rPr>
        <w:t>*</w:t>
      </w:r>
      <w:r>
        <w:rPr>
          <w:rFonts w:ascii="Verdana" w:hAnsi="Verdana"/>
          <w:bCs/>
          <w:iCs/>
          <w:sz w:val="16"/>
          <w:szCs w:val="16"/>
        </w:rPr>
        <w:t>*</w:t>
      </w:r>
      <w:r w:rsidRPr="00D47870">
        <w:rPr>
          <w:rFonts w:ascii="Verdana" w:hAnsi="Verdana"/>
          <w:bCs/>
          <w:iCs/>
          <w:sz w:val="16"/>
          <w:szCs w:val="16"/>
        </w:rPr>
        <w:t xml:space="preserve">) </w:t>
      </w:r>
      <w:r w:rsidRPr="00D47870">
        <w:rPr>
          <w:rFonts w:ascii="Verdana" w:hAnsi="Verdana"/>
          <w:b/>
          <w:color w:val="000000"/>
          <w:sz w:val="16"/>
          <w:szCs w:val="16"/>
        </w:rPr>
        <w:t xml:space="preserve">od daty otrzymania zamówienia potwierdzonego przez MNiSW. </w:t>
      </w:r>
      <w:r>
        <w:rPr>
          <w:rFonts w:ascii="Verdana" w:hAnsi="Verdana"/>
          <w:b/>
          <w:i/>
          <w:iCs/>
          <w:color w:val="000000"/>
          <w:sz w:val="16"/>
          <w:szCs w:val="16"/>
          <w:highlight w:val="yellow"/>
          <w:lang w:eastAsia="zh-CN"/>
        </w:rPr>
        <w:t>/</w:t>
      </w:r>
      <w:r w:rsidRPr="00D47870">
        <w:rPr>
          <w:rFonts w:ascii="Verdana" w:hAnsi="Verdana"/>
          <w:b/>
          <w:i/>
          <w:iCs/>
          <w:color w:val="000000"/>
          <w:sz w:val="16"/>
          <w:szCs w:val="16"/>
          <w:highlight w:val="yellow"/>
          <w:lang w:eastAsia="zh-CN"/>
        </w:rPr>
        <w:t>kryterium oceny ofert</w:t>
      </w:r>
      <w:r>
        <w:rPr>
          <w:rFonts w:ascii="Verdana" w:hAnsi="Verdana"/>
          <w:b/>
          <w:i/>
          <w:iCs/>
          <w:color w:val="000000"/>
          <w:sz w:val="16"/>
          <w:szCs w:val="16"/>
          <w:lang w:eastAsia="zh-CN"/>
        </w:rPr>
        <w:t>/.</w:t>
      </w:r>
    </w:p>
    <w:p w14:paraId="400E03E8" w14:textId="77777777" w:rsidR="00D47870" w:rsidRPr="00D47870" w:rsidRDefault="00D47870" w:rsidP="00D47870">
      <w:pPr>
        <w:suppressAutoHyphens/>
        <w:ind w:right="-45"/>
        <w:jc w:val="both"/>
        <w:rPr>
          <w:rFonts w:ascii="Verdana" w:hAnsi="Verdana"/>
          <w:bCs/>
          <w:i/>
          <w:iCs/>
          <w:sz w:val="16"/>
          <w:szCs w:val="16"/>
          <w:lang w:eastAsia="zh-CN"/>
        </w:rPr>
      </w:pPr>
      <w:r w:rsidRPr="00D47870">
        <w:rPr>
          <w:rFonts w:ascii="Verdana" w:hAnsi="Verdana"/>
          <w:bCs/>
          <w:i/>
          <w:iCs/>
          <w:sz w:val="16"/>
          <w:szCs w:val="16"/>
          <w:lang w:eastAsia="zh-CN"/>
        </w:rPr>
        <w:t xml:space="preserve">**W przypadku nie podania terminu realizacji, Zamawiający przyjmie maksymalny termin realizacji wskazany w SWZ.  </w:t>
      </w:r>
    </w:p>
    <w:p w14:paraId="7ADDF1AE" w14:textId="77777777" w:rsidR="00EB5064" w:rsidRPr="00D47870" w:rsidRDefault="00EB5064" w:rsidP="00EB5064">
      <w:pPr>
        <w:widowControl w:val="0"/>
        <w:ind w:right="1"/>
        <w:jc w:val="both"/>
        <w:rPr>
          <w:rFonts w:ascii="Verdana" w:hAnsi="Verdana"/>
          <w:b/>
          <w:i/>
          <w:iCs/>
          <w:sz w:val="16"/>
          <w:szCs w:val="16"/>
        </w:rPr>
      </w:pPr>
    </w:p>
    <w:p w14:paraId="5A29A22B" w14:textId="77777777" w:rsidR="003E23EF" w:rsidRPr="00D47870" w:rsidRDefault="003E23EF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5C92D557" w14:textId="25160E27" w:rsidR="00C9110A" w:rsidRPr="00D47870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Oświadczamy, że zgodnie z ustawą z dnia 6 marca 2018 r. Prawo przedsiębiorców, należymy do małych lub średnich przedsiębiorców:</w:t>
      </w:r>
      <w:r w:rsidRPr="00D47870">
        <w:rPr>
          <w:rFonts w:ascii="Verdana" w:hAnsi="Verdana"/>
          <w:b/>
          <w:sz w:val="16"/>
          <w:szCs w:val="16"/>
        </w:rPr>
        <w:t xml:space="preserve"> TAK/NIE</w:t>
      </w:r>
    </w:p>
    <w:p w14:paraId="080F492B" w14:textId="77777777" w:rsidR="00C9110A" w:rsidRPr="00D47870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6"/>
          <w:szCs w:val="16"/>
        </w:rPr>
      </w:pPr>
    </w:p>
    <w:p w14:paraId="4D76B2F0" w14:textId="4081D9B6" w:rsidR="00C9110A" w:rsidRPr="00D47870" w:rsidRDefault="00C9110A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 xml:space="preserve">Termin płatności: </w:t>
      </w:r>
      <w:r w:rsidRPr="00D47870">
        <w:rPr>
          <w:rFonts w:ascii="Verdana" w:hAnsi="Verdana"/>
          <w:sz w:val="16"/>
          <w:szCs w:val="16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114BDD" w14:textId="77777777" w:rsidR="00D74507" w:rsidRPr="00D47870" w:rsidRDefault="00D74507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7ADB7713" w14:textId="77777777" w:rsidR="00D74507" w:rsidRPr="00D47870" w:rsidRDefault="00D74507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3CACE586" w14:textId="77777777" w:rsidR="000B6D2C" w:rsidRPr="00D47870" w:rsidRDefault="000B6D2C" w:rsidP="000B6D2C">
      <w:pPr>
        <w:rPr>
          <w:rFonts w:ascii="Verdana" w:hAnsi="Verdana"/>
          <w:b/>
          <w:sz w:val="16"/>
          <w:szCs w:val="16"/>
          <w:u w:val="single"/>
        </w:rPr>
      </w:pPr>
      <w:r w:rsidRPr="00D47870">
        <w:rPr>
          <w:rFonts w:ascii="Verdana" w:hAnsi="Verdana"/>
          <w:b/>
          <w:sz w:val="16"/>
          <w:szCs w:val="16"/>
          <w:u w:val="single"/>
        </w:rPr>
        <w:t>Jednocześnie oświadczamy, że:</w:t>
      </w:r>
    </w:p>
    <w:p w14:paraId="4FEE1C5F" w14:textId="77777777" w:rsidR="000B6D2C" w:rsidRPr="00D47870" w:rsidRDefault="000B6D2C" w:rsidP="000B6D2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6"/>
          <w:szCs w:val="16"/>
        </w:rPr>
      </w:pPr>
      <w:r w:rsidRPr="00D47870">
        <w:rPr>
          <w:rFonts w:ascii="Verdana" w:hAnsi="Verdana"/>
          <w:color w:val="000000"/>
          <w:sz w:val="16"/>
          <w:szCs w:val="16"/>
          <w:lang w:eastAsia="ar-SA"/>
        </w:rPr>
        <w:t>Oświadczamy, że jesteśmy związani niniejszą ofertą przez okres wskazany w SWZ.</w:t>
      </w:r>
    </w:p>
    <w:p w14:paraId="7CC3486B" w14:textId="77777777" w:rsidR="000B6D2C" w:rsidRPr="00D47870" w:rsidRDefault="000B6D2C" w:rsidP="000B6D2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D47870">
        <w:rPr>
          <w:rFonts w:ascii="Verdana" w:hAnsi="Verdana"/>
          <w:color w:val="000000"/>
          <w:sz w:val="16"/>
          <w:szCs w:val="16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47870">
        <w:rPr>
          <w:rFonts w:ascii="Verdana" w:hAnsi="Verdana"/>
          <w:color w:val="000000"/>
          <w:sz w:val="16"/>
          <w:szCs w:val="16"/>
        </w:rPr>
        <w:t xml:space="preserve"> i nie wnosimy do nich żadnych zastrzeżeń.</w:t>
      </w:r>
    </w:p>
    <w:p w14:paraId="486028E8" w14:textId="30321CB0" w:rsidR="000B6D2C" w:rsidRPr="00D47870" w:rsidRDefault="000B6D2C" w:rsidP="000B6D2C">
      <w:pPr>
        <w:numPr>
          <w:ilvl w:val="0"/>
          <w:numId w:val="1"/>
        </w:numPr>
        <w:rPr>
          <w:rFonts w:ascii="Verdana" w:hAnsi="Verdana"/>
          <w:color w:val="000000"/>
          <w:sz w:val="16"/>
          <w:szCs w:val="16"/>
          <w:highlight w:val="yellow"/>
        </w:rPr>
      </w:pPr>
      <w:r w:rsidRPr="00D47870">
        <w:rPr>
          <w:rFonts w:ascii="Verdana" w:hAnsi="Verdana"/>
          <w:color w:val="000000"/>
          <w:sz w:val="16"/>
          <w:szCs w:val="16"/>
          <w:highlight w:val="yellow"/>
        </w:rPr>
        <w:t>Oświadczamy, że obsługa gwarancyjna świadczona będzie przez producenta lub autoryzowanego partnera serwisowego producenta tj. ………………………(należy wpisać)</w:t>
      </w:r>
    </w:p>
    <w:p w14:paraId="6ABE1DE4" w14:textId="0B2DF24B" w:rsidR="000B6D2C" w:rsidRPr="00D47870" w:rsidRDefault="000B6D2C" w:rsidP="000B6D2C">
      <w:pPr>
        <w:numPr>
          <w:ilvl w:val="0"/>
          <w:numId w:val="1"/>
        </w:numPr>
        <w:jc w:val="both"/>
        <w:rPr>
          <w:rFonts w:ascii="Verdana" w:hAnsi="Verdana"/>
          <w:color w:val="000000"/>
          <w:sz w:val="16"/>
          <w:szCs w:val="16"/>
          <w:lang w:eastAsia="ar-SA"/>
        </w:rPr>
      </w:pPr>
      <w:r w:rsidRPr="00D47870">
        <w:rPr>
          <w:rFonts w:ascii="Verdana" w:hAnsi="Verdana"/>
          <w:color w:val="000000"/>
          <w:sz w:val="16"/>
          <w:szCs w:val="16"/>
          <w:lang w:eastAsia="ar-SA"/>
        </w:rPr>
        <w:t xml:space="preserve">Jesteśmy świadomi, że po rozstrzygnięciu przetargu, Zamawiający zgodnie z ustawą z dnia 11 marca 2004 r. o podatku od towarów i usług (t. j. Dz. U. 2011 Nr 177 poz. 1054 z późn. zm.) będzie się ubiegał o zastosowanie przy zakupie 0% stawki VAT na </w:t>
      </w:r>
      <w:r w:rsidR="00300C97" w:rsidRPr="00D47870">
        <w:rPr>
          <w:rFonts w:ascii="Verdana" w:hAnsi="Verdana"/>
          <w:b/>
          <w:bCs/>
          <w:color w:val="000000"/>
          <w:sz w:val="16"/>
          <w:szCs w:val="16"/>
          <w:lang w:eastAsia="ar-SA"/>
        </w:rPr>
        <w:t xml:space="preserve">zestawy komputerowe </w:t>
      </w:r>
      <w:r w:rsidRPr="00D47870">
        <w:rPr>
          <w:rFonts w:ascii="Verdana" w:hAnsi="Verdana"/>
          <w:color w:val="000000"/>
          <w:sz w:val="16"/>
          <w:szCs w:val="16"/>
          <w:lang w:eastAsia="ar-SA"/>
        </w:rPr>
        <w:t xml:space="preserve">w zakresie objętym zwolnieniem – zgodnie z art. 83 ust. 1 pkt 26 przywołanej ustawy. </w:t>
      </w:r>
    </w:p>
    <w:p w14:paraId="1A8D98C2" w14:textId="7CB4E296" w:rsidR="000B6D2C" w:rsidRPr="00D47870" w:rsidRDefault="000B6D2C" w:rsidP="000B6D2C">
      <w:pPr>
        <w:numPr>
          <w:ilvl w:val="0"/>
          <w:numId w:val="1"/>
        </w:numPr>
        <w:jc w:val="both"/>
        <w:rPr>
          <w:rFonts w:ascii="Verdana" w:hAnsi="Verdana"/>
          <w:color w:val="000000"/>
          <w:sz w:val="16"/>
          <w:szCs w:val="16"/>
          <w:lang w:eastAsia="ar-SA"/>
        </w:rPr>
      </w:pPr>
      <w:r w:rsidRPr="00D47870">
        <w:rPr>
          <w:rFonts w:ascii="Verdana" w:hAnsi="Verdana"/>
          <w:color w:val="000000"/>
          <w:sz w:val="16"/>
          <w:szCs w:val="16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="00300C97" w:rsidRPr="00D47870">
        <w:rPr>
          <w:rFonts w:ascii="Verdana" w:hAnsi="Verdana"/>
          <w:b/>
          <w:bCs/>
          <w:color w:val="000000"/>
          <w:sz w:val="16"/>
          <w:szCs w:val="16"/>
          <w:lang w:eastAsia="ar-SA"/>
        </w:rPr>
        <w:t xml:space="preserve">zestawy komputerowe </w:t>
      </w:r>
      <w:r w:rsidRPr="00D47870">
        <w:rPr>
          <w:rFonts w:ascii="Verdana" w:hAnsi="Verdana"/>
          <w:color w:val="000000"/>
          <w:sz w:val="16"/>
          <w:szCs w:val="16"/>
          <w:lang w:eastAsia="ar-SA"/>
        </w:rPr>
        <w:t>-są przeznaczone dla placówki oświatowej -  zgodnie z ustawą z dnia 11 marca 2004 r. o podatku od towarów i usług (Dz.U. z dnia 5 kwietnia 2004 r.) o podatku od towarów i usług (t. j. Dz. U. 2011 Nr 177 poz. 1054 z późn. zm.)</w:t>
      </w:r>
    </w:p>
    <w:p w14:paraId="452A17A7" w14:textId="77777777" w:rsidR="000B6D2C" w:rsidRPr="00D47870" w:rsidRDefault="000B6D2C" w:rsidP="000B6D2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ADA3EF3" w14:textId="77777777" w:rsidR="000B6D2C" w:rsidRPr="00D47870" w:rsidRDefault="000B6D2C" w:rsidP="000B6D2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47870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1ADF5F4" w14:textId="77777777" w:rsidR="000B6D2C" w:rsidRPr="00D47870" w:rsidRDefault="000B6D2C" w:rsidP="000B6D2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47870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9C146EB" w14:textId="77777777" w:rsidR="000B6D2C" w:rsidRPr="00D47870" w:rsidRDefault="000B6D2C" w:rsidP="000B6D2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B6D2C" w:rsidRPr="00D47870" w14:paraId="444BA96C" w14:textId="77777777" w:rsidTr="0081484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CA5E77" w14:textId="77777777" w:rsidR="000B6D2C" w:rsidRPr="00D47870" w:rsidRDefault="000B6D2C" w:rsidP="008148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96E4CE" w14:textId="77777777" w:rsidR="000B6D2C" w:rsidRPr="00D47870" w:rsidRDefault="000B6D2C" w:rsidP="008148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53D48A20" w14:textId="77777777" w:rsidR="000B6D2C" w:rsidRPr="00D47870" w:rsidRDefault="000B6D2C" w:rsidP="008148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C3DEEB" w14:textId="77777777" w:rsidR="000B6D2C" w:rsidRPr="00D47870" w:rsidRDefault="000B6D2C" w:rsidP="0081484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47870">
              <w:rPr>
                <w:rFonts w:ascii="Verdana" w:hAnsi="Verdana"/>
                <w:sz w:val="16"/>
                <w:szCs w:val="16"/>
              </w:rPr>
              <w:t>Nazwa podwykonawcy</w:t>
            </w:r>
            <w:r w:rsidRPr="00D47870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0B6D2C" w:rsidRPr="00D47870" w14:paraId="2700CFE4" w14:textId="77777777" w:rsidTr="008148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F7C16" w14:textId="77777777" w:rsidR="000B6D2C" w:rsidRPr="00D47870" w:rsidRDefault="000B6D2C" w:rsidP="0081484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82864" w14:textId="77777777" w:rsidR="000B6D2C" w:rsidRPr="00D47870" w:rsidRDefault="000B6D2C" w:rsidP="0081484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25A58" w14:textId="77777777" w:rsidR="000B6D2C" w:rsidRPr="00D47870" w:rsidRDefault="000B6D2C" w:rsidP="0081484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  <w:tr w:rsidR="000B6D2C" w:rsidRPr="00D47870" w14:paraId="008BB2CB" w14:textId="77777777" w:rsidTr="008148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42349" w14:textId="77777777" w:rsidR="000B6D2C" w:rsidRPr="00D47870" w:rsidRDefault="000B6D2C" w:rsidP="0081484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A8FF9" w14:textId="77777777" w:rsidR="000B6D2C" w:rsidRPr="00D47870" w:rsidRDefault="000B6D2C" w:rsidP="0081484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1FEE1" w14:textId="77777777" w:rsidR="000B6D2C" w:rsidRPr="00D47870" w:rsidRDefault="000B6D2C" w:rsidP="0081484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0A56B9F1" w14:textId="77777777" w:rsidR="000B6D2C" w:rsidRPr="00D47870" w:rsidRDefault="000B6D2C" w:rsidP="000B6D2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3C27FBC3" w14:textId="77777777" w:rsidR="000B6D2C" w:rsidRPr="00D47870" w:rsidRDefault="000B6D2C" w:rsidP="000B6D2C">
      <w:pPr>
        <w:pStyle w:val="Nagwek1"/>
        <w:rPr>
          <w:rFonts w:ascii="Verdana" w:hAnsi="Verdana" w:cs="Times New Roman"/>
          <w:sz w:val="16"/>
          <w:szCs w:val="16"/>
        </w:rPr>
      </w:pPr>
      <w:r w:rsidRPr="00D47870">
        <w:rPr>
          <w:rFonts w:ascii="Verdana" w:hAnsi="Verdana" w:cs="Times New Roman"/>
          <w:sz w:val="16"/>
          <w:szCs w:val="16"/>
        </w:rPr>
        <w:tab/>
        <w:t>Imię i Nazwisko</w:t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</w:p>
    <w:p w14:paraId="64F2496F" w14:textId="77777777" w:rsidR="000B6D2C" w:rsidRPr="00D47870" w:rsidRDefault="000B6D2C" w:rsidP="000B6D2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D47870">
        <w:rPr>
          <w:rFonts w:ascii="Verdana" w:hAnsi="Verdana"/>
          <w:sz w:val="16"/>
          <w:szCs w:val="16"/>
        </w:rPr>
        <w:tab/>
      </w:r>
      <w:r w:rsidRPr="00D47870">
        <w:rPr>
          <w:rFonts w:ascii="Verdana" w:hAnsi="Verdana"/>
          <w:sz w:val="16"/>
          <w:szCs w:val="16"/>
        </w:rPr>
        <w:tab/>
        <w:t xml:space="preserve"> </w:t>
      </w:r>
    </w:p>
    <w:p w14:paraId="3DF80489" w14:textId="77777777" w:rsidR="000B6D2C" w:rsidRPr="00D47870" w:rsidRDefault="000B6D2C" w:rsidP="000B6D2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D47870">
        <w:rPr>
          <w:rFonts w:ascii="Verdana" w:hAnsi="Verdana"/>
          <w:sz w:val="16"/>
          <w:szCs w:val="16"/>
        </w:rPr>
        <w:tab/>
      </w:r>
      <w:r w:rsidRPr="00D47870">
        <w:rPr>
          <w:rFonts w:ascii="Verdana" w:hAnsi="Verdana"/>
          <w:sz w:val="16"/>
          <w:szCs w:val="16"/>
        </w:rPr>
        <w:tab/>
      </w:r>
    </w:p>
    <w:p w14:paraId="6ED2D41C" w14:textId="77777777" w:rsidR="000B6D2C" w:rsidRPr="00D47870" w:rsidRDefault="000B6D2C" w:rsidP="000B6D2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</w:p>
    <w:p w14:paraId="292015EF" w14:textId="77777777" w:rsidR="000B6D2C" w:rsidRPr="00D47870" w:rsidRDefault="000B6D2C" w:rsidP="000B6D2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lastRenderedPageBreak/>
        <w:t>upoważnienie dla powyżej wskazanych osób wynika z następującego (ych) dokumentu(ów)</w:t>
      </w:r>
    </w:p>
    <w:p w14:paraId="4EF62AB2" w14:textId="77777777" w:rsidR="000B6D2C" w:rsidRPr="00D47870" w:rsidRDefault="000B6D2C" w:rsidP="000B6D2C">
      <w:pPr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……………………………………………………...........................……które dołączamy do oferty.</w:t>
      </w:r>
    </w:p>
    <w:p w14:paraId="54D0C355" w14:textId="77777777" w:rsidR="000B6D2C" w:rsidRPr="00D47870" w:rsidRDefault="000B6D2C" w:rsidP="000B6D2C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załącznikami do niniejszej oferty są:</w:t>
      </w:r>
    </w:p>
    <w:p w14:paraId="67E27775" w14:textId="77777777" w:rsidR="000B6D2C" w:rsidRPr="00D47870" w:rsidRDefault="000B6D2C" w:rsidP="000B6D2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760DACB3" w14:textId="77777777" w:rsidR="000B6D2C" w:rsidRPr="00D47870" w:rsidRDefault="000B6D2C" w:rsidP="000B6D2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05A75022" w14:textId="77777777" w:rsidR="000B6D2C" w:rsidRPr="00D47870" w:rsidRDefault="000B6D2C" w:rsidP="000B6D2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..............................................................................</w:t>
      </w:r>
    </w:p>
    <w:p w14:paraId="7EB9DAA0" w14:textId="77777777" w:rsidR="000B6D2C" w:rsidRPr="00D47870" w:rsidRDefault="000B6D2C" w:rsidP="000B6D2C">
      <w:pPr>
        <w:spacing w:line="360" w:lineRule="auto"/>
        <w:ind w:left="1440"/>
        <w:jc w:val="both"/>
        <w:rPr>
          <w:rFonts w:ascii="Verdana" w:hAnsi="Verdana"/>
          <w:sz w:val="16"/>
          <w:szCs w:val="16"/>
        </w:rPr>
      </w:pPr>
    </w:p>
    <w:p w14:paraId="3B0527C2" w14:textId="77777777" w:rsidR="000B6D2C" w:rsidRPr="00D47870" w:rsidRDefault="000B6D2C" w:rsidP="000B6D2C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6"/>
          <w:szCs w:val="16"/>
          <w:lang w:eastAsia="zh-CN"/>
        </w:rPr>
      </w:pPr>
      <w:r w:rsidRPr="00D47870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Oferta</w:t>
      </w:r>
      <w:r w:rsidRPr="00D47870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D47870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powinna</w:t>
      </w:r>
      <w:r w:rsidRPr="00D47870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D47870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być sporządzona</w:t>
      </w:r>
      <w:r w:rsidRPr="00D47870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D47870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D47870">
        <w:rPr>
          <w:rFonts w:ascii="Verdana" w:eastAsia="Calibri" w:hAnsi="Verdana"/>
          <w:i/>
          <w:color w:val="FF0000"/>
          <w:sz w:val="16"/>
          <w:szCs w:val="16"/>
          <w:lang w:eastAsia="zh-CN"/>
        </w:rPr>
        <w:t>.</w:t>
      </w:r>
    </w:p>
    <w:p w14:paraId="4503BA5F" w14:textId="6AE05F17" w:rsidR="00FE545C" w:rsidRPr="00D47870" w:rsidRDefault="00FE545C" w:rsidP="000B6D2C">
      <w:pPr>
        <w:rPr>
          <w:rFonts w:ascii="Verdana" w:hAnsi="Verdana"/>
          <w:i/>
          <w:iCs/>
          <w:color w:val="FF0000"/>
          <w:sz w:val="16"/>
          <w:szCs w:val="16"/>
        </w:rPr>
      </w:pPr>
    </w:p>
    <w:sectPr w:rsidR="00FE545C" w:rsidRPr="00D47870" w:rsidSect="00EB04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9F6B4" w14:textId="77777777" w:rsidR="005619FE" w:rsidRDefault="005619FE">
      <w:r>
        <w:separator/>
      </w:r>
    </w:p>
  </w:endnote>
  <w:endnote w:type="continuationSeparator" w:id="0">
    <w:p w14:paraId="7398C802" w14:textId="77777777" w:rsidR="005619FE" w:rsidRDefault="00561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560CF" w14:textId="77777777" w:rsidR="005619FE" w:rsidRDefault="005619FE">
      <w:r>
        <w:separator/>
      </w:r>
    </w:p>
  </w:footnote>
  <w:footnote w:type="continuationSeparator" w:id="0">
    <w:p w14:paraId="5A105722" w14:textId="77777777" w:rsidR="005619FE" w:rsidRDefault="005619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F1C32"/>
    <w:multiLevelType w:val="hybridMultilevel"/>
    <w:tmpl w:val="84286B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1"/>
  </w:num>
  <w:num w:numId="4" w16cid:durableId="1915241982">
    <w:abstractNumId w:val="3"/>
  </w:num>
  <w:num w:numId="5" w16cid:durableId="1397436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160E"/>
    <w:rsid w:val="000046A5"/>
    <w:rsid w:val="00005FF7"/>
    <w:rsid w:val="00012286"/>
    <w:rsid w:val="00045618"/>
    <w:rsid w:val="00056A44"/>
    <w:rsid w:val="000704FC"/>
    <w:rsid w:val="00071CCC"/>
    <w:rsid w:val="00081341"/>
    <w:rsid w:val="00085E14"/>
    <w:rsid w:val="000868FF"/>
    <w:rsid w:val="000960B7"/>
    <w:rsid w:val="0009706C"/>
    <w:rsid w:val="000978A0"/>
    <w:rsid w:val="000B6D2C"/>
    <w:rsid w:val="000B731D"/>
    <w:rsid w:val="000C3FA2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330C2"/>
    <w:rsid w:val="0013360E"/>
    <w:rsid w:val="0013475E"/>
    <w:rsid w:val="001459F6"/>
    <w:rsid w:val="001524A2"/>
    <w:rsid w:val="00157125"/>
    <w:rsid w:val="00164B09"/>
    <w:rsid w:val="001801DD"/>
    <w:rsid w:val="0018064E"/>
    <w:rsid w:val="00183576"/>
    <w:rsid w:val="00184C84"/>
    <w:rsid w:val="00185405"/>
    <w:rsid w:val="0019174F"/>
    <w:rsid w:val="001B24FB"/>
    <w:rsid w:val="001B76DA"/>
    <w:rsid w:val="001C0AF0"/>
    <w:rsid w:val="001C47DB"/>
    <w:rsid w:val="001D4612"/>
    <w:rsid w:val="00203A26"/>
    <w:rsid w:val="002046BE"/>
    <w:rsid w:val="00207E98"/>
    <w:rsid w:val="0021193A"/>
    <w:rsid w:val="002133B1"/>
    <w:rsid w:val="00217478"/>
    <w:rsid w:val="00220D50"/>
    <w:rsid w:val="00224CB0"/>
    <w:rsid w:val="002257B4"/>
    <w:rsid w:val="00241D52"/>
    <w:rsid w:val="002723B0"/>
    <w:rsid w:val="002908E0"/>
    <w:rsid w:val="00291A94"/>
    <w:rsid w:val="00296237"/>
    <w:rsid w:val="002A3EC6"/>
    <w:rsid w:val="002A664C"/>
    <w:rsid w:val="002A772B"/>
    <w:rsid w:val="002C5B9B"/>
    <w:rsid w:val="002E362C"/>
    <w:rsid w:val="00300C97"/>
    <w:rsid w:val="00315A4A"/>
    <w:rsid w:val="003257D2"/>
    <w:rsid w:val="00333C8A"/>
    <w:rsid w:val="00335B1B"/>
    <w:rsid w:val="00351DCD"/>
    <w:rsid w:val="003556A2"/>
    <w:rsid w:val="003571ED"/>
    <w:rsid w:val="00364898"/>
    <w:rsid w:val="00382315"/>
    <w:rsid w:val="003831B5"/>
    <w:rsid w:val="003847C7"/>
    <w:rsid w:val="003862BF"/>
    <w:rsid w:val="003B130C"/>
    <w:rsid w:val="003B3017"/>
    <w:rsid w:val="003B74DF"/>
    <w:rsid w:val="003C2643"/>
    <w:rsid w:val="003D4E15"/>
    <w:rsid w:val="003E23EF"/>
    <w:rsid w:val="003E2E0B"/>
    <w:rsid w:val="00400BD5"/>
    <w:rsid w:val="00405496"/>
    <w:rsid w:val="00410116"/>
    <w:rsid w:val="00415804"/>
    <w:rsid w:val="00417C3D"/>
    <w:rsid w:val="00422B23"/>
    <w:rsid w:val="00426822"/>
    <w:rsid w:val="00427698"/>
    <w:rsid w:val="00427FE6"/>
    <w:rsid w:val="00443EE5"/>
    <w:rsid w:val="00456040"/>
    <w:rsid w:val="00474217"/>
    <w:rsid w:val="004A02B1"/>
    <w:rsid w:val="004A1F00"/>
    <w:rsid w:val="004A45FA"/>
    <w:rsid w:val="004A4F37"/>
    <w:rsid w:val="004B7300"/>
    <w:rsid w:val="004C19D7"/>
    <w:rsid w:val="004C1FF2"/>
    <w:rsid w:val="004C6753"/>
    <w:rsid w:val="004E5131"/>
    <w:rsid w:val="004F3CA4"/>
    <w:rsid w:val="0052767D"/>
    <w:rsid w:val="005303EF"/>
    <w:rsid w:val="00535F97"/>
    <w:rsid w:val="00555CAF"/>
    <w:rsid w:val="005615F4"/>
    <w:rsid w:val="005619FE"/>
    <w:rsid w:val="00561ADF"/>
    <w:rsid w:val="00562023"/>
    <w:rsid w:val="00566E17"/>
    <w:rsid w:val="00581088"/>
    <w:rsid w:val="00583742"/>
    <w:rsid w:val="00595C87"/>
    <w:rsid w:val="005A0E0C"/>
    <w:rsid w:val="005A5322"/>
    <w:rsid w:val="005B3332"/>
    <w:rsid w:val="005C14A3"/>
    <w:rsid w:val="005D2C65"/>
    <w:rsid w:val="005D2C98"/>
    <w:rsid w:val="005E6D94"/>
    <w:rsid w:val="0063384F"/>
    <w:rsid w:val="00643C6F"/>
    <w:rsid w:val="00644080"/>
    <w:rsid w:val="00646202"/>
    <w:rsid w:val="0065290F"/>
    <w:rsid w:val="006603ED"/>
    <w:rsid w:val="0067662E"/>
    <w:rsid w:val="006803B8"/>
    <w:rsid w:val="006815F6"/>
    <w:rsid w:val="00691505"/>
    <w:rsid w:val="006933DF"/>
    <w:rsid w:val="006975E1"/>
    <w:rsid w:val="006A51C3"/>
    <w:rsid w:val="006A5509"/>
    <w:rsid w:val="006A5839"/>
    <w:rsid w:val="006B1724"/>
    <w:rsid w:val="006B733B"/>
    <w:rsid w:val="006C6C41"/>
    <w:rsid w:val="006D37DF"/>
    <w:rsid w:val="006D50A1"/>
    <w:rsid w:val="00703D26"/>
    <w:rsid w:val="00733037"/>
    <w:rsid w:val="00734025"/>
    <w:rsid w:val="00766509"/>
    <w:rsid w:val="0077060E"/>
    <w:rsid w:val="00773B3A"/>
    <w:rsid w:val="007748F0"/>
    <w:rsid w:val="0078125D"/>
    <w:rsid w:val="00781C88"/>
    <w:rsid w:val="0078277E"/>
    <w:rsid w:val="007A4321"/>
    <w:rsid w:val="007B2D91"/>
    <w:rsid w:val="007B42CD"/>
    <w:rsid w:val="007B54D1"/>
    <w:rsid w:val="007C05C9"/>
    <w:rsid w:val="007C2BA0"/>
    <w:rsid w:val="007D0F4E"/>
    <w:rsid w:val="007D501F"/>
    <w:rsid w:val="007E0E0B"/>
    <w:rsid w:val="007E2E79"/>
    <w:rsid w:val="007F0436"/>
    <w:rsid w:val="00816B76"/>
    <w:rsid w:val="00816F62"/>
    <w:rsid w:val="00820C6F"/>
    <w:rsid w:val="008273CE"/>
    <w:rsid w:val="00833933"/>
    <w:rsid w:val="008447FD"/>
    <w:rsid w:val="00844B18"/>
    <w:rsid w:val="00853083"/>
    <w:rsid w:val="0085663A"/>
    <w:rsid w:val="00860328"/>
    <w:rsid w:val="00861EC8"/>
    <w:rsid w:val="008B2F0C"/>
    <w:rsid w:val="008B492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21439"/>
    <w:rsid w:val="00946550"/>
    <w:rsid w:val="009628F3"/>
    <w:rsid w:val="0096498C"/>
    <w:rsid w:val="00970FE4"/>
    <w:rsid w:val="009751E8"/>
    <w:rsid w:val="009842BA"/>
    <w:rsid w:val="00996D96"/>
    <w:rsid w:val="009B0F60"/>
    <w:rsid w:val="009B2AE7"/>
    <w:rsid w:val="009C3357"/>
    <w:rsid w:val="009E3ACD"/>
    <w:rsid w:val="00A0022B"/>
    <w:rsid w:val="00A14312"/>
    <w:rsid w:val="00A14572"/>
    <w:rsid w:val="00A16897"/>
    <w:rsid w:val="00A24377"/>
    <w:rsid w:val="00A346FE"/>
    <w:rsid w:val="00A47B4D"/>
    <w:rsid w:val="00A509CF"/>
    <w:rsid w:val="00A5227F"/>
    <w:rsid w:val="00A557A1"/>
    <w:rsid w:val="00A83018"/>
    <w:rsid w:val="00A83495"/>
    <w:rsid w:val="00AB0FCA"/>
    <w:rsid w:val="00AB3DAE"/>
    <w:rsid w:val="00AB6E39"/>
    <w:rsid w:val="00AC08EF"/>
    <w:rsid w:val="00AD63E6"/>
    <w:rsid w:val="00AE10DF"/>
    <w:rsid w:val="00B33EE5"/>
    <w:rsid w:val="00B46AF9"/>
    <w:rsid w:val="00B629A2"/>
    <w:rsid w:val="00B67100"/>
    <w:rsid w:val="00B718A7"/>
    <w:rsid w:val="00B77460"/>
    <w:rsid w:val="00B774DC"/>
    <w:rsid w:val="00B8048C"/>
    <w:rsid w:val="00B92379"/>
    <w:rsid w:val="00BB2AC8"/>
    <w:rsid w:val="00BD4AE2"/>
    <w:rsid w:val="00BF0255"/>
    <w:rsid w:val="00BF6706"/>
    <w:rsid w:val="00C16C38"/>
    <w:rsid w:val="00C42816"/>
    <w:rsid w:val="00C43C78"/>
    <w:rsid w:val="00C45E1C"/>
    <w:rsid w:val="00C460D4"/>
    <w:rsid w:val="00C570FD"/>
    <w:rsid w:val="00C61CA4"/>
    <w:rsid w:val="00C67CB1"/>
    <w:rsid w:val="00C9110A"/>
    <w:rsid w:val="00C92CEB"/>
    <w:rsid w:val="00C969A6"/>
    <w:rsid w:val="00CA2E1F"/>
    <w:rsid w:val="00CA4548"/>
    <w:rsid w:val="00CA6EBD"/>
    <w:rsid w:val="00CA7D36"/>
    <w:rsid w:val="00CC70FB"/>
    <w:rsid w:val="00CC750A"/>
    <w:rsid w:val="00CD1D92"/>
    <w:rsid w:val="00CD6853"/>
    <w:rsid w:val="00CF5F1A"/>
    <w:rsid w:val="00D24208"/>
    <w:rsid w:val="00D34E03"/>
    <w:rsid w:val="00D47870"/>
    <w:rsid w:val="00D60C38"/>
    <w:rsid w:val="00D639EA"/>
    <w:rsid w:val="00D66893"/>
    <w:rsid w:val="00D74507"/>
    <w:rsid w:val="00D90ACB"/>
    <w:rsid w:val="00D935FD"/>
    <w:rsid w:val="00D9714F"/>
    <w:rsid w:val="00DA273F"/>
    <w:rsid w:val="00DA5A50"/>
    <w:rsid w:val="00DB6E60"/>
    <w:rsid w:val="00DC1500"/>
    <w:rsid w:val="00DC6ACD"/>
    <w:rsid w:val="00DD3715"/>
    <w:rsid w:val="00DE3C1D"/>
    <w:rsid w:val="00DF0256"/>
    <w:rsid w:val="00E13C15"/>
    <w:rsid w:val="00E21113"/>
    <w:rsid w:val="00E35F5A"/>
    <w:rsid w:val="00E4173C"/>
    <w:rsid w:val="00E430B3"/>
    <w:rsid w:val="00E44371"/>
    <w:rsid w:val="00E47C31"/>
    <w:rsid w:val="00E65464"/>
    <w:rsid w:val="00E65AEA"/>
    <w:rsid w:val="00E8765E"/>
    <w:rsid w:val="00E949B0"/>
    <w:rsid w:val="00EA1159"/>
    <w:rsid w:val="00EB0442"/>
    <w:rsid w:val="00EB225B"/>
    <w:rsid w:val="00EB5064"/>
    <w:rsid w:val="00EC0BEA"/>
    <w:rsid w:val="00EC2604"/>
    <w:rsid w:val="00F00591"/>
    <w:rsid w:val="00F00D1F"/>
    <w:rsid w:val="00F02312"/>
    <w:rsid w:val="00F13E57"/>
    <w:rsid w:val="00F15450"/>
    <w:rsid w:val="00F31B40"/>
    <w:rsid w:val="00F33302"/>
    <w:rsid w:val="00F35573"/>
    <w:rsid w:val="00F36DE9"/>
    <w:rsid w:val="00F3707A"/>
    <w:rsid w:val="00F459D2"/>
    <w:rsid w:val="00F45B69"/>
    <w:rsid w:val="00F51688"/>
    <w:rsid w:val="00F53146"/>
    <w:rsid w:val="00F54742"/>
    <w:rsid w:val="00F576CD"/>
    <w:rsid w:val="00F57FA2"/>
    <w:rsid w:val="00F65669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36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1032</Words>
  <Characters>6198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3</cp:revision>
  <cp:lastPrinted>2026-07-02T10:26:00Z</cp:lastPrinted>
  <dcterms:created xsi:type="dcterms:W3CDTF">2026-07-03T12:00:00Z</dcterms:created>
  <dcterms:modified xsi:type="dcterms:W3CDTF">2026-07-03T12:01:00Z</dcterms:modified>
</cp:coreProperties>
</file>