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F43DE" w14:textId="77777777"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3EB77CF" w14:textId="77777777"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0B602A14" w14:textId="77777777"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33AE7A2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5D4E555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36E9930" w14:textId="77777777" w:rsidR="00191720" w:rsidRPr="00AB5D2A" w:rsidRDefault="00191720" w:rsidP="00AB5D2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4F7B6D2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E2D7287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08F6F85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9B63049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D673ACE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C47EC52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5E41C673" w14:textId="77777777"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1C67209E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3B5B0406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14:paraId="2DB61D9E" w14:textId="77777777"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3E9AFC28" w14:textId="478BFDEE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D2062E" w:rsidRPr="00D2062E">
        <w:rPr>
          <w:rFonts w:ascii="Times New Roman" w:hAnsi="Times New Roman"/>
          <w:b/>
        </w:rPr>
        <w:t>Skład i opracowanie mat. Ilustrowanych do publikacji, w których stanowi on od 0 do 20% obj. tekstu, w tym przygotowanie pliku PDF do druku oraz pliku dostępnego cyfrowo</w:t>
      </w:r>
      <w:r w:rsidR="00D2062E">
        <w:rPr>
          <w:rFonts w:ascii="Times New Roman" w:hAnsi="Times New Roman"/>
          <w:b/>
        </w:rPr>
        <w:t xml:space="preserve"> </w:t>
      </w:r>
      <w:r w:rsidR="00AB5D2A" w:rsidRPr="00AB5D2A">
        <w:rPr>
          <w:rFonts w:ascii="Times New Roman" w:hAnsi="Times New Roman"/>
          <w:b/>
        </w:rPr>
        <w:t>- KC-DE-zp.25.</w:t>
      </w:r>
      <w:r w:rsidR="00D2062E">
        <w:rPr>
          <w:rFonts w:ascii="Times New Roman" w:hAnsi="Times New Roman"/>
          <w:b/>
        </w:rPr>
        <w:t>291</w:t>
      </w:r>
      <w:r w:rsidR="00AB5D2A" w:rsidRPr="00AB5D2A">
        <w:rPr>
          <w:rFonts w:ascii="Times New Roman" w:hAnsi="Times New Roman"/>
          <w:b/>
        </w:rPr>
        <w:t>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14:paraId="5AC8687D" w14:textId="77777777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555D7B12" w14:textId="77777777"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7E473E72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0E33A49C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3EBEA0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823E4AD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408B810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89F0FD" w14:textId="77777777"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1FEEF613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D62FA6A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92D813C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1C3B4A2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14:paraId="7BF5A2E2" w14:textId="77777777" w:rsidR="00191720" w:rsidRPr="009475A8" w:rsidRDefault="00191720" w:rsidP="00191720"/>
    <w:p w14:paraId="1976B80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6D266" w14:textId="77777777" w:rsidR="001714CC" w:rsidRDefault="001714CC" w:rsidP="0038231F">
      <w:pPr>
        <w:spacing w:after="0" w:line="240" w:lineRule="auto"/>
      </w:pPr>
      <w:r>
        <w:separator/>
      </w:r>
    </w:p>
  </w:endnote>
  <w:endnote w:type="continuationSeparator" w:id="0">
    <w:p w14:paraId="70CF63FA" w14:textId="77777777" w:rsidR="001714CC" w:rsidRDefault="001714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234" w14:textId="77777777"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EC1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0E4B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2DBFF" w14:textId="77777777"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3E26" w14:textId="77777777" w:rsidR="001714CC" w:rsidRDefault="001714CC" w:rsidP="0038231F">
      <w:pPr>
        <w:spacing w:after="0" w:line="240" w:lineRule="auto"/>
      </w:pPr>
      <w:r>
        <w:separator/>
      </w:r>
    </w:p>
  </w:footnote>
  <w:footnote w:type="continuationSeparator" w:id="0">
    <w:p w14:paraId="5F51735E" w14:textId="77777777" w:rsidR="001714CC" w:rsidRDefault="001714CC" w:rsidP="0038231F">
      <w:pPr>
        <w:spacing w:after="0" w:line="240" w:lineRule="auto"/>
      </w:pPr>
      <w:r>
        <w:continuationSeparator/>
      </w:r>
    </w:p>
  </w:footnote>
  <w:footnote w:id="1">
    <w:p w14:paraId="6BCAB274" w14:textId="77777777"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2D0C57" w14:textId="77777777"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4AF20" w14:textId="77777777"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571F9" w14:textId="77777777"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46D4" w14:textId="77777777"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423969">
    <w:abstractNumId w:val="7"/>
  </w:num>
  <w:num w:numId="2" w16cid:durableId="1887642739">
    <w:abstractNumId w:val="0"/>
  </w:num>
  <w:num w:numId="3" w16cid:durableId="2095206365">
    <w:abstractNumId w:val="6"/>
  </w:num>
  <w:num w:numId="4" w16cid:durableId="1040594675">
    <w:abstractNumId w:val="9"/>
  </w:num>
  <w:num w:numId="5" w16cid:durableId="747534930">
    <w:abstractNumId w:val="8"/>
  </w:num>
  <w:num w:numId="6" w16cid:durableId="1660844665">
    <w:abstractNumId w:val="5"/>
  </w:num>
  <w:num w:numId="7" w16cid:durableId="457337860">
    <w:abstractNumId w:val="1"/>
  </w:num>
  <w:num w:numId="8" w16cid:durableId="1847091135">
    <w:abstractNumId w:val="3"/>
  </w:num>
  <w:num w:numId="9" w16cid:durableId="807554705">
    <w:abstractNumId w:val="2"/>
  </w:num>
  <w:num w:numId="10" w16cid:durableId="1464271861">
    <w:abstractNumId w:val="4"/>
  </w:num>
  <w:num w:numId="11" w16cid:durableId="1271083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53707"/>
    <w:rsid w:val="001714CC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B5D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D0851"/>
    <w:rsid w:val="00D2062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60CA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6D2D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1A337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A4D56-7B55-4F06-B6A0-4EB84641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Justyna Domino</cp:lastModifiedBy>
  <cp:revision>3</cp:revision>
  <cp:lastPrinted>2016-07-26T10:32:00Z</cp:lastPrinted>
  <dcterms:created xsi:type="dcterms:W3CDTF">2026-05-13T10:32:00Z</dcterms:created>
  <dcterms:modified xsi:type="dcterms:W3CDTF">2026-06-25T05:34:00Z</dcterms:modified>
</cp:coreProperties>
</file>