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2970C4" w14:textId="743B1144" w:rsidR="00890B92" w:rsidRDefault="00B77A18" w:rsidP="00890B92">
      <w:pPr>
        <w:spacing w:after="240"/>
        <w:jc w:val="right"/>
        <w:rPr>
          <w:sz w:val="22"/>
          <w:szCs w:val="22"/>
        </w:rPr>
      </w:pPr>
      <w:r w:rsidRPr="00B77A1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77A18">
        <w:rPr>
          <w:sz w:val="22"/>
          <w:szCs w:val="22"/>
        </w:rPr>
        <w:t>2026-07-16</w:t>
      </w:r>
    </w:p>
    <w:p w14:paraId="19D7EF44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463FF09C" w14:textId="77777777" w:rsidR="00B77A18" w:rsidRPr="00B77A18" w:rsidRDefault="00B77A18" w:rsidP="00890B92">
      <w:pPr>
        <w:rPr>
          <w:b/>
          <w:bCs/>
          <w:sz w:val="22"/>
          <w:szCs w:val="22"/>
        </w:rPr>
      </w:pPr>
      <w:r w:rsidRPr="00B77A18">
        <w:rPr>
          <w:b/>
          <w:bCs/>
          <w:sz w:val="22"/>
          <w:szCs w:val="22"/>
        </w:rPr>
        <w:t>Akademia Górniczo - Hutnicza</w:t>
      </w:r>
    </w:p>
    <w:p w14:paraId="434C00A4" w14:textId="77777777" w:rsidR="00B77A18" w:rsidRPr="00B77A18" w:rsidRDefault="00B77A18" w:rsidP="00890B92">
      <w:pPr>
        <w:rPr>
          <w:b/>
          <w:bCs/>
          <w:sz w:val="22"/>
          <w:szCs w:val="22"/>
        </w:rPr>
      </w:pPr>
      <w:r w:rsidRPr="00B77A18">
        <w:rPr>
          <w:b/>
          <w:bCs/>
          <w:sz w:val="22"/>
          <w:szCs w:val="22"/>
        </w:rPr>
        <w:t>im. Stanisława Staszica w Krakowie</w:t>
      </w:r>
    </w:p>
    <w:p w14:paraId="0C02B1F0" w14:textId="55C17E5A" w:rsidR="00890B92" w:rsidRPr="00D91931" w:rsidRDefault="00B77A18" w:rsidP="00890B92">
      <w:pPr>
        <w:rPr>
          <w:b/>
          <w:bCs/>
          <w:sz w:val="22"/>
          <w:szCs w:val="22"/>
        </w:rPr>
      </w:pPr>
      <w:r w:rsidRPr="00B77A18">
        <w:rPr>
          <w:b/>
          <w:bCs/>
          <w:sz w:val="22"/>
          <w:szCs w:val="22"/>
        </w:rPr>
        <w:t>Dział Zamówień Publicznych</w:t>
      </w:r>
    </w:p>
    <w:p w14:paraId="5E70FA6F" w14:textId="30104FD0" w:rsidR="00890B92" w:rsidRPr="00BD5546" w:rsidRDefault="00B77A18" w:rsidP="00890B92">
      <w:pPr>
        <w:rPr>
          <w:sz w:val="22"/>
          <w:szCs w:val="22"/>
        </w:rPr>
      </w:pPr>
      <w:r w:rsidRPr="00B77A1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77A18">
        <w:rPr>
          <w:sz w:val="22"/>
          <w:szCs w:val="22"/>
        </w:rPr>
        <w:t>30</w:t>
      </w:r>
    </w:p>
    <w:p w14:paraId="2F4461A5" w14:textId="20836D64" w:rsidR="00890B92" w:rsidRPr="00BD5546" w:rsidRDefault="00B77A18" w:rsidP="00890B92">
      <w:pPr>
        <w:rPr>
          <w:sz w:val="22"/>
          <w:szCs w:val="22"/>
        </w:rPr>
      </w:pPr>
      <w:r w:rsidRPr="00B77A1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77A18">
        <w:rPr>
          <w:sz w:val="22"/>
          <w:szCs w:val="22"/>
        </w:rPr>
        <w:t>Kraków</w:t>
      </w:r>
    </w:p>
    <w:p w14:paraId="6D62D14D" w14:textId="76616484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77A18" w:rsidRPr="00B77A18">
        <w:rPr>
          <w:b/>
          <w:sz w:val="22"/>
          <w:szCs w:val="22"/>
        </w:rPr>
        <w:t>KC- DE-zp.25.276.2026</w:t>
      </w:r>
      <w:r w:rsidR="00A80738" w:rsidRPr="00890B92">
        <w:rPr>
          <w:sz w:val="22"/>
          <w:szCs w:val="22"/>
        </w:rPr>
        <w:tab/>
        <w:t xml:space="preserve"> </w:t>
      </w:r>
    </w:p>
    <w:p w14:paraId="0304796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DB3073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828A0C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9AD9E76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4A4BB01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EA700AA" w14:textId="4C5E1DFF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77A18" w:rsidRPr="00B77A18">
        <w:rPr>
          <w:sz w:val="22"/>
          <w:szCs w:val="22"/>
        </w:rPr>
        <w:t>Tryb podstawowy bez negocjacji - art. 275 pkt. 1 ustawy Pzp</w:t>
      </w:r>
      <w:r w:rsidRPr="00890B92">
        <w:rPr>
          <w:sz w:val="22"/>
          <w:szCs w:val="22"/>
        </w:rPr>
        <w:t xml:space="preserve"> na: </w:t>
      </w:r>
    </w:p>
    <w:p w14:paraId="07D1316F" w14:textId="47D78936" w:rsidR="00A80738" w:rsidRPr="00890B92" w:rsidRDefault="00B77A1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77A18">
        <w:rPr>
          <w:b/>
          <w:sz w:val="22"/>
          <w:szCs w:val="22"/>
        </w:rPr>
        <w:t>dostawa kołder, poduszek antyalergicznych, bielizny pościelowej, materacy i pokrowców na materace i koców do domów studenckich Miasteczka Studenckiego AGH w Krakowie -KC- DE-zp.25.276.2026</w:t>
      </w:r>
    </w:p>
    <w:p w14:paraId="7F622139" w14:textId="77777777"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0A6631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77A18" w:rsidRPr="00A3048A" w14:paraId="102B83EA" w14:textId="77777777" w:rsidTr="00790B9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64E980B" w14:textId="20EE3BAC" w:rsidR="00B77A18" w:rsidRPr="00A3048A" w:rsidRDefault="00B77A18" w:rsidP="00790B9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77A18">
              <w:rPr>
                <w:sz w:val="24"/>
                <w:szCs w:val="24"/>
              </w:rPr>
              <w:t>części 1 zamówienia w wysokości 12 097.48 zł brutto;</w:t>
            </w:r>
          </w:p>
        </w:tc>
      </w:tr>
      <w:tr w:rsidR="00B77A18" w:rsidRPr="00A3048A" w14:paraId="6F557BB1" w14:textId="77777777" w:rsidTr="00790B9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E73E643" w14:textId="207D70EC" w:rsidR="00B77A18" w:rsidRPr="00A3048A" w:rsidRDefault="00B77A18" w:rsidP="00790B9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77A18">
              <w:rPr>
                <w:sz w:val="24"/>
                <w:szCs w:val="24"/>
              </w:rPr>
              <w:t>części 2 zamówienia w wysokości 7 116.17 zł brutto;</w:t>
            </w:r>
          </w:p>
        </w:tc>
      </w:tr>
      <w:tr w:rsidR="00B77A18" w:rsidRPr="00A3048A" w14:paraId="5170EA69" w14:textId="77777777" w:rsidTr="00790B9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761E3E8" w14:textId="188F3F8A" w:rsidR="00B77A18" w:rsidRPr="00A3048A" w:rsidRDefault="00B77A18" w:rsidP="00790B9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77A18">
              <w:rPr>
                <w:sz w:val="24"/>
                <w:szCs w:val="24"/>
              </w:rPr>
              <w:t>części 3 zamówienia w wysokości 48 014.28 zł brutto;</w:t>
            </w:r>
          </w:p>
        </w:tc>
      </w:tr>
      <w:tr w:rsidR="00B77A18" w:rsidRPr="00A3048A" w14:paraId="76695D8C" w14:textId="77777777" w:rsidTr="00790B9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A8549B4" w14:textId="253AC083" w:rsidR="00B77A18" w:rsidRPr="00A3048A" w:rsidRDefault="00B77A18" w:rsidP="00790B9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77A18">
              <w:rPr>
                <w:sz w:val="24"/>
                <w:szCs w:val="24"/>
              </w:rPr>
              <w:t>części 4 zamówienia w wysokości 75 227.22 zł brutto;</w:t>
            </w:r>
          </w:p>
        </w:tc>
      </w:tr>
      <w:tr w:rsidR="00B77A18" w:rsidRPr="00A3048A" w14:paraId="209738F5" w14:textId="77777777" w:rsidTr="00790B9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9F82B05" w14:textId="57D5B857" w:rsidR="00B77A18" w:rsidRPr="00A3048A" w:rsidRDefault="00B77A18" w:rsidP="00790B9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77A18">
              <w:rPr>
                <w:sz w:val="24"/>
                <w:szCs w:val="24"/>
              </w:rPr>
              <w:t>części 5 zamówienia w wysokości 17 436.36 zł brutto;</w:t>
            </w:r>
          </w:p>
        </w:tc>
      </w:tr>
    </w:tbl>
    <w:p w14:paraId="03FF5D4C" w14:textId="77777777"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F70A79" w14:textId="77777777" w:rsidR="00771145" w:rsidRDefault="00771145">
      <w:r>
        <w:separator/>
      </w:r>
    </w:p>
  </w:endnote>
  <w:endnote w:type="continuationSeparator" w:id="0">
    <w:p w14:paraId="0CDF859D" w14:textId="77777777" w:rsidR="00771145" w:rsidRDefault="007711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7B470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6011E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2F57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10B14E8">
        <v:line id="_x0000_s1025" style="position:absolute;left:0;text-align:left;z-index:251657728" from="-3.85pt,8.7pt" to="455.15pt,8.7pt"/>
      </w:pict>
    </w:r>
  </w:p>
  <w:p w14:paraId="2710930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B3FBD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D0B221" w14:textId="77777777" w:rsidR="009F189D" w:rsidRDefault="009F189D">
    <w:pPr>
      <w:pStyle w:val="Stopka"/>
      <w:tabs>
        <w:tab w:val="clear" w:pos="4536"/>
      </w:tabs>
      <w:jc w:val="center"/>
    </w:pPr>
  </w:p>
  <w:p w14:paraId="7C4E8C1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95ED0C" w14:textId="77777777" w:rsidR="00771145" w:rsidRDefault="00771145">
      <w:r>
        <w:separator/>
      </w:r>
    </w:p>
  </w:footnote>
  <w:footnote w:type="continuationSeparator" w:id="0">
    <w:p w14:paraId="2E75DC4E" w14:textId="77777777" w:rsidR="00771145" w:rsidRDefault="007711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41AC3" w14:textId="77777777" w:rsidR="00B77A18" w:rsidRDefault="00B77A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A0888" w14:textId="77777777" w:rsidR="00B77A18" w:rsidRDefault="00B77A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0EDA76" w14:textId="77777777" w:rsidR="00B77A18" w:rsidRDefault="00B77A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5068"/>
    <w:rsid w:val="00007727"/>
    <w:rsid w:val="00017720"/>
    <w:rsid w:val="00035488"/>
    <w:rsid w:val="000A6631"/>
    <w:rsid w:val="000D7F25"/>
    <w:rsid w:val="000E00E5"/>
    <w:rsid w:val="000F0D8B"/>
    <w:rsid w:val="00173B20"/>
    <w:rsid w:val="001C69FF"/>
    <w:rsid w:val="0023318D"/>
    <w:rsid w:val="00263ADC"/>
    <w:rsid w:val="002D6096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69085C"/>
    <w:rsid w:val="007209C4"/>
    <w:rsid w:val="00771145"/>
    <w:rsid w:val="00804A9B"/>
    <w:rsid w:val="00812EF4"/>
    <w:rsid w:val="00843263"/>
    <w:rsid w:val="00861E75"/>
    <w:rsid w:val="00890B92"/>
    <w:rsid w:val="009D19BD"/>
    <w:rsid w:val="009F189D"/>
    <w:rsid w:val="00A80738"/>
    <w:rsid w:val="00B77A18"/>
    <w:rsid w:val="00BE7129"/>
    <w:rsid w:val="00C236D3"/>
    <w:rsid w:val="00C659E2"/>
    <w:rsid w:val="00CB0802"/>
    <w:rsid w:val="00D63E87"/>
    <w:rsid w:val="00D7128F"/>
    <w:rsid w:val="00EA3476"/>
    <w:rsid w:val="00EA506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D513B9"/>
  <w15:chartTrackingRefBased/>
  <w15:docId w15:val="{6AEEAE29-6BA0-42D4-A621-D2F74D9B4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Marzena Kurek</cp:lastModifiedBy>
  <cp:revision>2</cp:revision>
  <dcterms:created xsi:type="dcterms:W3CDTF">2026-07-16T06:26:00Z</dcterms:created>
  <dcterms:modified xsi:type="dcterms:W3CDTF">2026-07-16T06:26:00Z</dcterms:modified>
</cp:coreProperties>
</file>