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76E5101B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072F54" w:rsidRPr="00072F54">
        <w:rPr>
          <w:rFonts w:ascii="Verdana" w:hAnsi="Verdana"/>
          <w:b/>
          <w:bCs/>
        </w:rPr>
        <w:t xml:space="preserve">Usługa przeprowadzenia certyfikowanego szkolenia pt. "AI dla inżynierów w </w:t>
      </w:r>
      <w:proofErr w:type="spellStart"/>
      <w:r w:rsidR="00072F54" w:rsidRPr="00072F54">
        <w:rPr>
          <w:rFonts w:ascii="Verdana" w:hAnsi="Verdana"/>
          <w:b/>
          <w:bCs/>
        </w:rPr>
        <w:t>ekoprojektowaniu</w:t>
      </w:r>
      <w:proofErr w:type="spellEnd"/>
      <w:r w:rsidR="00072F54" w:rsidRPr="00072F54">
        <w:rPr>
          <w:rFonts w:ascii="Verdana" w:hAnsi="Verdana"/>
          <w:b/>
          <w:bCs/>
        </w:rPr>
        <w:t>, produkcji i zarządzaniu jakością" dla studentów I stopnia z kierunku "Inżynieria Produkcji i Jakości" oraz studentów I stopnia z kierunku "</w:t>
      </w:r>
      <w:proofErr w:type="spellStart"/>
      <w:r w:rsidR="00072F54" w:rsidRPr="00072F54">
        <w:rPr>
          <w:rFonts w:ascii="Verdana" w:hAnsi="Verdana"/>
          <w:b/>
          <w:bCs/>
        </w:rPr>
        <w:t>Ekoprojektowanie</w:t>
      </w:r>
      <w:proofErr w:type="spellEnd"/>
      <w:r w:rsidR="00072F54" w:rsidRPr="00072F54">
        <w:rPr>
          <w:rFonts w:ascii="Verdana" w:hAnsi="Verdana"/>
          <w:b/>
          <w:bCs/>
        </w:rPr>
        <w:t xml:space="preserve"> i Cyfryzacja Technologii Materiałowych" na Wydziale Metali Nieżelaznych w ramach KOMPAS AGH - KC-DE-zp.25.289.2026</w:t>
      </w:r>
      <w:r w:rsidR="00BF0FD8">
        <w:rPr>
          <w:rFonts w:ascii="Verdana" w:hAnsi="Verdana"/>
          <w:b/>
          <w:bCs/>
        </w:rPr>
        <w:t>.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0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0D3D6B0E" w14:textId="7D34D6BF" w:rsidR="00072F54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</w:t>
            </w:r>
            <w:r w:rsidR="00D03B83">
              <w:rPr>
                <w:rFonts w:ascii="Verdana" w:hAnsi="Verdana"/>
                <w:iCs/>
              </w:rPr>
              <w:t>posiada d</w:t>
            </w:r>
            <w:r w:rsidR="00D03B83"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="00D03B83" w:rsidRPr="00D03B83">
              <w:rPr>
                <w:rFonts w:ascii="Verdana" w:hAnsi="Verdana"/>
                <w:iCs/>
              </w:rPr>
              <w:t xml:space="preserve">w przeprowadzaniu szkoleń, tzn. </w:t>
            </w:r>
            <w:r w:rsidR="00072F54">
              <w:rPr>
                <w:rFonts w:ascii="Verdana" w:hAnsi="Verdana"/>
                <w:iCs/>
              </w:rPr>
              <w:t>w</w:t>
            </w:r>
            <w:r w:rsidR="00072F54" w:rsidRPr="00072F54">
              <w:rPr>
                <w:rFonts w:ascii="Verdana" w:hAnsi="Verdana"/>
                <w:iCs/>
              </w:rPr>
              <w:t xml:space="preserve"> okresie </w:t>
            </w:r>
            <w:r w:rsidR="00072F54" w:rsidRPr="00072F54">
              <w:rPr>
                <w:rFonts w:ascii="Verdana" w:hAnsi="Verdana"/>
                <w:iCs/>
                <w:highlight w:val="yellow"/>
              </w:rPr>
              <w:t>…………..</w:t>
            </w:r>
            <w:r w:rsidR="00072F54" w:rsidRPr="00072F54">
              <w:rPr>
                <w:rFonts w:ascii="Verdana" w:hAnsi="Verdana"/>
                <w:iCs/>
              </w:rPr>
              <w:t xml:space="preserve"> /wpisać w jakim czasie/ od daty składania ofert, przeprowadziła szkolenia z zakresu sztucznej inteligencji AI, w liczbie: </w:t>
            </w:r>
            <w:r w:rsidR="00072F54" w:rsidRPr="00072F54">
              <w:rPr>
                <w:rFonts w:ascii="Verdana" w:hAnsi="Verdana"/>
                <w:iCs/>
                <w:highlight w:val="yellow"/>
              </w:rPr>
              <w:t>………</w:t>
            </w:r>
            <w:r w:rsidR="00072F54" w:rsidRPr="00072F54">
              <w:rPr>
                <w:rFonts w:ascii="Verdana" w:hAnsi="Verdana"/>
                <w:iCs/>
              </w:rPr>
              <w:t xml:space="preserve"> /wpisać ilość szkoleń/ </w:t>
            </w:r>
          </w:p>
          <w:p w14:paraId="1CFCD891" w14:textId="6D450E2B" w:rsidR="005D643B" w:rsidRDefault="00D03B83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="005D643B" w:rsidRPr="00A87FF1">
              <w:rPr>
                <w:rFonts w:ascii="Verdana" w:hAnsi="Verdana"/>
              </w:rPr>
              <w:t>Temat szkole</w:t>
            </w:r>
            <w:r w:rsidR="005D643B">
              <w:rPr>
                <w:rFonts w:ascii="Verdana" w:hAnsi="Verdana"/>
              </w:rPr>
              <w:t>nia</w:t>
            </w:r>
            <w:r w:rsidR="005D643B"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35D9131F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1DDF6B" w14:textId="2ADF18D0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310CAA9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3BF5910" w14:textId="072EF43F" w:rsid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910D3B6" w14:textId="5201D1EB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5596CE73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F3D725E" w14:textId="157AE9BF" w:rsidR="00D03B83" w:rsidRPr="00A87FF1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1FAF9C93" w14:textId="66B0D208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d</w:t>
            </w:r>
            <w:r w:rsidRPr="00D03B83">
              <w:rPr>
                <w:rFonts w:ascii="Verdana" w:hAnsi="Verdana"/>
                <w:b/>
              </w:rPr>
              <w:t>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2F166E26" w14:textId="777777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A8C6ADE" w14:textId="77777777" w:rsidR="00072F54" w:rsidRPr="00A87FF1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47EC8FEE" w14:textId="62F2A0A1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e</w:t>
            </w:r>
            <w:r w:rsidRPr="00D03B83">
              <w:rPr>
                <w:rFonts w:ascii="Verdana" w:hAnsi="Verdana"/>
                <w:b/>
              </w:rPr>
              <w:t>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595A69A9" w14:textId="777777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7C946E2E" w14:textId="77777777" w:rsidR="00072F54" w:rsidRPr="00A87FF1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6553C93A" w14:textId="27B39E20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f</w:t>
            </w:r>
            <w:r w:rsidRPr="00D03B83">
              <w:rPr>
                <w:rFonts w:ascii="Verdana" w:hAnsi="Verdana"/>
                <w:b/>
              </w:rPr>
              <w:t>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5A5BB346" w14:textId="777777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AF97247" w14:textId="77777777" w:rsidR="00072F54" w:rsidRPr="00A87FF1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1EA1CC36" w14:textId="36D85B3E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g</w:t>
            </w:r>
            <w:r w:rsidRPr="00D03B83">
              <w:rPr>
                <w:rFonts w:ascii="Verdana" w:hAnsi="Verdana"/>
                <w:b/>
              </w:rPr>
              <w:t>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4023F2DB" w14:textId="777777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3E28A116" w14:textId="77777777" w:rsidR="00072F54" w:rsidRPr="00A87FF1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7B8A78D" w14:textId="69E5BB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h</w:t>
            </w:r>
            <w:r w:rsidRPr="00D03B83">
              <w:rPr>
                <w:rFonts w:ascii="Verdana" w:hAnsi="Verdana"/>
                <w:b/>
              </w:rPr>
              <w:t>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4200AEE7" w14:textId="777777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F42B63A" w14:textId="77777777" w:rsidR="00072F54" w:rsidRPr="00A87FF1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2D558E89" w14:textId="611E62DB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  <w:b/>
              </w:rPr>
              <w:t>i</w:t>
            </w:r>
            <w:r w:rsidRPr="00D03B83">
              <w:rPr>
                <w:rFonts w:ascii="Verdana" w:hAnsi="Verdana"/>
                <w:b/>
              </w:rPr>
              <w:t>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4649F1D7" w14:textId="77777777" w:rsidR="00072F54" w:rsidRPr="00D03B83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DCF974E" w14:textId="77777777" w:rsidR="00072F54" w:rsidRPr="00A87FF1" w:rsidRDefault="00072F54" w:rsidP="00072F5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1FAD4F43" w14:textId="5F8DCCC5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  <w:p w14:paraId="37F4DA06" w14:textId="34FFBCC9" w:rsidR="00D03B83" w:rsidRPr="00A87FF1" w:rsidRDefault="00D03B83" w:rsidP="0009662B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bookmarkStart w:id="1" w:name="_GoBack"/>
      <w:bookmarkEnd w:id="0"/>
      <w:bookmarkEnd w:id="1"/>
      <w:r w:rsidRPr="00A87FF1">
        <w:rPr>
          <w:rFonts w:ascii="Verdana" w:hAnsi="Verdana"/>
          <w:sz w:val="16"/>
          <w:szCs w:val="16"/>
        </w:rPr>
        <w:lastRenderedPageBreak/>
        <w:t>*NIEPOTRZEBNE SKREŚLIĆ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95F00" w14:textId="77777777" w:rsidR="004D64A2" w:rsidRDefault="004D64A2">
      <w:r>
        <w:separator/>
      </w:r>
    </w:p>
  </w:endnote>
  <w:endnote w:type="continuationSeparator" w:id="0">
    <w:p w14:paraId="31CC6720" w14:textId="77777777" w:rsidR="004D64A2" w:rsidRDefault="004D64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A598F" w14:textId="77777777" w:rsidR="004D64A2" w:rsidRDefault="004D64A2">
      <w:r>
        <w:separator/>
      </w:r>
    </w:p>
  </w:footnote>
  <w:footnote w:type="continuationSeparator" w:id="0">
    <w:p w14:paraId="7A950255" w14:textId="77777777" w:rsidR="004D64A2" w:rsidRDefault="004D64A2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72F54"/>
    <w:rsid w:val="00090D0F"/>
    <w:rsid w:val="0009662B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4D64A2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259B9"/>
    <w:rsid w:val="00A64F19"/>
    <w:rsid w:val="00A84472"/>
    <w:rsid w:val="00A844AF"/>
    <w:rsid w:val="00A87FF1"/>
    <w:rsid w:val="00A96588"/>
    <w:rsid w:val="00AC2069"/>
    <w:rsid w:val="00AC4B73"/>
    <w:rsid w:val="00AC7CB2"/>
    <w:rsid w:val="00AD4991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195C"/>
    <w:rsid w:val="00BC58AD"/>
    <w:rsid w:val="00BC79C4"/>
    <w:rsid w:val="00BD686E"/>
    <w:rsid w:val="00BF0FD8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93916"/>
    <w:rsid w:val="00DA091A"/>
    <w:rsid w:val="00DE7EDF"/>
    <w:rsid w:val="00E32806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2025-04-17T08:53:00Z</cp:lastPrinted>
  <dcterms:created xsi:type="dcterms:W3CDTF">2026-07-03T08:38:00Z</dcterms:created>
  <dcterms:modified xsi:type="dcterms:W3CDTF">2026-07-03T08:38:00Z</dcterms:modified>
</cp:coreProperties>
</file>