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C7BD4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254E4" w:rsidRPr="006254E4">
        <w:rPr>
          <w:rFonts w:ascii="Arial" w:hAnsi="Arial" w:cs="Arial"/>
          <w:sz w:val="24"/>
          <w:szCs w:val="24"/>
        </w:rPr>
        <w:t>(</w:t>
      </w:r>
      <w:proofErr w:type="spellStart"/>
      <w:r w:rsidR="006254E4" w:rsidRPr="006254E4">
        <w:rPr>
          <w:rFonts w:ascii="Arial" w:hAnsi="Arial" w:cs="Arial"/>
          <w:sz w:val="24"/>
          <w:szCs w:val="24"/>
        </w:rPr>
        <w:t>t.j</w:t>
      </w:r>
      <w:proofErr w:type="spellEnd"/>
      <w:r w:rsidR="006254E4" w:rsidRPr="006254E4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254E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5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wejścia głównego i bocznego (schodów zewnętrznych)  do budynku Zespołu Krytych Pływalni AKF w Krakowie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54E4" w:rsidRPr="00A2540E" w:rsidTr="00E612EA">
        <w:tc>
          <w:tcPr>
            <w:tcW w:w="2269" w:type="dxa"/>
            <w:shd w:val="clear" w:color="auto" w:fill="auto"/>
          </w:tcPr>
          <w:p w:rsidR="006254E4" w:rsidRPr="00A2540E" w:rsidRDefault="006254E4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54E4" w:rsidRPr="00A2540E" w:rsidRDefault="006254E4" w:rsidP="00E612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5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K-2.381/18/2026</w:t>
            </w:r>
          </w:p>
        </w:tc>
      </w:tr>
    </w:tbl>
    <w:p w:rsidR="00DC652A" w:rsidRPr="00053927" w:rsidRDefault="006254E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254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254E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843" w:rsidRDefault="00810843" w:rsidP="00025386">
      <w:pPr>
        <w:spacing w:after="0" w:line="240" w:lineRule="auto"/>
      </w:pPr>
      <w:r>
        <w:separator/>
      </w:r>
    </w:p>
  </w:endnote>
  <w:endnote w:type="continuationSeparator" w:id="0">
    <w:p w:rsidR="00810843" w:rsidRDefault="008108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4E4" w:rsidRDefault="006254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C7BD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B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B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4E4" w:rsidRDefault="006254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843" w:rsidRDefault="00810843" w:rsidP="00025386">
      <w:pPr>
        <w:spacing w:after="0" w:line="240" w:lineRule="auto"/>
      </w:pPr>
      <w:r>
        <w:separator/>
      </w:r>
    </w:p>
  </w:footnote>
  <w:footnote w:type="continuationSeparator" w:id="0">
    <w:p w:rsidR="00810843" w:rsidRDefault="008108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4E4" w:rsidRDefault="006254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4E4" w:rsidRDefault="006254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4E4" w:rsidRDefault="006254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84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254E4"/>
    <w:rsid w:val="00657A47"/>
    <w:rsid w:val="006C7BD4"/>
    <w:rsid w:val="0071340C"/>
    <w:rsid w:val="00745A44"/>
    <w:rsid w:val="007666D6"/>
    <w:rsid w:val="007D6755"/>
    <w:rsid w:val="007F49C7"/>
    <w:rsid w:val="00810843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F57377E"/>
  <w15:chartTrackingRefBased/>
  <w15:docId w15:val="{85846D07-FCD3-40CD-A699-CB3CA7748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2026-07-22T09:12:00Z</dcterms:created>
  <dcterms:modified xsi:type="dcterms:W3CDTF">2026-07-22T09:45:00Z</dcterms:modified>
</cp:coreProperties>
</file>