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49A8633E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2749D1" w:rsidRPr="002749D1">
        <w:rPr>
          <w:rFonts w:ascii="Verdana" w:hAnsi="Verdana"/>
          <w:b/>
          <w:lang w:val="x-none"/>
        </w:rPr>
        <w:t>Usługa szkoleniowa (cykl 4 szkoleń) z systemowego zarządzania jakością i stabilnością procesów w przemyśle motoryzacyjnym dla kadry dydaktycznej w ramach projektu KOMPAS AGH - KC-DE-zp.25.219.2026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DDF6D" w14:textId="7A00D503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8B2270">
              <w:rPr>
                <w:rFonts w:eastAsia="Calibri"/>
                <w:sz w:val="16"/>
                <w:szCs w:val="16"/>
                <w:lang w:eastAsia="en-US"/>
              </w:rPr>
              <w:t>Opis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usługi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:……………………………………………………</w:t>
            </w:r>
          </w:p>
          <w:p w14:paraId="69979218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1E744462" w14:textId="119ED044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W ilości godzin:……………………</w:t>
            </w:r>
          </w:p>
          <w:p w14:paraId="1D69BB4A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2B0F3F15" w14:textId="16204582" w:rsidR="00E023E4" w:rsidRPr="008B2270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Dla grupy uczestników w ilości: ……………………</w:t>
            </w:r>
          </w:p>
          <w:p w14:paraId="34E00D93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1275A316" w14:textId="53004371" w:rsidR="00E023E4" w:rsidRPr="00EA0490" w:rsidRDefault="00E023E4" w:rsidP="00E023E4">
            <w:pPr>
              <w:numPr>
                <w:ilvl w:val="1"/>
                <w:numId w:val="3"/>
              </w:numPr>
              <w:tabs>
                <w:tab w:val="left" w:pos="0"/>
              </w:tabs>
              <w:ind w:left="267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Szkolenie z zakresu systemów zarządzania jakością w przemyśle motoryzacyjnym, obejmujące zagadnienia co najmniej jednego z następujących obszarów: APQP, PPAP, SPC, MSA</w:t>
            </w:r>
          </w:p>
          <w:p w14:paraId="45FE3EEF" w14:textId="77777777" w:rsidR="00E023E4" w:rsidRPr="008B2270" w:rsidRDefault="00E023E4" w:rsidP="00E023E4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 w:rsidRPr="008B2270">
              <w:rPr>
                <w:b/>
                <w:sz w:val="16"/>
                <w:szCs w:val="16"/>
              </w:rPr>
              <w:t>TAK/NIE*</w:t>
            </w:r>
          </w:p>
          <w:p w14:paraId="40A99384" w14:textId="2140A6BD" w:rsidR="00DD0E3C" w:rsidRDefault="00E023E4" w:rsidP="00E023E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8B2270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E3CF9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8B2270">
              <w:rPr>
                <w:rFonts w:eastAsia="Calibri"/>
                <w:sz w:val="16"/>
                <w:szCs w:val="16"/>
                <w:lang w:eastAsia="en-US"/>
              </w:rPr>
              <w:t>Opis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usługi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:……………………………………………………</w:t>
            </w:r>
          </w:p>
          <w:p w14:paraId="0085E9A3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2C60C924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W ilości godzin:……………………</w:t>
            </w:r>
          </w:p>
          <w:p w14:paraId="18112307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64798451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Dla grupy uczestników w ilości: ……………………</w:t>
            </w:r>
          </w:p>
          <w:p w14:paraId="24D60589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419F1C5B" w14:textId="77777777" w:rsidR="00E023E4" w:rsidRPr="00EA0490" w:rsidRDefault="00E023E4" w:rsidP="00E023E4">
            <w:pPr>
              <w:numPr>
                <w:ilvl w:val="1"/>
                <w:numId w:val="3"/>
              </w:numPr>
              <w:tabs>
                <w:tab w:val="left" w:pos="0"/>
              </w:tabs>
              <w:ind w:left="267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Szkolenie z zakresu systemów zarządzania jakością w przemyśle motoryzacyjnym, obejmujące zagadnienia co najmniej jednego z następujących obszarów: APQP, PPAP, SPC, MSA</w:t>
            </w:r>
          </w:p>
          <w:p w14:paraId="100FA2C2" w14:textId="77777777" w:rsidR="00E023E4" w:rsidRPr="008B2270" w:rsidRDefault="00E023E4" w:rsidP="00E023E4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 w:rsidRPr="008B2270">
              <w:rPr>
                <w:b/>
                <w:sz w:val="16"/>
                <w:szCs w:val="16"/>
              </w:rPr>
              <w:t>TAK/NIE*</w:t>
            </w:r>
          </w:p>
          <w:p w14:paraId="74BA1D5F" w14:textId="42E39BD5" w:rsidR="00DD0E3C" w:rsidRDefault="00E023E4" w:rsidP="00E023E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8B2270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E0C6D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8B2270">
              <w:rPr>
                <w:rFonts w:eastAsia="Calibri"/>
                <w:sz w:val="16"/>
                <w:szCs w:val="16"/>
                <w:lang w:eastAsia="en-US"/>
              </w:rPr>
              <w:t>Opis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usługi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:……………………………………………………</w:t>
            </w:r>
          </w:p>
          <w:p w14:paraId="518F8777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0A4CC038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W ilości godzin:……………………</w:t>
            </w:r>
          </w:p>
          <w:p w14:paraId="3D76CB9B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116DDA0B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Dla grupy uczestników w ilości: ……………………</w:t>
            </w:r>
          </w:p>
          <w:p w14:paraId="3E529E94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029A71A8" w14:textId="77777777" w:rsidR="00E023E4" w:rsidRPr="00EA0490" w:rsidRDefault="00E023E4" w:rsidP="00E023E4">
            <w:pPr>
              <w:numPr>
                <w:ilvl w:val="1"/>
                <w:numId w:val="3"/>
              </w:numPr>
              <w:tabs>
                <w:tab w:val="left" w:pos="0"/>
              </w:tabs>
              <w:ind w:left="267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Szkolenie z zakresu systemów zarządzania jakością w przemyśle motoryzacyjnym, obejmujące zagadnienia co najmniej jednego z następujących obszarów: APQP, PPAP, SPC, MSA</w:t>
            </w:r>
          </w:p>
          <w:p w14:paraId="7A06DDFE" w14:textId="77777777" w:rsidR="00E023E4" w:rsidRPr="008B2270" w:rsidRDefault="00E023E4" w:rsidP="00E023E4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 w:rsidRPr="008B2270">
              <w:rPr>
                <w:b/>
                <w:sz w:val="16"/>
                <w:szCs w:val="16"/>
              </w:rPr>
              <w:t>TAK/NIE*</w:t>
            </w:r>
          </w:p>
          <w:p w14:paraId="6420076A" w14:textId="747F60AB" w:rsidR="00DD0E3C" w:rsidRDefault="00E023E4" w:rsidP="00E023E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8B2270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023E4" w14:paraId="5C097F90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97066" w14:textId="1E64A5B3" w:rsidR="00E023E4" w:rsidRPr="00471999" w:rsidRDefault="00E023E4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lastRenderedPageBreak/>
              <w:t>4.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C7994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8B2270">
              <w:rPr>
                <w:rFonts w:eastAsia="Calibri"/>
                <w:sz w:val="16"/>
                <w:szCs w:val="16"/>
                <w:lang w:eastAsia="en-US"/>
              </w:rPr>
              <w:t>Opis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usługi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:……………………………………………………</w:t>
            </w:r>
          </w:p>
          <w:p w14:paraId="54C10D8A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0D313AC2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W ilości godzin:……………………</w:t>
            </w:r>
          </w:p>
          <w:p w14:paraId="34A7CCDD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246B1074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Dla grupy uczestników w ilości: ……………………</w:t>
            </w:r>
          </w:p>
          <w:p w14:paraId="3A6307A2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0428B55C" w14:textId="77777777" w:rsidR="00E023E4" w:rsidRPr="00EA0490" w:rsidRDefault="00E023E4" w:rsidP="00E023E4">
            <w:pPr>
              <w:numPr>
                <w:ilvl w:val="1"/>
                <w:numId w:val="3"/>
              </w:numPr>
              <w:tabs>
                <w:tab w:val="left" w:pos="0"/>
              </w:tabs>
              <w:ind w:left="267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Szkolenie z zakresu systemów zarządzania jakością w przemyśle motoryzacyjnym, obejmujące zagadnienia co najmniej jednego z następujących obszarów: APQP, PPAP, SPC, MSA</w:t>
            </w:r>
          </w:p>
          <w:p w14:paraId="28C2464B" w14:textId="77777777" w:rsidR="00E023E4" w:rsidRPr="008B2270" w:rsidRDefault="00E023E4" w:rsidP="00E023E4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 w:rsidRPr="008B2270">
              <w:rPr>
                <w:b/>
                <w:sz w:val="16"/>
                <w:szCs w:val="16"/>
              </w:rPr>
              <w:t>TAK/NIE*</w:t>
            </w:r>
          </w:p>
          <w:p w14:paraId="6739BA51" w14:textId="400F63BE" w:rsidR="00E023E4" w:rsidRDefault="00E023E4" w:rsidP="00E023E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8B2270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D9749" w14:textId="77777777" w:rsidR="00E023E4" w:rsidRDefault="00E023E4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1878A" w14:textId="77777777" w:rsidR="00E023E4" w:rsidRDefault="00E023E4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023E4" w14:paraId="6286519C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DBB65" w14:textId="1D335628" w:rsidR="00E023E4" w:rsidRPr="00471999" w:rsidRDefault="00E023E4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24837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8B2270">
              <w:rPr>
                <w:rFonts w:eastAsia="Calibri"/>
                <w:sz w:val="16"/>
                <w:szCs w:val="16"/>
                <w:lang w:eastAsia="en-US"/>
              </w:rPr>
              <w:t>Opis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usługi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:……………………………………………………</w:t>
            </w:r>
          </w:p>
          <w:p w14:paraId="204937CE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33EE9ACD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W ilości godzin:……………………</w:t>
            </w:r>
          </w:p>
          <w:p w14:paraId="63B57074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42A80501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Dla grupy uczestników w ilości: ……………………</w:t>
            </w:r>
          </w:p>
          <w:p w14:paraId="42D4E2A9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7C084B6D" w14:textId="77777777" w:rsidR="00E023E4" w:rsidRPr="00EA0490" w:rsidRDefault="00E023E4" w:rsidP="00E023E4">
            <w:pPr>
              <w:numPr>
                <w:ilvl w:val="1"/>
                <w:numId w:val="3"/>
              </w:numPr>
              <w:tabs>
                <w:tab w:val="left" w:pos="0"/>
              </w:tabs>
              <w:ind w:left="267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Szkolenie z zakresu systemów zarządzania jakością w przemyśle motoryzacyjnym, obejmujące zagadnienia co najmniej jednego z następujących obszarów: APQP, PPAP, SPC, MSA</w:t>
            </w:r>
          </w:p>
          <w:p w14:paraId="65429339" w14:textId="77777777" w:rsidR="00E023E4" w:rsidRPr="008B2270" w:rsidRDefault="00E023E4" w:rsidP="00E023E4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 w:rsidRPr="008B2270">
              <w:rPr>
                <w:b/>
                <w:sz w:val="16"/>
                <w:szCs w:val="16"/>
              </w:rPr>
              <w:t>TAK/NIE*</w:t>
            </w:r>
          </w:p>
          <w:p w14:paraId="361B0070" w14:textId="4616F103" w:rsidR="00E023E4" w:rsidRDefault="00E023E4" w:rsidP="00E023E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8B2270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C8E25" w14:textId="77777777" w:rsidR="00E023E4" w:rsidRDefault="00E023E4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609E4" w14:textId="77777777" w:rsidR="00E023E4" w:rsidRDefault="00E023E4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023E4" w14:paraId="6A532E46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6C41B" w14:textId="3823EAF7" w:rsidR="00E023E4" w:rsidRPr="00471999" w:rsidRDefault="00E023E4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8CADD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8B2270">
              <w:rPr>
                <w:rFonts w:eastAsia="Calibri"/>
                <w:sz w:val="16"/>
                <w:szCs w:val="16"/>
                <w:lang w:eastAsia="en-US"/>
              </w:rPr>
              <w:t>Opis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usługi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:……………………………………………………</w:t>
            </w:r>
          </w:p>
          <w:p w14:paraId="2CFB8B21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49153ACB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W ilości godzin:……………………</w:t>
            </w:r>
          </w:p>
          <w:p w14:paraId="4E7D545D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391A4CBA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Dla grupy uczestników w ilości: ……………………</w:t>
            </w:r>
          </w:p>
          <w:p w14:paraId="40FE4659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75DDA8CF" w14:textId="77777777" w:rsidR="00E023E4" w:rsidRPr="00EA0490" w:rsidRDefault="00E023E4" w:rsidP="00E023E4">
            <w:pPr>
              <w:numPr>
                <w:ilvl w:val="1"/>
                <w:numId w:val="3"/>
              </w:numPr>
              <w:tabs>
                <w:tab w:val="left" w:pos="0"/>
              </w:tabs>
              <w:ind w:left="267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Szkolenie z zakresu systemów zarządzania jakością w przemyśle motoryzacyjnym, obejmujące zagadnienia co najmniej jednego z następujących obszarów: APQP, PPAP, SPC, MSA</w:t>
            </w:r>
          </w:p>
          <w:p w14:paraId="53A1FD4B" w14:textId="77777777" w:rsidR="00E023E4" w:rsidRPr="008B2270" w:rsidRDefault="00E023E4" w:rsidP="00E023E4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 w:rsidRPr="008B2270">
              <w:rPr>
                <w:b/>
                <w:sz w:val="16"/>
                <w:szCs w:val="16"/>
              </w:rPr>
              <w:t>TAK/NIE*</w:t>
            </w:r>
          </w:p>
          <w:p w14:paraId="65BE1A8B" w14:textId="087EF5E6" w:rsidR="00E023E4" w:rsidRDefault="00E023E4" w:rsidP="00E023E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8B2270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D456D" w14:textId="77777777" w:rsidR="00E023E4" w:rsidRDefault="00E023E4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D34E6" w14:textId="77777777" w:rsidR="00E023E4" w:rsidRDefault="00E023E4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1C419" w14:textId="77777777" w:rsidR="006110E4" w:rsidRDefault="006110E4">
      <w:r>
        <w:separator/>
      </w:r>
    </w:p>
  </w:endnote>
  <w:endnote w:type="continuationSeparator" w:id="0">
    <w:p w14:paraId="28B95D2A" w14:textId="77777777" w:rsidR="006110E4" w:rsidRDefault="00611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6F16D" w14:textId="77777777" w:rsidR="00D1132B" w:rsidRDefault="00D113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07760" w14:textId="77777777" w:rsidR="00D1132B" w:rsidRDefault="00D113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F9B27" w14:textId="77777777" w:rsidR="00D1132B" w:rsidRDefault="00D11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ADCCC" w14:textId="77777777" w:rsidR="006110E4" w:rsidRDefault="006110E4">
      <w:r>
        <w:separator/>
      </w:r>
    </w:p>
  </w:footnote>
  <w:footnote w:type="continuationSeparator" w:id="0">
    <w:p w14:paraId="33AD9CF5" w14:textId="77777777" w:rsidR="006110E4" w:rsidRDefault="006110E4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FCA40" w14:textId="77777777" w:rsidR="00D1132B" w:rsidRDefault="00D11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2BD9" w14:textId="7FBD63ED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29AB5FB8" w14:textId="12E6CAA9" w:rsidR="00D1132B" w:rsidRPr="00D1132B" w:rsidRDefault="00D1132B" w:rsidP="00D1132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i/>
        <w:sz w:val="24"/>
        <w:szCs w:val="24"/>
      </w:rPr>
    </w:pPr>
    <w:r w:rsidRPr="00D1132B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48AAF59" wp14:editId="0C041002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653043047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E6C89F" w14:textId="77777777" w:rsidR="00D1132B" w:rsidRDefault="00D1132B" w:rsidP="00D1132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8AAF59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DE6C89F" w14:textId="77777777" w:rsidR="00D1132B" w:rsidRDefault="00D1132B" w:rsidP="00D1132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D1132B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775D130" wp14:editId="1AC621D3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1057128716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1FAF886A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5ACF0" w14:textId="77777777" w:rsidR="00D1132B" w:rsidRDefault="00D113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E2F5D9B"/>
    <w:multiLevelType w:val="hybridMultilevel"/>
    <w:tmpl w:val="A168B57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36208412">
    <w:abstractNumId w:val="1"/>
  </w:num>
  <w:num w:numId="2" w16cid:durableId="18121073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005105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82E0F"/>
    <w:rsid w:val="000B1E50"/>
    <w:rsid w:val="000D57AC"/>
    <w:rsid w:val="00140C02"/>
    <w:rsid w:val="001B39FE"/>
    <w:rsid w:val="001B7E1F"/>
    <w:rsid w:val="00204959"/>
    <w:rsid w:val="00210E8E"/>
    <w:rsid w:val="002749D1"/>
    <w:rsid w:val="00276C10"/>
    <w:rsid w:val="002F52AA"/>
    <w:rsid w:val="0030074B"/>
    <w:rsid w:val="003A3581"/>
    <w:rsid w:val="003C4112"/>
    <w:rsid w:val="003D4757"/>
    <w:rsid w:val="00454E6A"/>
    <w:rsid w:val="004616C8"/>
    <w:rsid w:val="00471999"/>
    <w:rsid w:val="004E12B2"/>
    <w:rsid w:val="0054339B"/>
    <w:rsid w:val="0059384C"/>
    <w:rsid w:val="006110E4"/>
    <w:rsid w:val="00611773"/>
    <w:rsid w:val="0061372B"/>
    <w:rsid w:val="0064723C"/>
    <w:rsid w:val="00700B26"/>
    <w:rsid w:val="00702A72"/>
    <w:rsid w:val="00717047"/>
    <w:rsid w:val="00766FF6"/>
    <w:rsid w:val="00823FBF"/>
    <w:rsid w:val="008652EB"/>
    <w:rsid w:val="008B3311"/>
    <w:rsid w:val="00996634"/>
    <w:rsid w:val="00A40630"/>
    <w:rsid w:val="00AD2D20"/>
    <w:rsid w:val="00B04D5F"/>
    <w:rsid w:val="00B703F1"/>
    <w:rsid w:val="00C049BA"/>
    <w:rsid w:val="00C13EE1"/>
    <w:rsid w:val="00C254C7"/>
    <w:rsid w:val="00C34501"/>
    <w:rsid w:val="00C34B2E"/>
    <w:rsid w:val="00C810DA"/>
    <w:rsid w:val="00CE3D23"/>
    <w:rsid w:val="00D1132B"/>
    <w:rsid w:val="00D11BC3"/>
    <w:rsid w:val="00DD0E3C"/>
    <w:rsid w:val="00DD5BF2"/>
    <w:rsid w:val="00E023E4"/>
    <w:rsid w:val="00E215D4"/>
    <w:rsid w:val="00E47614"/>
    <w:rsid w:val="00E817A6"/>
    <w:rsid w:val="00F213FB"/>
    <w:rsid w:val="00F3134E"/>
    <w:rsid w:val="00F50F59"/>
    <w:rsid w:val="00F73A4C"/>
    <w:rsid w:val="00F8605B"/>
    <w:rsid w:val="00FA3630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3</cp:revision>
  <cp:lastPrinted>2026-03-09T13:44:00Z</cp:lastPrinted>
  <dcterms:created xsi:type="dcterms:W3CDTF">2026-05-18T10:56:00Z</dcterms:created>
  <dcterms:modified xsi:type="dcterms:W3CDTF">2026-07-21T13:06:00Z</dcterms:modified>
</cp:coreProperties>
</file>