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9AA91" w14:textId="24AF0FCF" w:rsidR="00987E4B" w:rsidRPr="00A87FF1" w:rsidRDefault="00987E4B" w:rsidP="00987E4B">
      <w:pPr>
        <w:tabs>
          <w:tab w:val="left" w:pos="694"/>
          <w:tab w:val="right" w:pos="9000"/>
        </w:tabs>
        <w:rPr>
          <w:rFonts w:ascii="Verdana" w:hAnsi="Verdana"/>
          <w:b/>
        </w:rPr>
      </w:pPr>
      <w:r>
        <w:tab/>
      </w:r>
      <w:r>
        <w:tab/>
      </w:r>
      <w:r w:rsidRPr="00A87FF1">
        <w:rPr>
          <w:rFonts w:ascii="Verdana" w:hAnsi="Verdana"/>
          <w:b/>
        </w:rPr>
        <w:t xml:space="preserve">Załącznik nr </w:t>
      </w:r>
      <w:r w:rsidR="009F61B4" w:rsidRPr="00A87FF1">
        <w:rPr>
          <w:rFonts w:ascii="Verdana" w:hAnsi="Verdana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06080">
        <w:rPr>
          <w:rFonts w:ascii="Verdana" w:hAnsi="Verdana"/>
          <w:b/>
        </w:rPr>
        <w:t>6</w:t>
      </w:r>
    </w:p>
    <w:p w14:paraId="5EDEF5E5" w14:textId="77777777" w:rsidR="00A87FF1" w:rsidRPr="00A87FF1" w:rsidRDefault="00A87FF1" w:rsidP="00987E4B">
      <w:pPr>
        <w:tabs>
          <w:tab w:val="right" w:pos="9000"/>
        </w:tabs>
        <w:jc w:val="center"/>
        <w:rPr>
          <w:rFonts w:ascii="Verdana" w:hAnsi="Verdana"/>
          <w:b/>
        </w:rPr>
      </w:pPr>
    </w:p>
    <w:p w14:paraId="67A13372" w14:textId="5235392B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 xml:space="preserve">WYKAZ OSÓB </w:t>
      </w:r>
    </w:p>
    <w:p w14:paraId="2E3F9427" w14:textId="77777777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>wyznaczonych do realizacji zamówienia</w:t>
      </w:r>
    </w:p>
    <w:p w14:paraId="582359AF" w14:textId="77777777" w:rsidR="00987E4B" w:rsidRPr="00A87FF1" w:rsidRDefault="00987E4B" w:rsidP="00987E4B">
      <w:pPr>
        <w:tabs>
          <w:tab w:val="right" w:pos="9000"/>
        </w:tabs>
        <w:rPr>
          <w:rFonts w:ascii="Verdana" w:hAnsi="Verdana"/>
          <w:b/>
        </w:rPr>
      </w:pPr>
    </w:p>
    <w:p w14:paraId="5F346D48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>NAZWA WYKONAWCY: ………………………………………………………….</w:t>
      </w:r>
    </w:p>
    <w:p w14:paraId="795153C5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 xml:space="preserve">ADRES:…………………………………………………………………………. </w:t>
      </w:r>
    </w:p>
    <w:p w14:paraId="234F2352" w14:textId="5DE88649" w:rsidR="00E84376" w:rsidRDefault="00987E4B" w:rsidP="00BF7F00">
      <w:pPr>
        <w:tabs>
          <w:tab w:val="left" w:pos="0"/>
        </w:tabs>
        <w:jc w:val="both"/>
        <w:rPr>
          <w:rFonts w:ascii="Verdana" w:hAnsi="Verdana"/>
          <w:b/>
          <w:bCs/>
        </w:rPr>
      </w:pPr>
      <w:r w:rsidRPr="00A87FF1">
        <w:rPr>
          <w:rFonts w:ascii="Verdana" w:hAnsi="Verdana"/>
        </w:rPr>
        <w:t xml:space="preserve">Przedmiot postepowania: </w:t>
      </w:r>
      <w:r w:rsidR="00E9699F" w:rsidRPr="00E9699F">
        <w:rPr>
          <w:rFonts w:ascii="Verdana" w:hAnsi="Verdana"/>
          <w:b/>
          <w:bCs/>
        </w:rPr>
        <w:t>Usługa szkoleniowa (cykl 4 szkoleń) z systemowego zarządzania jakością i stabilnością procesów w przemyśle motoryzacyjnym dla kadry dydaktycznej w ramach projektu KOMPAS AGH - KC-DE-zp.25.219.2026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807"/>
        <w:gridCol w:w="2343"/>
      </w:tblGrid>
      <w:tr w:rsidR="00987E4B" w:rsidRPr="00A87FF1" w14:paraId="516C0708" w14:textId="77777777" w:rsidTr="006B244B">
        <w:trPr>
          <w:trHeight w:val="210"/>
        </w:trPr>
        <w:tc>
          <w:tcPr>
            <w:tcW w:w="1701" w:type="dxa"/>
            <w:vAlign w:val="center"/>
          </w:tcPr>
          <w:p w14:paraId="1E1E47D7" w14:textId="44FE7196" w:rsidR="00987E4B" w:rsidRPr="00A87FF1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rFonts w:ascii="Verdana" w:hAnsi="Verdana"/>
                <w:b/>
                <w:color w:val="000000"/>
              </w:rPr>
            </w:pPr>
          </w:p>
        </w:tc>
        <w:tc>
          <w:tcPr>
            <w:tcW w:w="5807" w:type="dxa"/>
            <w:tcBorders>
              <w:bottom w:val="nil"/>
            </w:tcBorders>
            <w:vAlign w:val="center"/>
          </w:tcPr>
          <w:p w14:paraId="0AB6D083" w14:textId="570E595B" w:rsidR="00987E4B" w:rsidRPr="00A87FF1" w:rsidRDefault="00987E4B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A87FF1">
              <w:rPr>
                <w:rFonts w:ascii="Verdana" w:hAnsi="Verdana"/>
                <w:b/>
              </w:rPr>
              <w:t xml:space="preserve">Wymagania zgodnie z pkt </w:t>
            </w:r>
            <w:r w:rsidR="00FA31F0" w:rsidRPr="00A87FF1">
              <w:rPr>
                <w:rFonts w:ascii="Verdana" w:hAnsi="Verdana"/>
                <w:b/>
              </w:rPr>
              <w:t>8</w:t>
            </w:r>
            <w:r w:rsidRPr="00A87FF1">
              <w:rPr>
                <w:rFonts w:ascii="Verdana" w:hAnsi="Verdana"/>
                <w:b/>
              </w:rPr>
              <w:t>.</w:t>
            </w:r>
            <w:r w:rsidR="005E58B4" w:rsidRPr="00A87FF1">
              <w:rPr>
                <w:rFonts w:ascii="Verdana" w:hAnsi="Verdana"/>
                <w:b/>
              </w:rPr>
              <w:t>2</w:t>
            </w:r>
            <w:r w:rsidRPr="00A87FF1">
              <w:rPr>
                <w:rFonts w:ascii="Verdana" w:hAnsi="Verdana"/>
                <w:b/>
              </w:rPr>
              <w:t>.</w:t>
            </w:r>
            <w:r w:rsidR="006B244B">
              <w:rPr>
                <w:rFonts w:ascii="Verdana" w:hAnsi="Verdana"/>
                <w:b/>
              </w:rPr>
              <w:t>3</w:t>
            </w:r>
            <w:r w:rsidRPr="00A87FF1">
              <w:rPr>
                <w:rFonts w:ascii="Verdana" w:hAnsi="Verdana"/>
                <w:b/>
              </w:rPr>
              <w:t xml:space="preserve"> SWZ</w:t>
            </w:r>
          </w:p>
        </w:tc>
        <w:tc>
          <w:tcPr>
            <w:tcW w:w="2343" w:type="dxa"/>
            <w:vAlign w:val="center"/>
          </w:tcPr>
          <w:p w14:paraId="2269D70E" w14:textId="3BBF0871" w:rsidR="00987E4B" w:rsidRPr="00A87FF1" w:rsidRDefault="00987E4B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</w:rPr>
            </w:pPr>
            <w:r w:rsidRPr="00A87FF1">
              <w:rPr>
                <w:rFonts w:ascii="Verdana" w:hAnsi="Verdana"/>
                <w:b/>
                <w:color w:val="000000"/>
              </w:rPr>
              <w:t>Informacja o podstawie do dysponowania osobą</w:t>
            </w:r>
            <w:r w:rsidRPr="00A87FF1">
              <w:rPr>
                <w:rStyle w:val="Odwoanieprzypisudolnego"/>
                <w:rFonts w:ascii="Verdana" w:hAnsi="Verdana"/>
                <w:b/>
                <w:color w:val="000000"/>
                <w:vertAlign w:val="baseline"/>
              </w:rPr>
              <w:footnoteReference w:id="1"/>
            </w:r>
            <w:r w:rsidRPr="00A87FF1">
              <w:rPr>
                <w:rFonts w:ascii="Verdana" w:hAnsi="Verdana"/>
                <w:b/>
                <w:color w:val="000000"/>
              </w:rPr>
              <w:t>*</w:t>
            </w:r>
          </w:p>
        </w:tc>
      </w:tr>
      <w:tr w:rsidR="005D643B" w:rsidRPr="00A87FF1" w14:paraId="05175DAA" w14:textId="77777777" w:rsidTr="006B244B">
        <w:trPr>
          <w:trHeight w:val="1286"/>
        </w:trPr>
        <w:tc>
          <w:tcPr>
            <w:tcW w:w="1701" w:type="dxa"/>
          </w:tcPr>
          <w:p w14:paraId="4139B40D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bookmarkStart w:id="0" w:name="_Hlk187273919"/>
          </w:p>
          <w:p w14:paraId="3ECBCCAC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2CF63D03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547E229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A0CF426" w14:textId="77777777" w:rsidR="005D643B" w:rsidRPr="00A87FF1" w:rsidRDefault="005D643B" w:rsidP="002F6C4A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60DF499B" w14:textId="4EE79A9A" w:rsidR="005D643B" w:rsidRPr="00A87FF1" w:rsidRDefault="005D643B" w:rsidP="002F6C4A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320A7097" w14:textId="77777777" w:rsidR="005D643B" w:rsidRPr="00A87FF1" w:rsidRDefault="005D643B" w:rsidP="002F6C4A">
            <w:pPr>
              <w:rPr>
                <w:rFonts w:ascii="Verdana" w:hAnsi="Verdana"/>
              </w:rPr>
            </w:pPr>
          </w:p>
          <w:p w14:paraId="38569AAB" w14:textId="5554DA4B" w:rsidR="005D643B" w:rsidRPr="00A87FF1" w:rsidRDefault="005D643B" w:rsidP="002F6C4A">
            <w:pPr>
              <w:rPr>
                <w:rFonts w:ascii="Verdana" w:hAnsi="Verdana"/>
                <w:highlight w:val="yellow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153F2BF9" w14:textId="77777777" w:rsidR="004E79DA" w:rsidRDefault="005D643B" w:rsidP="00866510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doświadczenie</w:t>
            </w:r>
            <w:r w:rsidR="003B75D2">
              <w:rPr>
                <w:rFonts w:ascii="Verdana" w:hAnsi="Verdana"/>
                <w:iCs/>
              </w:rPr>
              <w:t xml:space="preserve"> </w:t>
            </w:r>
            <w:r w:rsidRPr="00265684">
              <w:rPr>
                <w:rFonts w:ascii="Verdana" w:hAnsi="Verdana"/>
                <w:iCs/>
              </w:rPr>
              <w:t xml:space="preserve">w przeprowadzeniu </w:t>
            </w:r>
            <w:r w:rsidR="007F0504" w:rsidRPr="007F0504">
              <w:rPr>
                <w:rFonts w:ascii="Verdana" w:hAnsi="Verdana"/>
                <w:iCs/>
                <w:highlight w:val="yellow"/>
              </w:rPr>
              <w:t>……………/wskazać ilość/</w:t>
            </w:r>
            <w:r w:rsidR="007F0504">
              <w:rPr>
                <w:rFonts w:ascii="Verdana" w:hAnsi="Verdana"/>
                <w:iCs/>
              </w:rPr>
              <w:t xml:space="preserve"> </w:t>
            </w:r>
            <w:r w:rsidR="00863254" w:rsidRPr="007F0504">
              <w:rPr>
                <w:rFonts w:ascii="Verdana" w:hAnsi="Verdana"/>
                <w:iCs/>
                <w:color w:val="EE0000"/>
              </w:rPr>
              <w:t xml:space="preserve"> </w:t>
            </w:r>
            <w:r w:rsidR="00863254" w:rsidRPr="007F0504">
              <w:rPr>
                <w:rFonts w:ascii="Verdana" w:hAnsi="Verdana"/>
                <w:iCs/>
              </w:rPr>
              <w:t>szkoleń</w:t>
            </w:r>
            <w:r w:rsidR="00863254" w:rsidRPr="007F0504">
              <w:rPr>
                <w:rFonts w:ascii="Verdana" w:hAnsi="Verdana"/>
                <w:iCs/>
                <w:color w:val="EE0000"/>
              </w:rPr>
              <w:t xml:space="preserve"> </w:t>
            </w:r>
            <w:r w:rsidR="004E79DA">
              <w:rPr>
                <w:rFonts w:ascii="Verdana" w:hAnsi="Verdana"/>
                <w:iCs/>
              </w:rPr>
              <w:t>z zakresu systemów zarządzania jakością w przemyśle motoryzacyjnym, obejmujących łącznie zagadnienia APQP, PPAP, SPC, MSA</w:t>
            </w:r>
          </w:p>
          <w:p w14:paraId="37FA6B8D" w14:textId="0E19F7AC" w:rsidR="005D643B" w:rsidRDefault="005D643B" w:rsidP="00866510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4F171D24" w14:textId="1DDF8A95" w:rsidR="004E79DA" w:rsidRPr="00A87FF1" w:rsidRDefault="004E79DA" w:rsidP="00866510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*niepotrzebne skreślić</w:t>
            </w:r>
          </w:p>
          <w:p w14:paraId="3476A82E" w14:textId="77777777" w:rsidR="00346788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</w:t>
            </w:r>
            <w:r w:rsidR="00346788">
              <w:rPr>
                <w:rFonts w:ascii="Verdana" w:hAnsi="Verdana"/>
              </w:rPr>
              <w:t>y</w:t>
            </w:r>
            <w:r w:rsidRPr="00A87FF1">
              <w:rPr>
                <w:rFonts w:ascii="Verdana" w:hAnsi="Verdana"/>
              </w:rPr>
              <w:t xml:space="preserve"> szkole</w:t>
            </w:r>
            <w:r w:rsidR="00346788">
              <w:rPr>
                <w:rFonts w:ascii="Verdana" w:hAnsi="Verdana"/>
              </w:rPr>
              <w:t>ń</w:t>
            </w:r>
            <w:r w:rsidRPr="00A87FF1">
              <w:rPr>
                <w:rFonts w:ascii="Verdana" w:hAnsi="Verdana"/>
              </w:rPr>
              <w:t xml:space="preserve">: </w:t>
            </w:r>
          </w:p>
          <w:p w14:paraId="1CFCD891" w14:textId="214274AD" w:rsidR="005D643B" w:rsidRPr="00346788" w:rsidRDefault="005D643B" w:rsidP="00346788">
            <w:pPr>
              <w:pStyle w:val="Akapitzlist"/>
              <w:numPr>
                <w:ilvl w:val="0"/>
                <w:numId w:val="1"/>
              </w:num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346788">
              <w:rPr>
                <w:rFonts w:ascii="Verdana" w:hAnsi="Verdana"/>
              </w:rPr>
              <w:t>.…………………………</w:t>
            </w:r>
            <w:r w:rsidR="00346788">
              <w:rPr>
                <w:rFonts w:ascii="Verdana" w:hAnsi="Verdana"/>
              </w:rPr>
              <w:t>. w terminie ……………………..</w:t>
            </w:r>
          </w:p>
          <w:p w14:paraId="7883A635" w14:textId="004067A4" w:rsidR="005D643B" w:rsidRDefault="00346788" w:rsidP="00346788">
            <w:pPr>
              <w:pStyle w:val="Akapitzlist"/>
              <w:numPr>
                <w:ilvl w:val="0"/>
                <w:numId w:val="1"/>
              </w:num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 w terminie ……………………..</w:t>
            </w:r>
          </w:p>
          <w:p w14:paraId="431A74EE" w14:textId="6B43C0A5" w:rsidR="00346788" w:rsidRDefault="00346788" w:rsidP="00346788">
            <w:pPr>
              <w:pStyle w:val="Akapitzlist"/>
              <w:numPr>
                <w:ilvl w:val="0"/>
                <w:numId w:val="1"/>
              </w:num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 w terminie ……………………..</w:t>
            </w:r>
          </w:p>
          <w:p w14:paraId="75D0ADDF" w14:textId="77777777" w:rsidR="004E79DA" w:rsidRDefault="004E79DA" w:rsidP="004E79DA">
            <w:pPr>
              <w:pStyle w:val="Akapitzlist"/>
              <w:numPr>
                <w:ilvl w:val="0"/>
                <w:numId w:val="1"/>
              </w:num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 w terminie ……………………..</w:t>
            </w:r>
          </w:p>
          <w:p w14:paraId="61AB2CC2" w14:textId="77777777" w:rsidR="004E79DA" w:rsidRDefault="004E79DA" w:rsidP="004E79DA">
            <w:pPr>
              <w:pStyle w:val="Akapitzlist"/>
              <w:numPr>
                <w:ilvl w:val="0"/>
                <w:numId w:val="1"/>
              </w:num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 w terminie ……………………..</w:t>
            </w:r>
          </w:p>
          <w:p w14:paraId="37F4DA06" w14:textId="6D947D99" w:rsidR="005D643B" w:rsidRPr="004E79DA" w:rsidRDefault="004E79DA" w:rsidP="00346788">
            <w:pPr>
              <w:pStyle w:val="Akapitzlist"/>
              <w:numPr>
                <w:ilvl w:val="0"/>
                <w:numId w:val="1"/>
              </w:num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 w terminie ……………………..</w:t>
            </w:r>
          </w:p>
        </w:tc>
        <w:tc>
          <w:tcPr>
            <w:tcW w:w="2343" w:type="dxa"/>
          </w:tcPr>
          <w:p w14:paraId="475CE62E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1F74FEC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17C1E914" w14:textId="77777777" w:rsidR="005D643B" w:rsidRPr="00265684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i/>
                <w:sz w:val="18"/>
                <w:szCs w:val="18"/>
                <w:highlight w:val="yellow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4E79DA" w:rsidRPr="00A87FF1" w14:paraId="5D01494B" w14:textId="77777777" w:rsidTr="006B244B">
        <w:trPr>
          <w:trHeight w:val="1286"/>
        </w:trPr>
        <w:tc>
          <w:tcPr>
            <w:tcW w:w="1701" w:type="dxa"/>
          </w:tcPr>
          <w:p w14:paraId="37A72B96" w14:textId="77777777" w:rsidR="004E79DA" w:rsidRDefault="004E79DA" w:rsidP="004E79DA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233FF3EF" w14:textId="77777777" w:rsidR="004E79DA" w:rsidRDefault="004E79DA" w:rsidP="004E79DA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677DD484" w14:textId="77777777" w:rsidR="004E79DA" w:rsidRDefault="004E79DA" w:rsidP="004E79DA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614EAABC" w14:textId="77777777" w:rsidR="004E79DA" w:rsidRPr="00A87FF1" w:rsidRDefault="004E79DA" w:rsidP="004E79DA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21F8E5E2" w14:textId="77777777" w:rsidR="004E79DA" w:rsidRPr="00A87FF1" w:rsidRDefault="004E79DA" w:rsidP="004E79DA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6497E50B" w14:textId="77777777" w:rsidR="004E79DA" w:rsidRPr="00A87FF1" w:rsidRDefault="004E79DA" w:rsidP="004E79DA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323ABDF3" w14:textId="77777777" w:rsidR="004E79DA" w:rsidRPr="00A87FF1" w:rsidRDefault="004E79DA" w:rsidP="004E79DA">
            <w:pPr>
              <w:rPr>
                <w:rFonts w:ascii="Verdana" w:hAnsi="Verdana"/>
              </w:rPr>
            </w:pPr>
          </w:p>
          <w:p w14:paraId="184437AC" w14:textId="1295DCC9" w:rsidR="004E79DA" w:rsidRDefault="004E79DA" w:rsidP="004E79DA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7A3432C3" w14:textId="77777777" w:rsidR="004E79DA" w:rsidRDefault="004E79DA" w:rsidP="004E79DA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>posiada doświadczenie</w:t>
            </w:r>
            <w:r>
              <w:rPr>
                <w:rFonts w:ascii="Verdana" w:hAnsi="Verdana"/>
                <w:iCs/>
              </w:rPr>
              <w:t xml:space="preserve"> </w:t>
            </w:r>
            <w:r w:rsidRPr="00265684">
              <w:rPr>
                <w:rFonts w:ascii="Verdana" w:hAnsi="Verdana"/>
                <w:iCs/>
              </w:rPr>
              <w:t xml:space="preserve">w przeprowadzeniu </w:t>
            </w:r>
            <w:r w:rsidRPr="007F0504">
              <w:rPr>
                <w:rFonts w:ascii="Verdana" w:hAnsi="Verdana"/>
                <w:iCs/>
                <w:highlight w:val="yellow"/>
              </w:rPr>
              <w:t>……………/wskazać ilość/</w:t>
            </w:r>
            <w:r>
              <w:rPr>
                <w:rFonts w:ascii="Verdana" w:hAnsi="Verdana"/>
                <w:iCs/>
              </w:rPr>
              <w:t xml:space="preserve"> </w:t>
            </w:r>
            <w:r w:rsidRPr="007F0504">
              <w:rPr>
                <w:rFonts w:ascii="Verdana" w:hAnsi="Verdana"/>
                <w:iCs/>
                <w:color w:val="EE0000"/>
              </w:rPr>
              <w:t xml:space="preserve"> </w:t>
            </w:r>
            <w:r w:rsidRPr="007F0504">
              <w:rPr>
                <w:rFonts w:ascii="Verdana" w:hAnsi="Verdana"/>
                <w:iCs/>
              </w:rPr>
              <w:t>szkoleń</w:t>
            </w:r>
            <w:r w:rsidRPr="007F0504">
              <w:rPr>
                <w:rFonts w:ascii="Verdana" w:hAnsi="Verdana"/>
                <w:iCs/>
                <w:color w:val="EE0000"/>
              </w:rPr>
              <w:t xml:space="preserve"> </w:t>
            </w:r>
            <w:r>
              <w:rPr>
                <w:rFonts w:ascii="Verdana" w:hAnsi="Verdana"/>
                <w:iCs/>
              </w:rPr>
              <w:t>z zakresu systemów zarządzania jakością w przemyśle motoryzacyjnym, obejmujących łącznie zagadnienia APQP, PPAP, SPC, MSA</w:t>
            </w:r>
          </w:p>
          <w:p w14:paraId="3F8C4D63" w14:textId="77777777" w:rsidR="004E79DA" w:rsidRDefault="004E79DA" w:rsidP="004E79D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0481B432" w14:textId="77777777" w:rsidR="004E79DA" w:rsidRPr="00A87FF1" w:rsidRDefault="004E79DA" w:rsidP="004E79D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*niepotrzebne skreślić</w:t>
            </w:r>
          </w:p>
          <w:p w14:paraId="7EEAA4D9" w14:textId="77777777" w:rsidR="004E79DA" w:rsidRDefault="004E79DA" w:rsidP="004E79D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</w:t>
            </w:r>
            <w:r>
              <w:rPr>
                <w:rFonts w:ascii="Verdana" w:hAnsi="Verdana"/>
              </w:rPr>
              <w:t>y</w:t>
            </w:r>
            <w:r w:rsidRPr="00A87FF1">
              <w:rPr>
                <w:rFonts w:ascii="Verdana" w:hAnsi="Verdana"/>
              </w:rPr>
              <w:t xml:space="preserve"> szkole</w:t>
            </w:r>
            <w:r>
              <w:rPr>
                <w:rFonts w:ascii="Verdana" w:hAnsi="Verdana"/>
              </w:rPr>
              <w:t>ń</w:t>
            </w:r>
            <w:r w:rsidRPr="00A87FF1">
              <w:rPr>
                <w:rFonts w:ascii="Verdana" w:hAnsi="Verdana"/>
              </w:rPr>
              <w:t xml:space="preserve">: </w:t>
            </w:r>
          </w:p>
          <w:p w14:paraId="0AC30C00" w14:textId="77777777" w:rsidR="004E79DA" w:rsidRPr="00346788" w:rsidRDefault="004E79DA" w:rsidP="004E79DA">
            <w:pPr>
              <w:pStyle w:val="Akapitzlist"/>
              <w:numPr>
                <w:ilvl w:val="0"/>
                <w:numId w:val="2"/>
              </w:num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346788">
              <w:rPr>
                <w:rFonts w:ascii="Verdana" w:hAnsi="Verdana"/>
              </w:rPr>
              <w:t>.…………………………</w:t>
            </w:r>
            <w:r>
              <w:rPr>
                <w:rFonts w:ascii="Verdana" w:hAnsi="Verdana"/>
              </w:rPr>
              <w:t>. w terminie ……………………..</w:t>
            </w:r>
          </w:p>
          <w:p w14:paraId="77B01684" w14:textId="77777777" w:rsidR="004E79DA" w:rsidRDefault="004E79DA" w:rsidP="004E79DA">
            <w:pPr>
              <w:pStyle w:val="Akapitzlist"/>
              <w:numPr>
                <w:ilvl w:val="0"/>
                <w:numId w:val="2"/>
              </w:num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 w terminie ……………………..</w:t>
            </w:r>
          </w:p>
          <w:p w14:paraId="395CC0D6" w14:textId="77777777" w:rsidR="004E79DA" w:rsidRDefault="004E79DA" w:rsidP="004E79DA">
            <w:pPr>
              <w:pStyle w:val="Akapitzlist"/>
              <w:numPr>
                <w:ilvl w:val="0"/>
                <w:numId w:val="2"/>
              </w:num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 w terminie ……………………..</w:t>
            </w:r>
          </w:p>
          <w:p w14:paraId="365EA763" w14:textId="77777777" w:rsidR="004E79DA" w:rsidRDefault="004E79DA" w:rsidP="004E79DA">
            <w:pPr>
              <w:pStyle w:val="Akapitzlist"/>
              <w:numPr>
                <w:ilvl w:val="0"/>
                <w:numId w:val="2"/>
              </w:num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 w terminie ……………………..</w:t>
            </w:r>
          </w:p>
          <w:p w14:paraId="68484C0A" w14:textId="77777777" w:rsidR="004E79DA" w:rsidRDefault="004E79DA" w:rsidP="004E79DA">
            <w:pPr>
              <w:pStyle w:val="Akapitzlist"/>
              <w:numPr>
                <w:ilvl w:val="0"/>
                <w:numId w:val="2"/>
              </w:num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 w terminie ……………………..</w:t>
            </w:r>
          </w:p>
          <w:p w14:paraId="1609EE82" w14:textId="6036CFAF" w:rsidR="004E79DA" w:rsidRPr="004E79DA" w:rsidRDefault="004E79DA" w:rsidP="004E79DA">
            <w:pPr>
              <w:pStyle w:val="Akapitzlist"/>
              <w:numPr>
                <w:ilvl w:val="0"/>
                <w:numId w:val="2"/>
              </w:num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 w terminie ……………………..</w:t>
            </w:r>
          </w:p>
          <w:p w14:paraId="0C18806D" w14:textId="77777777" w:rsidR="004E79DA" w:rsidRDefault="004E79DA" w:rsidP="004E79DA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</w:p>
        </w:tc>
        <w:tc>
          <w:tcPr>
            <w:tcW w:w="2343" w:type="dxa"/>
          </w:tcPr>
          <w:p w14:paraId="160FA1A2" w14:textId="77777777" w:rsidR="004E79DA" w:rsidRPr="00A87FF1" w:rsidRDefault="004E79DA" w:rsidP="004E79DA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70B8845D" w14:textId="77777777" w:rsidR="004E79DA" w:rsidRPr="00A87FF1" w:rsidRDefault="004E79DA" w:rsidP="004E79DA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23039F41" w14:textId="71BACCAF" w:rsidR="004E79DA" w:rsidRPr="00A87FF1" w:rsidRDefault="004E79DA" w:rsidP="004E79DA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</w:tbl>
    <w:bookmarkEnd w:id="0"/>
    <w:p w14:paraId="5302CF51" w14:textId="77777777" w:rsidR="005E58B4" w:rsidRPr="00A87FF1" w:rsidRDefault="005E58B4" w:rsidP="005E58B4">
      <w:pPr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*NIEPOTRZEBNE SKREŚLIĆ</w:t>
      </w:r>
    </w:p>
    <w:p w14:paraId="2061A16C" w14:textId="4247135F" w:rsidR="00987E4B" w:rsidRPr="00A87FF1" w:rsidRDefault="00987E4B" w:rsidP="00987E4B">
      <w:pPr>
        <w:pStyle w:val="Tekstprzypisudolnego"/>
        <w:rPr>
          <w:rFonts w:ascii="Verdana" w:hAnsi="Verdana"/>
          <w:sz w:val="16"/>
          <w:szCs w:val="16"/>
        </w:rPr>
      </w:pPr>
      <w:r w:rsidRPr="00A87FF1">
        <w:rPr>
          <w:rStyle w:val="Odwoanieprzypisudolnego"/>
          <w:rFonts w:ascii="Verdana" w:hAnsi="Verdana"/>
          <w:sz w:val="16"/>
          <w:szCs w:val="16"/>
          <w:vertAlign w:val="baseline"/>
        </w:rPr>
        <w:footnoteRef/>
      </w:r>
      <w:r w:rsidRPr="00A87FF1">
        <w:rPr>
          <w:rFonts w:ascii="Verdana" w:hAnsi="Verdana"/>
          <w:sz w:val="16"/>
          <w:szCs w:val="16"/>
        </w:rPr>
        <w:t xml:space="preserve">* Należy podać podstawę do dysponowania osobami wskazanymi w wykazie, </w:t>
      </w:r>
      <w:r w:rsidRPr="00A87FF1">
        <w:rPr>
          <w:rFonts w:ascii="Verdana" w:hAnsi="Verdana"/>
          <w:sz w:val="16"/>
          <w:szCs w:val="16"/>
          <w:u w:val="single"/>
        </w:rPr>
        <w:t>np. umowa o pracę, umowa zlecenie, osobiste świadczenie usługi</w:t>
      </w:r>
      <w:r w:rsidRPr="00A87FF1">
        <w:rPr>
          <w:rFonts w:ascii="Verdana" w:hAnsi="Verdana"/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6062BC02" w14:textId="77777777" w:rsidR="00987E4B" w:rsidRPr="00E77354" w:rsidRDefault="00987E4B" w:rsidP="00987E4B"/>
    <w:p w14:paraId="3F0D6C45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</w:rPr>
      </w:pPr>
      <w:r w:rsidRPr="00A87FF1">
        <w:rPr>
          <w:rFonts w:ascii="Verdana" w:hAnsi="Verdana"/>
          <w:bCs/>
          <w:i/>
          <w:iCs/>
          <w:color w:val="FF0000"/>
        </w:rPr>
        <w:t>Dokument należy sporządzić w postaci elektronicznej i podpisać kwalifikowanym</w:t>
      </w:r>
    </w:p>
    <w:p w14:paraId="3B4BDA6A" w14:textId="74A34D31" w:rsidR="00F55B12" w:rsidRPr="00A87FF1" w:rsidRDefault="005E58B4" w:rsidP="004E79DA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</w:rPr>
      </w:pPr>
      <w:r w:rsidRPr="00A87FF1">
        <w:rPr>
          <w:rFonts w:ascii="Verdana" w:hAnsi="Verdana"/>
          <w:bCs/>
          <w:i/>
          <w:iCs/>
          <w:color w:val="FF0000"/>
        </w:rPr>
        <w:t>podpisem elektronicznym lub podpisem zaufanym lub elektronicznym podpisem osobistym.</w:t>
      </w:r>
    </w:p>
    <w:sectPr w:rsidR="00F55B12" w:rsidRPr="00A87FF1" w:rsidSect="00E35D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E9A2A" w14:textId="77777777" w:rsidR="00B901FE" w:rsidRDefault="00B901FE">
      <w:r>
        <w:separator/>
      </w:r>
    </w:p>
  </w:endnote>
  <w:endnote w:type="continuationSeparator" w:id="0">
    <w:p w14:paraId="15B3DF3A" w14:textId="77777777" w:rsidR="00B901FE" w:rsidRDefault="00B90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2F8B3" w14:textId="77777777" w:rsidR="008B277B" w:rsidRDefault="008B27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C442C" w14:textId="77777777" w:rsidR="008B277B" w:rsidRDefault="008B277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BA822" w14:textId="77777777" w:rsidR="008B277B" w:rsidRDefault="008B27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648EA" w14:textId="77777777" w:rsidR="00B901FE" w:rsidRDefault="00B901FE">
      <w:r>
        <w:separator/>
      </w:r>
    </w:p>
  </w:footnote>
  <w:footnote w:type="continuationSeparator" w:id="0">
    <w:p w14:paraId="633538BE" w14:textId="77777777" w:rsidR="00B901FE" w:rsidRDefault="00B901FE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42492" w14:textId="77777777" w:rsidR="008B277B" w:rsidRDefault="008B27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EBD85" w14:textId="56C5EC85" w:rsidR="00863254" w:rsidRDefault="00863254" w:rsidP="00863254">
    <w:pPr>
      <w:pStyle w:val="Nagwek"/>
      <w:jc w:val="right"/>
      <w:rPr>
        <w:rFonts w:ascii="Verdana" w:hAnsi="Verdana" w:cs="Verdana"/>
        <w:i/>
        <w:sz w:val="14"/>
        <w:szCs w:val="16"/>
      </w:rPr>
    </w:pPr>
  </w:p>
  <w:p w14:paraId="1D48D230" w14:textId="6ECAA2DD" w:rsidR="008B277B" w:rsidRPr="008B277B" w:rsidRDefault="008B277B" w:rsidP="008B277B">
    <w:pPr>
      <w:pStyle w:val="Nagwek"/>
      <w:jc w:val="center"/>
      <w:rPr>
        <w:i/>
      </w:rPr>
    </w:pPr>
    <w:r w:rsidRPr="008B277B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2A1F128A" wp14:editId="5BCD51DE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0" t="0" r="11430" b="10795"/>
              <wp:wrapTopAndBottom/>
              <wp:docPr id="589831645" name="Dowolny kształt: kształt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E2DD18" w14:textId="77777777" w:rsidR="008B277B" w:rsidRDefault="008B277B" w:rsidP="008B277B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1F128A" id="Dowolny kształt: kształt 5" o:spid="_x0000_s1027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LO00Xu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5FE2DD18" w14:textId="77777777" w:rsidR="008B277B" w:rsidRDefault="008B277B" w:rsidP="008B277B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8B277B">
      <w:rPr>
        <w:noProof/>
      </w:rPr>
      <w:drawing>
        <wp:anchor distT="0" distB="0" distL="114300" distR="114300" simplePos="0" relativeHeight="251660288" behindDoc="0" locked="0" layoutInCell="1" allowOverlap="1" wp14:anchorId="051709E2" wp14:editId="77475223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5095" cy="781050"/>
          <wp:effectExtent l="0" t="0" r="8255" b="0"/>
          <wp:wrapNone/>
          <wp:docPr id="903483368" name="Obraz 4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509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1EC7042" w14:textId="020F8D60" w:rsidR="00C303B2" w:rsidRPr="00A844AF" w:rsidRDefault="00C303B2" w:rsidP="00863254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2CFA0" w14:textId="77777777" w:rsidR="008B277B" w:rsidRDefault="008B27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4A5691"/>
    <w:multiLevelType w:val="hybridMultilevel"/>
    <w:tmpl w:val="59523A0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03F9E"/>
    <w:multiLevelType w:val="hybridMultilevel"/>
    <w:tmpl w:val="59523A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3147304">
    <w:abstractNumId w:val="1"/>
  </w:num>
  <w:num w:numId="2" w16cid:durableId="1380789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344EB"/>
    <w:rsid w:val="00045736"/>
    <w:rsid w:val="0006512A"/>
    <w:rsid w:val="00067509"/>
    <w:rsid w:val="000710B7"/>
    <w:rsid w:val="00090D0F"/>
    <w:rsid w:val="000B0011"/>
    <w:rsid w:val="000B1D69"/>
    <w:rsid w:val="000B2DD7"/>
    <w:rsid w:val="000B41C3"/>
    <w:rsid w:val="000D57AC"/>
    <w:rsid w:val="0011464F"/>
    <w:rsid w:val="001179FE"/>
    <w:rsid w:val="00154E0C"/>
    <w:rsid w:val="00170D3B"/>
    <w:rsid w:val="001D0F1F"/>
    <w:rsid w:val="001F10C4"/>
    <w:rsid w:val="002328A0"/>
    <w:rsid w:val="00263CEB"/>
    <w:rsid w:val="00265684"/>
    <w:rsid w:val="00282E72"/>
    <w:rsid w:val="00283F76"/>
    <w:rsid w:val="0028660D"/>
    <w:rsid w:val="002939C4"/>
    <w:rsid w:val="002A7F51"/>
    <w:rsid w:val="002B253E"/>
    <w:rsid w:val="002E4884"/>
    <w:rsid w:val="002F6C4A"/>
    <w:rsid w:val="00346788"/>
    <w:rsid w:val="00372BE3"/>
    <w:rsid w:val="00383A1D"/>
    <w:rsid w:val="003B441C"/>
    <w:rsid w:val="003B75D2"/>
    <w:rsid w:val="003C4112"/>
    <w:rsid w:val="003D1FF9"/>
    <w:rsid w:val="003F5C9B"/>
    <w:rsid w:val="003F672B"/>
    <w:rsid w:val="00400453"/>
    <w:rsid w:val="00432D2C"/>
    <w:rsid w:val="004453E4"/>
    <w:rsid w:val="00452D41"/>
    <w:rsid w:val="00454E6A"/>
    <w:rsid w:val="00482A0B"/>
    <w:rsid w:val="004C1BB9"/>
    <w:rsid w:val="004E79DA"/>
    <w:rsid w:val="00517D50"/>
    <w:rsid w:val="00524354"/>
    <w:rsid w:val="00527F15"/>
    <w:rsid w:val="00540F34"/>
    <w:rsid w:val="005453E5"/>
    <w:rsid w:val="0056690C"/>
    <w:rsid w:val="005777E1"/>
    <w:rsid w:val="005813E9"/>
    <w:rsid w:val="0059384C"/>
    <w:rsid w:val="005C1316"/>
    <w:rsid w:val="005D1ABC"/>
    <w:rsid w:val="005D357A"/>
    <w:rsid w:val="005D3A87"/>
    <w:rsid w:val="005D4B0A"/>
    <w:rsid w:val="005D643B"/>
    <w:rsid w:val="005E58B4"/>
    <w:rsid w:val="005F6749"/>
    <w:rsid w:val="0060223E"/>
    <w:rsid w:val="006828A2"/>
    <w:rsid w:val="00684D1E"/>
    <w:rsid w:val="006B244B"/>
    <w:rsid w:val="006C3F19"/>
    <w:rsid w:val="00717047"/>
    <w:rsid w:val="00752008"/>
    <w:rsid w:val="00757CFD"/>
    <w:rsid w:val="00786C56"/>
    <w:rsid w:val="007B3865"/>
    <w:rsid w:val="007C71CE"/>
    <w:rsid w:val="007F0504"/>
    <w:rsid w:val="007F6736"/>
    <w:rsid w:val="00800586"/>
    <w:rsid w:val="00810E6F"/>
    <w:rsid w:val="00813382"/>
    <w:rsid w:val="008539D0"/>
    <w:rsid w:val="00863254"/>
    <w:rsid w:val="00866510"/>
    <w:rsid w:val="008671A7"/>
    <w:rsid w:val="00875247"/>
    <w:rsid w:val="00895B8F"/>
    <w:rsid w:val="008B277B"/>
    <w:rsid w:val="008D320F"/>
    <w:rsid w:val="008E4A55"/>
    <w:rsid w:val="008E66F9"/>
    <w:rsid w:val="008E6E4C"/>
    <w:rsid w:val="00902389"/>
    <w:rsid w:val="009219BA"/>
    <w:rsid w:val="009559C0"/>
    <w:rsid w:val="009616AA"/>
    <w:rsid w:val="00962694"/>
    <w:rsid w:val="00981D5A"/>
    <w:rsid w:val="00987E4B"/>
    <w:rsid w:val="00990D25"/>
    <w:rsid w:val="009E4F5D"/>
    <w:rsid w:val="009E7562"/>
    <w:rsid w:val="009F61B4"/>
    <w:rsid w:val="00A35BCD"/>
    <w:rsid w:val="00A64F19"/>
    <w:rsid w:val="00A84472"/>
    <w:rsid w:val="00A844AF"/>
    <w:rsid w:val="00A87FF1"/>
    <w:rsid w:val="00AC2069"/>
    <w:rsid w:val="00AC4B73"/>
    <w:rsid w:val="00AC7CB2"/>
    <w:rsid w:val="00AF7FFD"/>
    <w:rsid w:val="00B06080"/>
    <w:rsid w:val="00B12566"/>
    <w:rsid w:val="00B33027"/>
    <w:rsid w:val="00B4176B"/>
    <w:rsid w:val="00B53010"/>
    <w:rsid w:val="00B53899"/>
    <w:rsid w:val="00B56260"/>
    <w:rsid w:val="00B571B2"/>
    <w:rsid w:val="00B72E23"/>
    <w:rsid w:val="00B80F78"/>
    <w:rsid w:val="00B87020"/>
    <w:rsid w:val="00B901FE"/>
    <w:rsid w:val="00BB4F33"/>
    <w:rsid w:val="00BC58AD"/>
    <w:rsid w:val="00BC79C4"/>
    <w:rsid w:val="00BD686E"/>
    <w:rsid w:val="00BF7F00"/>
    <w:rsid w:val="00C303B2"/>
    <w:rsid w:val="00C50D77"/>
    <w:rsid w:val="00CF6409"/>
    <w:rsid w:val="00CF7ED9"/>
    <w:rsid w:val="00D11BAC"/>
    <w:rsid w:val="00D1547F"/>
    <w:rsid w:val="00D22664"/>
    <w:rsid w:val="00D67C47"/>
    <w:rsid w:val="00D93916"/>
    <w:rsid w:val="00DE7EDF"/>
    <w:rsid w:val="00E326D3"/>
    <w:rsid w:val="00E35DB9"/>
    <w:rsid w:val="00E36089"/>
    <w:rsid w:val="00E57D8D"/>
    <w:rsid w:val="00E74DEC"/>
    <w:rsid w:val="00E84376"/>
    <w:rsid w:val="00E9699F"/>
    <w:rsid w:val="00E97FEE"/>
    <w:rsid w:val="00EE5093"/>
    <w:rsid w:val="00EF3374"/>
    <w:rsid w:val="00F02E42"/>
    <w:rsid w:val="00F04CB8"/>
    <w:rsid w:val="00F0603B"/>
    <w:rsid w:val="00F21267"/>
    <w:rsid w:val="00F55B12"/>
    <w:rsid w:val="00F67296"/>
    <w:rsid w:val="00F71DAF"/>
    <w:rsid w:val="00F73A4C"/>
    <w:rsid w:val="00FA0093"/>
    <w:rsid w:val="00FA31F0"/>
    <w:rsid w:val="00FA4904"/>
    <w:rsid w:val="00FA60A9"/>
    <w:rsid w:val="00FD72D6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24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60223E"/>
  </w:style>
  <w:style w:type="paragraph" w:styleId="Akapitzlist">
    <w:name w:val="List Paragraph"/>
    <w:basedOn w:val="Normalny"/>
    <w:uiPriority w:val="34"/>
    <w:qFormat/>
    <w:rsid w:val="00346788"/>
    <w:pPr>
      <w:ind w:left="720"/>
      <w:contextualSpacing/>
    </w:pPr>
  </w:style>
  <w:style w:type="character" w:styleId="Odwoaniedokomentarza">
    <w:name w:val="annotation reference"/>
    <w:rsid w:val="0034678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46788"/>
    <w:pPr>
      <w:suppressAutoHyphens/>
      <w:autoSpaceDN w:val="0"/>
      <w:textAlignment w:val="baseline"/>
    </w:pPr>
  </w:style>
  <w:style w:type="character" w:customStyle="1" w:styleId="TekstkomentarzaZnak">
    <w:name w:val="Tekst komentarza Znak"/>
    <w:basedOn w:val="Domylnaczcionkaakapitu"/>
    <w:link w:val="Tekstkomentarza"/>
    <w:rsid w:val="003467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336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Sylwia Lempart</cp:lastModifiedBy>
  <cp:revision>2</cp:revision>
  <cp:lastPrinted>2026-07-21T13:10:00Z</cp:lastPrinted>
  <dcterms:created xsi:type="dcterms:W3CDTF">2026-07-21T13:10:00Z</dcterms:created>
  <dcterms:modified xsi:type="dcterms:W3CDTF">2026-07-21T13:10:00Z</dcterms:modified>
</cp:coreProperties>
</file>