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8A7E" w14:textId="77777777" w:rsidR="00BA01DF" w:rsidRPr="004B1E3D" w:rsidRDefault="00BA01DF" w:rsidP="00BA01DF"/>
    <w:p w14:paraId="793DF1EA" w14:textId="0856BF22" w:rsidR="00BA01DF" w:rsidRPr="004B1E3D" w:rsidRDefault="00BA01DF" w:rsidP="00BA01DF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342</w:t>
      </w:r>
      <w:r w:rsidRPr="004B1E3D">
        <w:rPr>
          <w:b/>
        </w:rPr>
        <w:t>.2026</w:t>
      </w:r>
    </w:p>
    <w:p w14:paraId="58769ECF" w14:textId="77777777" w:rsidR="00BA01DF" w:rsidRDefault="00BA01DF" w:rsidP="00BA01DF">
      <w:pPr>
        <w:jc w:val="center"/>
        <w:rPr>
          <w:b/>
        </w:rPr>
      </w:pPr>
    </w:p>
    <w:p w14:paraId="59B74E54" w14:textId="77777777" w:rsidR="00BA01DF" w:rsidRPr="004B1E3D" w:rsidRDefault="00BA01DF" w:rsidP="00BA01DF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6844D244" w14:textId="77777777" w:rsidR="00BA01DF" w:rsidRPr="004B1E3D" w:rsidRDefault="00BA01DF" w:rsidP="00BA01DF">
      <w:pPr>
        <w:jc w:val="center"/>
        <w:rPr>
          <w:b/>
        </w:rPr>
      </w:pPr>
    </w:p>
    <w:p w14:paraId="33436E2B" w14:textId="77777777" w:rsidR="00BA01DF" w:rsidRPr="004B1E3D" w:rsidRDefault="00BA01DF" w:rsidP="00BA01DF">
      <w:r w:rsidRPr="004B1E3D">
        <w:t>…………………………………………………………………………………………………...</w:t>
      </w:r>
    </w:p>
    <w:p w14:paraId="3CE63DF0" w14:textId="77777777" w:rsidR="00BA01DF" w:rsidRPr="004B1E3D" w:rsidRDefault="00BA01DF" w:rsidP="00BA01DF">
      <w:pPr>
        <w:rPr>
          <w:i/>
        </w:rPr>
      </w:pPr>
      <w:r w:rsidRPr="004B1E3D">
        <w:rPr>
          <w:i/>
        </w:rPr>
        <w:t>(pełna nazwa i adres Wykonawcy)</w:t>
      </w:r>
    </w:p>
    <w:p w14:paraId="67E3039D" w14:textId="77777777" w:rsidR="00BA01DF" w:rsidRPr="004B1E3D" w:rsidRDefault="00BA01DF" w:rsidP="00BA01DF">
      <w:pPr>
        <w:rPr>
          <w:b/>
        </w:rPr>
      </w:pPr>
    </w:p>
    <w:p w14:paraId="0B0E9FAA" w14:textId="77777777" w:rsidR="00BA01DF" w:rsidRPr="004B1E3D" w:rsidRDefault="00BA01DF" w:rsidP="00BA01DF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4B0FF960" w14:textId="6DA977FA" w:rsidR="00BA01DF" w:rsidRPr="004B1E3D" w:rsidRDefault="008B5294" w:rsidP="00BA01DF">
      <w:r w:rsidRPr="00F411EA">
        <w:rPr>
          <w:b/>
          <w:sz w:val="22"/>
          <w:szCs w:val="22"/>
        </w:rPr>
        <w:t>Dostaw</w:t>
      </w:r>
      <w:r>
        <w:rPr>
          <w:b/>
          <w:sz w:val="22"/>
          <w:szCs w:val="22"/>
        </w:rPr>
        <w:t>ę</w:t>
      </w:r>
      <w:r w:rsidRPr="00F411EA">
        <w:rPr>
          <w:b/>
          <w:sz w:val="22"/>
          <w:szCs w:val="22"/>
        </w:rPr>
        <w:t xml:space="preserve"> 7 szt. komputerów przenośnych (laptopów) do obsługi skanerów 3D oraz przetwarzania danych pomiarowych na potrzeby działalności dydaktycznej Katedry Systemów Wytwarzania AGH</w:t>
      </w:r>
      <w:r w:rsidR="00BA01DF" w:rsidRPr="004B1E3D">
        <w:rPr>
          <w:b/>
        </w:rPr>
        <w:t>, nr sprawy: KC-DE-zp.25.</w:t>
      </w:r>
      <w:r w:rsidR="00BA01DF">
        <w:rPr>
          <w:b/>
        </w:rPr>
        <w:t>3342</w:t>
      </w:r>
      <w:r w:rsidR="00BA01DF" w:rsidRPr="004B1E3D">
        <w:rPr>
          <w:b/>
        </w:rPr>
        <w:t>.2026</w:t>
      </w:r>
      <w:r w:rsidR="00BA01DF" w:rsidRPr="004B1E3D">
        <w:rPr>
          <w:b/>
          <w:bCs/>
          <w:iCs/>
        </w:rPr>
        <w:t xml:space="preserve">, </w:t>
      </w:r>
      <w:r w:rsidR="00BA01DF" w:rsidRPr="004B1E3D">
        <w:t xml:space="preserve">prowadzonego przez Akademię Górniczo-Hutniczą w Krakowie, </w:t>
      </w:r>
    </w:p>
    <w:p w14:paraId="3EDEAFB1" w14:textId="77777777" w:rsidR="00BA01DF" w:rsidRPr="004B1E3D" w:rsidRDefault="00BA01DF" w:rsidP="00BA01DF">
      <w:pPr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(t.j. Dz. U. z 2019r. poz. 2019 z późn.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006EEA6" w14:textId="77777777" w:rsidR="00BA01DF" w:rsidRPr="004B1E3D" w:rsidRDefault="00BA01DF" w:rsidP="00BA01DF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24FE0583" w14:textId="77777777" w:rsidR="00BA01DF" w:rsidRPr="004B1E3D" w:rsidRDefault="00BA01DF" w:rsidP="00BA01DF">
      <w:r w:rsidRPr="004B1E3D">
        <w:t xml:space="preserve"> (należy zaznaczyć właściwy kwadrat):</w:t>
      </w:r>
    </w:p>
    <w:p w14:paraId="402636B4" w14:textId="77777777" w:rsidR="00BA01DF" w:rsidRPr="004B1E3D" w:rsidRDefault="00BA01DF" w:rsidP="00BA01DF">
      <w:pPr>
        <w:numPr>
          <w:ilvl w:val="0"/>
          <w:numId w:val="15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150D5CC7" w14:textId="77777777" w:rsidR="00BA01DF" w:rsidRPr="004B1E3D" w:rsidRDefault="00BA01DF" w:rsidP="00BA01DF">
      <w:pPr>
        <w:numPr>
          <w:ilvl w:val="0"/>
          <w:numId w:val="15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3CACF969" w14:textId="77777777" w:rsidR="00BA01DF" w:rsidRPr="004B1E3D" w:rsidRDefault="00BA01DF" w:rsidP="00BA01DF">
      <w:pPr>
        <w:numPr>
          <w:ilvl w:val="0"/>
          <w:numId w:val="15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A01DF" w:rsidRPr="004B1E3D" w14:paraId="7601C32A" w14:textId="77777777" w:rsidTr="00C947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170C" w14:textId="77777777" w:rsidR="00BA01DF" w:rsidRPr="004B1E3D" w:rsidRDefault="00BA01DF" w:rsidP="00C94726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0265" w14:textId="77777777" w:rsidR="00BA01DF" w:rsidRPr="004B1E3D" w:rsidRDefault="00BA01DF" w:rsidP="00C94726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6D121" w14:textId="77777777" w:rsidR="00BA01DF" w:rsidRPr="004B1E3D" w:rsidRDefault="00BA01DF" w:rsidP="00C94726">
            <w:r w:rsidRPr="004B1E3D">
              <w:t>Adres podmiotu</w:t>
            </w:r>
          </w:p>
        </w:tc>
      </w:tr>
      <w:tr w:rsidR="00BA01DF" w:rsidRPr="004B1E3D" w14:paraId="11E052CB" w14:textId="77777777" w:rsidTr="00C947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91CEA" w14:textId="77777777" w:rsidR="00BA01DF" w:rsidRPr="004B1E3D" w:rsidRDefault="00BA01DF" w:rsidP="00C94726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242F" w14:textId="77777777" w:rsidR="00BA01DF" w:rsidRPr="004B1E3D" w:rsidRDefault="00BA01DF" w:rsidP="00C94726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FD7B" w14:textId="77777777" w:rsidR="00BA01DF" w:rsidRPr="004B1E3D" w:rsidRDefault="00BA01DF" w:rsidP="00C94726"/>
        </w:tc>
      </w:tr>
      <w:tr w:rsidR="00BA01DF" w:rsidRPr="004B1E3D" w14:paraId="724B7F21" w14:textId="77777777" w:rsidTr="00C947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FA01" w14:textId="77777777" w:rsidR="00BA01DF" w:rsidRPr="004B1E3D" w:rsidRDefault="00BA01DF" w:rsidP="00C94726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E469" w14:textId="77777777" w:rsidR="00BA01DF" w:rsidRPr="004B1E3D" w:rsidRDefault="00BA01DF" w:rsidP="00C94726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6724" w14:textId="77777777" w:rsidR="00BA01DF" w:rsidRPr="004B1E3D" w:rsidRDefault="00BA01DF" w:rsidP="00C94726"/>
        </w:tc>
      </w:tr>
      <w:tr w:rsidR="00BA01DF" w:rsidRPr="004B1E3D" w14:paraId="41DD9EBF" w14:textId="77777777" w:rsidTr="00C9472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917E3" w14:textId="77777777" w:rsidR="00BA01DF" w:rsidRPr="004B1E3D" w:rsidRDefault="00BA01DF" w:rsidP="00C94726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45E4" w14:textId="77777777" w:rsidR="00BA01DF" w:rsidRPr="004B1E3D" w:rsidRDefault="00BA01DF" w:rsidP="00C94726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2147" w14:textId="77777777" w:rsidR="00BA01DF" w:rsidRPr="004B1E3D" w:rsidRDefault="00BA01DF" w:rsidP="00C94726"/>
        </w:tc>
      </w:tr>
    </w:tbl>
    <w:p w14:paraId="6E1FEC30" w14:textId="77777777" w:rsidR="00BA01DF" w:rsidRPr="004B1E3D" w:rsidRDefault="00BA01DF" w:rsidP="00BA01DF"/>
    <w:p w14:paraId="59B4CF5E" w14:textId="77777777" w:rsidR="00BA01DF" w:rsidRPr="004B1E3D" w:rsidRDefault="00BA01DF" w:rsidP="00BA01DF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08843294" w14:textId="77777777" w:rsidR="00BA01DF" w:rsidRPr="004B1E3D" w:rsidRDefault="00BA01DF" w:rsidP="00BA01DF">
      <w:r w:rsidRPr="004B1E3D">
        <w:t>1)………………………………………………………………………………………………</w:t>
      </w:r>
    </w:p>
    <w:p w14:paraId="5294FAAE" w14:textId="77777777" w:rsidR="00BA01DF" w:rsidRPr="004B1E3D" w:rsidRDefault="00BA01DF" w:rsidP="00BA01DF">
      <w:r w:rsidRPr="004B1E3D">
        <w:t>2)………………………………………………………………………………………………</w:t>
      </w:r>
    </w:p>
    <w:p w14:paraId="3861D7C7" w14:textId="77777777" w:rsidR="00BA01DF" w:rsidRPr="004B1E3D" w:rsidRDefault="00BA01DF" w:rsidP="00BA01DF">
      <w:r w:rsidRPr="004B1E3D">
        <w:t>3)………………………………………………………………………………………………</w:t>
      </w:r>
    </w:p>
    <w:p w14:paraId="1C9FBCB8" w14:textId="77777777" w:rsidR="00BA01DF" w:rsidRPr="004B1E3D" w:rsidRDefault="00BA01DF" w:rsidP="00BA01DF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3717A700" w14:textId="77777777" w:rsidR="00BA01DF" w:rsidRPr="004B1E3D" w:rsidRDefault="00BA01DF" w:rsidP="00BA01DF">
      <w:pPr>
        <w:rPr>
          <w:b/>
          <w:bCs/>
          <w:vertAlign w:val="superscript"/>
        </w:rPr>
      </w:pPr>
    </w:p>
    <w:p w14:paraId="216E81C5" w14:textId="77777777" w:rsidR="00BA01DF" w:rsidRPr="004B1E3D" w:rsidRDefault="00BA01DF" w:rsidP="00BA01DF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27752315" w14:textId="77777777" w:rsidR="00BA01DF" w:rsidRPr="004B1E3D" w:rsidRDefault="00BA01DF" w:rsidP="00BA01DF"/>
    <w:p w14:paraId="53CF9F2A" w14:textId="77777777" w:rsidR="00BA01DF" w:rsidRPr="004B1E3D" w:rsidRDefault="00BA01DF" w:rsidP="00BA01DF"/>
    <w:p w14:paraId="5F19F37C" w14:textId="77777777" w:rsidR="00BA01DF" w:rsidRPr="004B1E3D" w:rsidRDefault="00BA01DF" w:rsidP="00BA01DF"/>
    <w:p w14:paraId="019EC51A" w14:textId="77777777" w:rsidR="00BA01DF" w:rsidRPr="004B1E3D" w:rsidRDefault="00BA01DF" w:rsidP="00BA01DF"/>
    <w:p w14:paraId="42FC1CE2" w14:textId="77777777" w:rsidR="00BA01DF" w:rsidRPr="004B1E3D" w:rsidRDefault="00BA01DF" w:rsidP="00BA01DF"/>
    <w:p w14:paraId="5CECEAE9" w14:textId="77777777" w:rsidR="00BA01DF" w:rsidRPr="004B1E3D" w:rsidRDefault="00BA01DF" w:rsidP="00BA01DF"/>
    <w:p w14:paraId="07FCC5AA" w14:textId="77777777" w:rsidR="00BA01DF" w:rsidRPr="004B1E3D" w:rsidRDefault="00BA01DF" w:rsidP="00BA01DF"/>
    <w:p w14:paraId="0737B625" w14:textId="77777777" w:rsidR="00BA01DF" w:rsidRPr="004B1E3D" w:rsidRDefault="00BA01DF" w:rsidP="00BA01DF"/>
    <w:p w14:paraId="7F53636F" w14:textId="77777777" w:rsidR="00BA01DF" w:rsidRPr="001F6C95" w:rsidRDefault="00BA01DF" w:rsidP="00BA01DF"/>
    <w:p w14:paraId="6423EE19" w14:textId="2C86FF17" w:rsidR="00106AC7" w:rsidRPr="00BA01DF" w:rsidRDefault="00106AC7" w:rsidP="00BA01DF"/>
    <w:sectPr w:rsidR="00106AC7" w:rsidRPr="00BA01D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19795" w14:textId="77777777" w:rsidR="00760E04" w:rsidRDefault="00760E04">
      <w:r>
        <w:separator/>
      </w:r>
    </w:p>
  </w:endnote>
  <w:endnote w:type="continuationSeparator" w:id="0">
    <w:p w14:paraId="267B7B60" w14:textId="77777777" w:rsidR="00760E04" w:rsidRDefault="0076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1266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EA755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ABF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C2539B6" w14:textId="77777777" w:rsidR="00336EEB" w:rsidRDefault="00760E04" w:rsidP="00336EEB">
    <w:pPr>
      <w:pStyle w:val="Stopka"/>
      <w:tabs>
        <w:tab w:val="clear" w:pos="4536"/>
      </w:tabs>
      <w:jc w:val="center"/>
    </w:pPr>
    <w:r>
      <w:rPr>
        <w:noProof/>
      </w:rPr>
      <w:pict w14:anchorId="48169CDD">
        <v:line id="_x0000_s1025" style="position:absolute;left:0;text-align:left;z-index:251657728" from="-3.85pt,8.7pt" to="455.15pt,8.7pt"/>
      </w:pict>
    </w:r>
  </w:p>
  <w:p w14:paraId="7B23D52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EC10" w14:textId="77777777" w:rsidR="004227F5" w:rsidRDefault="00422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CEB93" w14:textId="77777777" w:rsidR="00760E04" w:rsidRDefault="00760E04">
      <w:r>
        <w:separator/>
      </w:r>
    </w:p>
  </w:footnote>
  <w:footnote w:type="continuationSeparator" w:id="0">
    <w:p w14:paraId="670332E2" w14:textId="77777777" w:rsidR="00760E04" w:rsidRDefault="00760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2D966" w14:textId="77777777" w:rsidR="004227F5" w:rsidRDefault="00422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79860" w14:textId="77777777" w:rsidR="004227F5" w:rsidRDefault="00422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1C181" w14:textId="77777777" w:rsidR="004227F5" w:rsidRDefault="004227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6837798">
    <w:abstractNumId w:val="14"/>
  </w:num>
  <w:num w:numId="2" w16cid:durableId="1971862788">
    <w:abstractNumId w:val="0"/>
  </w:num>
  <w:num w:numId="3" w16cid:durableId="336689448">
    <w:abstractNumId w:val="12"/>
  </w:num>
  <w:num w:numId="4" w16cid:durableId="1070617782">
    <w:abstractNumId w:val="8"/>
  </w:num>
  <w:num w:numId="5" w16cid:durableId="3634534">
    <w:abstractNumId w:val="7"/>
  </w:num>
  <w:num w:numId="6" w16cid:durableId="462581977">
    <w:abstractNumId w:val="1"/>
  </w:num>
  <w:num w:numId="7" w16cid:durableId="2011130620">
    <w:abstractNumId w:val="6"/>
  </w:num>
  <w:num w:numId="8" w16cid:durableId="173080896">
    <w:abstractNumId w:val="3"/>
  </w:num>
  <w:num w:numId="9" w16cid:durableId="584000963">
    <w:abstractNumId w:val="2"/>
  </w:num>
  <w:num w:numId="10" w16cid:durableId="1902011975">
    <w:abstractNumId w:val="5"/>
  </w:num>
  <w:num w:numId="11" w16cid:durableId="1813330036">
    <w:abstractNumId w:val="11"/>
  </w:num>
  <w:num w:numId="12" w16cid:durableId="2001345991">
    <w:abstractNumId w:val="4"/>
  </w:num>
  <w:num w:numId="13" w16cid:durableId="289867257">
    <w:abstractNumId w:val="10"/>
  </w:num>
  <w:num w:numId="14" w16cid:durableId="1465344046">
    <w:abstractNumId w:val="13"/>
  </w:num>
  <w:num w:numId="15" w16cid:durableId="6803568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1F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27F5"/>
    <w:rsid w:val="00460820"/>
    <w:rsid w:val="004704CB"/>
    <w:rsid w:val="004C55DE"/>
    <w:rsid w:val="004D5C77"/>
    <w:rsid w:val="004F0482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0E04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B5294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A01DF"/>
    <w:rsid w:val="00BE6092"/>
    <w:rsid w:val="00BE61F8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28CB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AA6CE"/>
  <w15:chartTrackingRefBased/>
  <w15:docId w15:val="{1DA7F5B5-CDB2-4ED2-87F7-5BE759141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01DF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2026-07-21T10:41:00Z</dcterms:created>
  <dcterms:modified xsi:type="dcterms:W3CDTF">2026-07-21T10:41:00Z</dcterms:modified>
</cp:coreProperties>
</file>