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B85544" w14:textId="0ADE5AAD" w:rsidR="008D2AB8" w:rsidRPr="003D55D0" w:rsidRDefault="008D2AB8" w:rsidP="006F6C6C">
      <w:pPr>
        <w:pStyle w:val="Nagwek3"/>
        <w:jc w:val="right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b w:val="0"/>
          <w:sz w:val="18"/>
          <w:szCs w:val="18"/>
        </w:rPr>
        <w:tab/>
      </w:r>
      <w:r w:rsidRPr="003D55D0">
        <w:rPr>
          <w:rFonts w:ascii="Verdana" w:hAnsi="Verdana"/>
          <w:b w:val="0"/>
          <w:sz w:val="18"/>
          <w:szCs w:val="18"/>
        </w:rPr>
        <w:tab/>
      </w:r>
      <w:r w:rsidRPr="003D55D0">
        <w:rPr>
          <w:rFonts w:ascii="Verdana" w:hAnsi="Verdana"/>
          <w:b w:val="0"/>
          <w:sz w:val="18"/>
          <w:szCs w:val="18"/>
        </w:rPr>
        <w:tab/>
      </w:r>
      <w:r w:rsidRPr="003D55D0">
        <w:rPr>
          <w:rFonts w:ascii="Verdana" w:hAnsi="Verdana"/>
          <w:b w:val="0"/>
          <w:sz w:val="18"/>
          <w:szCs w:val="18"/>
        </w:rPr>
        <w:tab/>
      </w:r>
      <w:r w:rsidRPr="003D55D0">
        <w:rPr>
          <w:rFonts w:ascii="Verdana" w:hAnsi="Verdana"/>
          <w:b w:val="0"/>
          <w:sz w:val="18"/>
          <w:szCs w:val="18"/>
        </w:rPr>
        <w:tab/>
      </w:r>
      <w:r w:rsidRPr="003D55D0">
        <w:rPr>
          <w:rFonts w:ascii="Verdana" w:hAnsi="Verdana"/>
          <w:b w:val="0"/>
          <w:sz w:val="18"/>
          <w:szCs w:val="18"/>
        </w:rPr>
        <w:tab/>
      </w:r>
      <w:r w:rsidRPr="003D55D0">
        <w:rPr>
          <w:rFonts w:ascii="Verdana" w:hAnsi="Verdana"/>
          <w:b w:val="0"/>
          <w:sz w:val="18"/>
          <w:szCs w:val="18"/>
        </w:rPr>
        <w:tab/>
      </w:r>
      <w:r w:rsidRPr="003D55D0">
        <w:rPr>
          <w:rFonts w:ascii="Verdana" w:hAnsi="Verdana"/>
          <w:sz w:val="18"/>
          <w:szCs w:val="18"/>
        </w:rPr>
        <w:t xml:space="preserve">Załącznik nr </w:t>
      </w:r>
      <w:r w:rsidR="00012286" w:rsidRPr="003D55D0">
        <w:rPr>
          <w:rFonts w:ascii="Verdana" w:hAnsi="Verdana"/>
          <w:sz w:val="18"/>
          <w:szCs w:val="18"/>
        </w:rPr>
        <w:t>1</w:t>
      </w:r>
    </w:p>
    <w:p w14:paraId="2DC82A87" w14:textId="62A69F2E" w:rsidR="008D2AB8" w:rsidRPr="003D55D0" w:rsidRDefault="008D2AB8" w:rsidP="006F6C6C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3D55D0">
        <w:rPr>
          <w:rFonts w:ascii="Verdana" w:hAnsi="Verdana"/>
          <w:b/>
          <w:sz w:val="18"/>
          <w:szCs w:val="18"/>
        </w:rPr>
        <w:t>FORMULARZ OFERTY</w:t>
      </w:r>
    </w:p>
    <w:p w14:paraId="4FED75F8" w14:textId="77777777" w:rsidR="00DC7791" w:rsidRPr="003D55D0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WYKONAWCY:……………………………………………………………………………………………………………………….</w:t>
      </w:r>
    </w:p>
    <w:p w14:paraId="63D38FA5" w14:textId="77777777" w:rsidR="00DC7791" w:rsidRPr="003D55D0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………………………………………………………………………………………………………………………….</w:t>
      </w:r>
    </w:p>
    <w:p w14:paraId="463AA401" w14:textId="77777777" w:rsidR="00DC7791" w:rsidRPr="003D55D0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ADRES:……………………………………………………………………………………………………………………………………………….</w:t>
      </w:r>
    </w:p>
    <w:p w14:paraId="52B285E4" w14:textId="77777777" w:rsidR="00DC7791" w:rsidRPr="003D55D0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</w:t>
      </w:r>
    </w:p>
    <w:p w14:paraId="25C75944" w14:textId="77777777" w:rsidR="00DC7791" w:rsidRPr="003D55D0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TEL.……………………………………………………………………………………………………………………………………………………..</w:t>
      </w:r>
    </w:p>
    <w:p w14:paraId="6BB84C95" w14:textId="77777777" w:rsidR="00DC7791" w:rsidRPr="003D55D0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FAX ……………………………………………………………………………………………………………………………………………………..</w:t>
      </w:r>
    </w:p>
    <w:p w14:paraId="185EE9E4" w14:textId="77777777" w:rsidR="00DC7791" w:rsidRPr="003D55D0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E-MAIL…………………………………………………………………………………………………………………………………………………</w:t>
      </w:r>
    </w:p>
    <w:p w14:paraId="0C3F89C0" w14:textId="77777777" w:rsidR="00DC7791" w:rsidRPr="003D55D0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NIP…………………………………. REGON:………………………………………………...............................................</w:t>
      </w:r>
    </w:p>
    <w:p w14:paraId="7C944DE2" w14:textId="77777777" w:rsidR="00DC7791" w:rsidRPr="003D55D0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…………………………………………………………………………………………………………………………………</w:t>
      </w:r>
    </w:p>
    <w:p w14:paraId="6DA1CBB4" w14:textId="77777777" w:rsidR="008D2AB8" w:rsidRPr="003D55D0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Do: Nazwa i siedziba Zamawiającego:</w:t>
      </w:r>
    </w:p>
    <w:p w14:paraId="7310A3E9" w14:textId="77777777" w:rsidR="00D14AA4" w:rsidRPr="003D55D0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D55D0">
        <w:rPr>
          <w:rFonts w:ascii="Verdana" w:hAnsi="Verdana"/>
          <w:b/>
          <w:sz w:val="18"/>
          <w:szCs w:val="18"/>
        </w:rPr>
        <w:t>Akademia Górniczo - Hutnicza</w:t>
      </w:r>
    </w:p>
    <w:p w14:paraId="606D14A8" w14:textId="77777777" w:rsidR="00D14AA4" w:rsidRPr="003D55D0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D55D0">
        <w:rPr>
          <w:rFonts w:ascii="Verdana" w:hAnsi="Verdana"/>
          <w:b/>
          <w:sz w:val="18"/>
          <w:szCs w:val="18"/>
        </w:rPr>
        <w:t>im. Stanisława Staszica w Krakowie</w:t>
      </w:r>
    </w:p>
    <w:p w14:paraId="53BE6A57" w14:textId="77777777" w:rsidR="008D2AB8" w:rsidRPr="003D55D0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D55D0">
        <w:rPr>
          <w:rFonts w:ascii="Verdana" w:hAnsi="Verdana"/>
          <w:b/>
          <w:sz w:val="18"/>
          <w:szCs w:val="18"/>
        </w:rPr>
        <w:t>Dział Zamówień Publicznych</w:t>
      </w:r>
      <w:r w:rsidR="008D2AB8" w:rsidRPr="003D55D0">
        <w:rPr>
          <w:rFonts w:ascii="Verdana" w:hAnsi="Verdana"/>
          <w:b/>
          <w:sz w:val="18"/>
          <w:szCs w:val="18"/>
        </w:rPr>
        <w:t xml:space="preserve">  </w:t>
      </w:r>
    </w:p>
    <w:p w14:paraId="4B02685E" w14:textId="77777777" w:rsidR="008D2AB8" w:rsidRPr="003D55D0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D55D0">
        <w:rPr>
          <w:rFonts w:ascii="Verdana" w:hAnsi="Verdana"/>
          <w:b/>
          <w:sz w:val="18"/>
          <w:szCs w:val="18"/>
        </w:rPr>
        <w:t>Al. Mickiewicza</w:t>
      </w:r>
      <w:r w:rsidR="008D2AB8" w:rsidRPr="003D55D0">
        <w:rPr>
          <w:rFonts w:ascii="Verdana" w:hAnsi="Verdana"/>
          <w:b/>
          <w:sz w:val="18"/>
          <w:szCs w:val="18"/>
        </w:rPr>
        <w:t xml:space="preserve"> </w:t>
      </w:r>
      <w:r w:rsidRPr="003D55D0">
        <w:rPr>
          <w:rFonts w:ascii="Verdana" w:hAnsi="Verdana"/>
          <w:b/>
          <w:sz w:val="18"/>
          <w:szCs w:val="18"/>
        </w:rPr>
        <w:t>30</w:t>
      </w:r>
      <w:r w:rsidR="008D2AB8" w:rsidRPr="003D55D0">
        <w:rPr>
          <w:rFonts w:ascii="Verdana" w:hAnsi="Verdana"/>
          <w:b/>
          <w:sz w:val="18"/>
          <w:szCs w:val="18"/>
        </w:rPr>
        <w:t xml:space="preserve"> </w:t>
      </w:r>
    </w:p>
    <w:p w14:paraId="366AB30B" w14:textId="77777777" w:rsidR="008D2AB8" w:rsidRPr="003D55D0" w:rsidRDefault="00D14AA4" w:rsidP="008D2AB8">
      <w:pPr>
        <w:rPr>
          <w:rFonts w:ascii="Verdana" w:hAnsi="Verdana"/>
          <w:b/>
          <w:sz w:val="18"/>
          <w:szCs w:val="18"/>
        </w:rPr>
      </w:pPr>
      <w:r w:rsidRPr="003D55D0">
        <w:rPr>
          <w:rFonts w:ascii="Verdana" w:hAnsi="Verdana"/>
          <w:b/>
          <w:sz w:val="18"/>
          <w:szCs w:val="18"/>
        </w:rPr>
        <w:t>30-059</w:t>
      </w:r>
      <w:r w:rsidR="008D2AB8" w:rsidRPr="003D55D0">
        <w:rPr>
          <w:rFonts w:ascii="Verdana" w:hAnsi="Verdana"/>
          <w:b/>
          <w:sz w:val="18"/>
          <w:szCs w:val="18"/>
        </w:rPr>
        <w:t xml:space="preserve"> </w:t>
      </w:r>
      <w:r w:rsidRPr="003D55D0">
        <w:rPr>
          <w:rFonts w:ascii="Verdana" w:hAnsi="Verdana"/>
          <w:b/>
          <w:sz w:val="18"/>
          <w:szCs w:val="18"/>
        </w:rPr>
        <w:t>Kraków</w:t>
      </w:r>
      <w:r w:rsidR="008D2AB8" w:rsidRPr="003D55D0">
        <w:rPr>
          <w:rFonts w:ascii="Verdana" w:hAnsi="Verdana"/>
          <w:b/>
          <w:sz w:val="18"/>
          <w:szCs w:val="18"/>
        </w:rPr>
        <w:t xml:space="preserve">,  </w:t>
      </w:r>
    </w:p>
    <w:p w14:paraId="36637F1E" w14:textId="77777777" w:rsidR="008D2AB8" w:rsidRPr="003D55D0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22107EBD" w14:textId="06BF98D1" w:rsidR="008D2AB8" w:rsidRPr="003D55D0" w:rsidRDefault="008D2AB8" w:rsidP="008D2AB8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3E15F0" w:rsidRPr="003E15F0">
        <w:rPr>
          <w:rFonts w:ascii="Verdana" w:hAnsi="Verdana"/>
          <w:b/>
          <w:sz w:val="18"/>
          <w:szCs w:val="18"/>
        </w:rPr>
        <w:t>dostawa tabletów multimedialnych z GPS -2 szt. dla WGGiIŚ- KC-DE-zp.25.355.2026</w:t>
      </w:r>
      <w:r w:rsidR="003E15F0">
        <w:rPr>
          <w:rFonts w:ascii="Verdana" w:hAnsi="Verdana"/>
          <w:b/>
          <w:sz w:val="18"/>
          <w:szCs w:val="18"/>
        </w:rPr>
        <w:t xml:space="preserve"> </w:t>
      </w:r>
      <w:r w:rsidRPr="003D55D0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tbl>
      <w:tblPr>
        <w:tblW w:w="10263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2"/>
        <w:gridCol w:w="1984"/>
        <w:gridCol w:w="1559"/>
        <w:gridCol w:w="851"/>
        <w:gridCol w:w="1134"/>
        <w:gridCol w:w="1031"/>
        <w:gridCol w:w="851"/>
        <w:gridCol w:w="2001"/>
      </w:tblGrid>
      <w:tr w:rsidR="00F7543F" w:rsidRPr="003D55D0" w14:paraId="21B38913" w14:textId="77777777" w:rsidTr="006E42A6">
        <w:trPr>
          <w:trHeight w:val="645"/>
        </w:trPr>
        <w:tc>
          <w:tcPr>
            <w:tcW w:w="8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4440DD3" w14:textId="55887500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3D55D0">
              <w:rPr>
                <w:rFonts w:ascii="Verdana" w:hAnsi="Verdana"/>
                <w:sz w:val="18"/>
                <w:szCs w:val="18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1D3395D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Nazwa elementu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27F0488" w14:textId="77777777" w:rsidR="002A7AE5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Nazwa producenta/</w:t>
            </w:r>
          </w:p>
          <w:p w14:paraId="1F4C52DE" w14:textId="4C916FE8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 xml:space="preserve">model 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E13DD53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Ilość</w:t>
            </w:r>
          </w:p>
          <w:p w14:paraId="6B1E9F5A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0D4369C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 xml:space="preserve">Cena jednostkowa netto </w:t>
            </w:r>
            <w:r w:rsidRPr="003D55D0">
              <w:rPr>
                <w:rFonts w:ascii="Verdana" w:hAnsi="Verdana"/>
                <w:sz w:val="18"/>
                <w:szCs w:val="18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83FBC57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Wartość netto</w:t>
            </w:r>
          </w:p>
          <w:p w14:paraId="00291BE4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sz w:val="18"/>
                <w:szCs w:val="18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41FBBD7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VAT</w:t>
            </w:r>
          </w:p>
          <w:p w14:paraId="107601EC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3D55D0">
              <w:rPr>
                <w:rFonts w:ascii="Verdana" w:hAnsi="Verdana"/>
                <w:sz w:val="18"/>
                <w:szCs w:val="18"/>
              </w:rPr>
              <w:t>[%]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A34824B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 xml:space="preserve">Wartość brutto </w:t>
            </w:r>
          </w:p>
          <w:p w14:paraId="6B773CA1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3D55D0">
              <w:rPr>
                <w:rFonts w:ascii="Verdana" w:hAnsi="Verdana"/>
                <w:sz w:val="18"/>
                <w:szCs w:val="18"/>
              </w:rPr>
              <w:t>[PLN]</w:t>
            </w:r>
          </w:p>
          <w:p w14:paraId="585DCDF8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sz w:val="18"/>
                <w:szCs w:val="18"/>
              </w:rPr>
              <w:t xml:space="preserve"> (z doliczonym </w:t>
            </w: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VAT)</w:t>
            </w:r>
          </w:p>
        </w:tc>
      </w:tr>
      <w:tr w:rsidR="00F7543F" w:rsidRPr="003D55D0" w14:paraId="78AB5CB0" w14:textId="77777777" w:rsidTr="006E42A6">
        <w:trPr>
          <w:trHeight w:val="234"/>
        </w:trPr>
        <w:tc>
          <w:tcPr>
            <w:tcW w:w="85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F9E598B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8DE19CF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B912530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A4CA08C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8B7C2F2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CBE9E91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7D62D04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E89D489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8</w:t>
            </w:r>
          </w:p>
        </w:tc>
      </w:tr>
      <w:tr w:rsidR="00F7543F" w:rsidRPr="003D55D0" w14:paraId="3B019C17" w14:textId="77777777" w:rsidTr="006E42A6">
        <w:trPr>
          <w:trHeight w:val="163"/>
        </w:trPr>
        <w:tc>
          <w:tcPr>
            <w:tcW w:w="8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0FD2BB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3D55D0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144772" w14:textId="1EE4047F" w:rsidR="00F7543F" w:rsidRPr="003D55D0" w:rsidRDefault="003E15F0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 xml:space="preserve">Tablet multimedialny </w:t>
            </w:r>
            <w:r w:rsidR="00B97231">
              <w:rPr>
                <w:rFonts w:ascii="Verdana" w:hAnsi="Verdana"/>
                <w:b/>
                <w:bCs/>
                <w:sz w:val="18"/>
                <w:szCs w:val="18"/>
              </w:rPr>
              <w:t>z rysikiem</w:t>
            </w:r>
            <w:r w:rsidR="006E42A6" w:rsidRPr="003D55D0">
              <w:rPr>
                <w:rFonts w:ascii="Verdana" w:hAnsi="Verdana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5AF64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26540A" w14:textId="3FA313BE" w:rsidR="00F7543F" w:rsidRPr="003D55D0" w:rsidRDefault="003E15F0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  <w:r w:rsidR="00F7543F" w:rsidRPr="003D55D0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2CCC2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63979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2778855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EB6199E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</w:tr>
      <w:tr w:rsidR="00F7543F" w:rsidRPr="003D55D0" w14:paraId="01191436" w14:textId="77777777" w:rsidTr="00680D6A">
        <w:trPr>
          <w:trHeight w:val="163"/>
        </w:trPr>
        <w:tc>
          <w:tcPr>
            <w:tcW w:w="638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8E62430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  <w:p w14:paraId="40070EF1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RAZEM:</w:t>
            </w:r>
          </w:p>
          <w:p w14:paraId="69D514A8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65A75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34903C8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3230239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</w:tr>
      <w:tr w:rsidR="00F7543F" w:rsidRPr="003D55D0" w14:paraId="3E46DD5E" w14:textId="77777777" w:rsidTr="00680D6A">
        <w:trPr>
          <w:trHeight w:val="163"/>
        </w:trPr>
        <w:tc>
          <w:tcPr>
            <w:tcW w:w="638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290461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3D55D0">
              <w:rPr>
                <w:rFonts w:ascii="Verdana" w:hAnsi="Verdana"/>
                <w:sz w:val="18"/>
                <w:szCs w:val="18"/>
              </w:rPr>
              <w:t>Cena netto za całość zamówienia /słownie: ……………………………………………………………/</w:t>
            </w:r>
          </w:p>
          <w:p w14:paraId="5299CFE2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3D55D0">
              <w:rPr>
                <w:rFonts w:ascii="Verdana" w:hAnsi="Verdana"/>
                <w:sz w:val="18"/>
                <w:szCs w:val="18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903D0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7A44649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42944F3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6DDACE28" w14:textId="77777777" w:rsidR="008D2AB8" w:rsidRPr="003D55D0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2A2149A8" w14:textId="49ABB144" w:rsidR="0056133D" w:rsidRPr="003D55D0" w:rsidRDefault="0056133D" w:rsidP="0056133D">
      <w:pPr>
        <w:pStyle w:val="Tekstpodstawowy"/>
        <w:rPr>
          <w:rFonts w:ascii="Verdana" w:hAnsi="Verdana"/>
          <w:b w:val="0"/>
          <w:bCs/>
          <w:sz w:val="18"/>
          <w:szCs w:val="18"/>
        </w:rPr>
      </w:pPr>
    </w:p>
    <w:p w14:paraId="29E0986D" w14:textId="3DC05521" w:rsidR="00005077" w:rsidRPr="003D55D0" w:rsidRDefault="00005077" w:rsidP="00005077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3D55D0">
        <w:rPr>
          <w:rFonts w:ascii="Verdana" w:hAnsi="Verdana"/>
          <w:b/>
          <w:sz w:val="18"/>
          <w:szCs w:val="18"/>
        </w:rPr>
        <w:t xml:space="preserve">Termin realizacji umowy: </w:t>
      </w:r>
      <w:r w:rsidRPr="003D55D0">
        <w:rPr>
          <w:rFonts w:ascii="Verdana" w:hAnsi="Verdana"/>
          <w:bCs/>
          <w:sz w:val="18"/>
          <w:szCs w:val="18"/>
        </w:rPr>
        <w:t xml:space="preserve">……….. </w:t>
      </w:r>
      <w:r w:rsidRPr="003D55D0">
        <w:rPr>
          <w:rFonts w:ascii="Verdana" w:hAnsi="Verdana"/>
          <w:b/>
          <w:sz w:val="18"/>
          <w:szCs w:val="18"/>
        </w:rPr>
        <w:t>dni od daty podpisania umowy .</w:t>
      </w:r>
    </w:p>
    <w:p w14:paraId="0CCD8806" w14:textId="77777777" w:rsidR="00680D6A" w:rsidRPr="003D55D0" w:rsidRDefault="00680D6A" w:rsidP="00B35BA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2EF2FAED" w14:textId="7F9C871D" w:rsidR="0056133D" w:rsidRPr="003D55D0" w:rsidRDefault="008D2AB8" w:rsidP="00B21729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3D55D0">
        <w:rPr>
          <w:rFonts w:ascii="Verdana" w:hAnsi="Verdana"/>
          <w:b/>
          <w:sz w:val="18"/>
          <w:szCs w:val="18"/>
        </w:rPr>
        <w:t>Okres udzielonej gwarancji wynosi:</w:t>
      </w:r>
      <w:r w:rsidR="00B21729" w:rsidRPr="003D55D0">
        <w:rPr>
          <w:rFonts w:ascii="Verdana" w:hAnsi="Verdana"/>
          <w:b/>
          <w:sz w:val="18"/>
          <w:szCs w:val="18"/>
        </w:rPr>
        <w:t xml:space="preserve"> </w:t>
      </w:r>
      <w:r w:rsidR="0056133D" w:rsidRPr="003D55D0">
        <w:rPr>
          <w:rFonts w:ascii="Verdana" w:hAnsi="Verdana"/>
          <w:bCs/>
          <w:sz w:val="18"/>
          <w:szCs w:val="18"/>
        </w:rPr>
        <w:t>…………………………</w:t>
      </w:r>
      <w:r w:rsidR="0056133D" w:rsidRPr="003D55D0">
        <w:rPr>
          <w:rFonts w:ascii="Verdana" w:hAnsi="Verdana"/>
          <w:sz w:val="18"/>
          <w:szCs w:val="18"/>
        </w:rPr>
        <w:t xml:space="preserve"> </w:t>
      </w:r>
      <w:r w:rsidR="0056133D" w:rsidRPr="003D55D0">
        <w:rPr>
          <w:rFonts w:ascii="Verdana" w:hAnsi="Verdana"/>
          <w:bCs/>
          <w:sz w:val="18"/>
          <w:szCs w:val="18"/>
        </w:rPr>
        <w:t xml:space="preserve">miesięcy </w:t>
      </w:r>
      <w:r w:rsidR="00220F19" w:rsidRPr="003D55D0">
        <w:rPr>
          <w:rFonts w:ascii="Verdana" w:hAnsi="Verdana"/>
          <w:bCs/>
          <w:sz w:val="18"/>
          <w:szCs w:val="18"/>
          <w:highlight w:val="yellow"/>
        </w:rPr>
        <w:t xml:space="preserve"> /kryterium oceny ofert/</w:t>
      </w:r>
    </w:p>
    <w:p w14:paraId="67AD71FC" w14:textId="77777777" w:rsidR="008D2AB8" w:rsidRPr="003D55D0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3D55D0">
        <w:rPr>
          <w:rFonts w:ascii="Verdana" w:hAnsi="Verdana"/>
          <w:sz w:val="18"/>
          <w:szCs w:val="18"/>
        </w:rPr>
        <w:t>6 marca 2018 r</w:t>
      </w:r>
      <w:r w:rsidRPr="003D55D0">
        <w:rPr>
          <w:rFonts w:ascii="Verdana" w:hAnsi="Verdana"/>
          <w:sz w:val="18"/>
          <w:szCs w:val="18"/>
        </w:rPr>
        <w:t>.</w:t>
      </w:r>
      <w:r w:rsidR="00A0022B" w:rsidRPr="003D55D0">
        <w:rPr>
          <w:rFonts w:ascii="Verdana" w:hAnsi="Verdana"/>
          <w:sz w:val="18"/>
          <w:szCs w:val="18"/>
        </w:rPr>
        <w:t xml:space="preserve"> Prawo przedsiębiorców, </w:t>
      </w:r>
      <w:r w:rsidRPr="003D55D0">
        <w:rPr>
          <w:rFonts w:ascii="Verdana" w:hAnsi="Verdana"/>
          <w:sz w:val="18"/>
          <w:szCs w:val="18"/>
        </w:rPr>
        <w:t>należymy do małych lub średnich przedsiębiorców:</w:t>
      </w:r>
      <w:r w:rsidRPr="003D55D0">
        <w:rPr>
          <w:rFonts w:ascii="Verdana" w:hAnsi="Verdana"/>
          <w:b/>
          <w:sz w:val="18"/>
          <w:szCs w:val="18"/>
        </w:rPr>
        <w:t xml:space="preserve"> TAK/NIE</w:t>
      </w:r>
    </w:p>
    <w:p w14:paraId="473E9F5A" w14:textId="1DC4FE58" w:rsidR="004856CF" w:rsidRPr="003D55D0" w:rsidRDefault="00D24B7D" w:rsidP="004856CF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3D55D0">
        <w:rPr>
          <w:rFonts w:ascii="Verdana" w:hAnsi="Verdana"/>
          <w:b/>
          <w:sz w:val="18"/>
          <w:szCs w:val="18"/>
        </w:rPr>
        <w:t>Termin płatności:</w:t>
      </w:r>
      <w:r w:rsidR="004856CF" w:rsidRPr="003D55D0">
        <w:rPr>
          <w:rFonts w:ascii="Verdana" w:hAnsi="Verdana"/>
          <w:b/>
          <w:sz w:val="18"/>
          <w:szCs w:val="18"/>
        </w:rPr>
        <w:t xml:space="preserve"> </w:t>
      </w:r>
      <w:r w:rsidR="004856CF" w:rsidRPr="003D55D0">
        <w:rPr>
          <w:rFonts w:ascii="Verdana" w:hAnsi="Verdana"/>
          <w:bCs/>
          <w:sz w:val="18"/>
          <w:szCs w:val="18"/>
        </w:rPr>
        <w:t>Płatność zostanie dokonana do 21 dni od daty doręczenia prawidłowo wystawionej każdorazowej faktury Zamawiającemu, zawierającej wykaz realizowanych usług. Za moment doręczenia faktury ustrukturyzowanej za pośrednictwem Krajowego Systemu e-Faktur (https://ksef.podatki.gov.pl/) uważa się dzień przydzielenia w tym systemie numeru identyfikującego tę fakturę (KSeF ID).</w:t>
      </w:r>
    </w:p>
    <w:p w14:paraId="170B6478" w14:textId="77777777" w:rsidR="00B21729" w:rsidRPr="003D55D0" w:rsidRDefault="00B21729" w:rsidP="004856CF">
      <w:pPr>
        <w:ind w:right="-47"/>
        <w:jc w:val="both"/>
        <w:rPr>
          <w:rFonts w:ascii="Verdana" w:hAnsi="Verdana"/>
          <w:bCs/>
          <w:sz w:val="18"/>
          <w:szCs w:val="18"/>
        </w:rPr>
      </w:pPr>
    </w:p>
    <w:p w14:paraId="22F418AF" w14:textId="77777777" w:rsidR="00B21729" w:rsidRPr="003D55D0" w:rsidRDefault="00B21729" w:rsidP="004856CF">
      <w:pPr>
        <w:ind w:right="-47"/>
        <w:jc w:val="both"/>
        <w:rPr>
          <w:rFonts w:ascii="Verdana" w:hAnsi="Verdana"/>
          <w:bCs/>
          <w:sz w:val="18"/>
          <w:szCs w:val="18"/>
        </w:rPr>
      </w:pPr>
    </w:p>
    <w:p w14:paraId="0E0CEDA3" w14:textId="77777777" w:rsidR="00A840F3" w:rsidRPr="003D55D0" w:rsidRDefault="00A840F3" w:rsidP="004856CF">
      <w:pPr>
        <w:ind w:right="-47"/>
        <w:jc w:val="both"/>
        <w:rPr>
          <w:rFonts w:ascii="Verdana" w:hAnsi="Verdana"/>
          <w:bCs/>
          <w:sz w:val="18"/>
          <w:szCs w:val="18"/>
        </w:rPr>
      </w:pPr>
    </w:p>
    <w:p w14:paraId="3CF154B9" w14:textId="487427FF" w:rsidR="00FF2E17" w:rsidRPr="003D55D0" w:rsidRDefault="00FF2E17" w:rsidP="00C843B7">
      <w:pPr>
        <w:ind w:right="-47"/>
        <w:jc w:val="both"/>
        <w:rPr>
          <w:rFonts w:ascii="Verdana" w:hAnsi="Verdana"/>
          <w:bCs/>
          <w:sz w:val="18"/>
          <w:szCs w:val="18"/>
        </w:rPr>
      </w:pPr>
    </w:p>
    <w:p w14:paraId="397CBA08" w14:textId="500D56D8" w:rsidR="00D24B7D" w:rsidRPr="003D55D0" w:rsidRDefault="00D24B7D" w:rsidP="00D24B7D">
      <w:pPr>
        <w:rPr>
          <w:rFonts w:ascii="Verdana" w:hAnsi="Verdana"/>
          <w:b/>
          <w:sz w:val="18"/>
          <w:szCs w:val="18"/>
          <w:u w:val="single"/>
        </w:rPr>
      </w:pPr>
      <w:r w:rsidRPr="003D55D0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26E1D8A1" w14:textId="77777777" w:rsidR="00EA1E2F" w:rsidRPr="003D55D0" w:rsidRDefault="00EA1E2F" w:rsidP="00EA1E2F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  <w:lang w:eastAsia="ar-SA"/>
        </w:rPr>
        <w:t>Oświadczamy, że jesteśmy związani niniejszą ofertą przez okres wskazany w SWZ.</w:t>
      </w:r>
    </w:p>
    <w:p w14:paraId="32F32840" w14:textId="77777777" w:rsidR="00E90D2D" w:rsidRPr="003D55D0" w:rsidRDefault="00EA1E2F" w:rsidP="00E90D2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  <w:lang w:eastAsia="ar-SA"/>
        </w:rPr>
        <w:t>Oświadczamy, że zapoznaliśmy się z postanowieniami umowy, określonymi w 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3D55D0">
        <w:rPr>
          <w:rFonts w:ascii="Verdana" w:hAnsi="Verdana"/>
          <w:sz w:val="18"/>
          <w:szCs w:val="18"/>
        </w:rPr>
        <w:t xml:space="preserve"> i nie wnosimy do nich żadnych zastrzeżeń.</w:t>
      </w:r>
    </w:p>
    <w:p w14:paraId="213BEC38" w14:textId="77777777" w:rsidR="00EA1E2F" w:rsidRPr="003D55D0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2E1D7F2" w14:textId="77777777" w:rsidR="00EA1E2F" w:rsidRPr="003D55D0" w:rsidRDefault="00EA1E2F" w:rsidP="00EA1E2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3D55D0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D2609D8" w14:textId="77777777" w:rsidR="00EA1E2F" w:rsidRPr="003D55D0" w:rsidRDefault="00EA1E2F" w:rsidP="00EA1E2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3D55D0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754A6BE" w14:textId="77777777" w:rsidR="00EA1E2F" w:rsidRPr="003D55D0" w:rsidRDefault="00EA1E2F" w:rsidP="00EA1E2F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A1E2F" w:rsidRPr="003D55D0" w14:paraId="42328267" w14:textId="77777777" w:rsidTr="0029155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8DA9DB" w14:textId="77777777" w:rsidR="00EA1E2F" w:rsidRPr="003D55D0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D55D0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BA0070" w14:textId="77777777" w:rsidR="00EA1E2F" w:rsidRPr="003D55D0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D55D0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08AFA647" w14:textId="77777777" w:rsidR="00EA1E2F" w:rsidRPr="003D55D0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D55D0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8AA03F" w14:textId="77777777" w:rsidR="00EA1E2F" w:rsidRPr="003D55D0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D55D0">
              <w:rPr>
                <w:rFonts w:ascii="Verdana" w:hAnsi="Verdana"/>
                <w:sz w:val="18"/>
                <w:szCs w:val="18"/>
              </w:rPr>
              <w:t>Nazwa podwykonawcy</w:t>
            </w:r>
            <w:r w:rsidRPr="003D55D0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EA1E2F" w:rsidRPr="003D55D0" w14:paraId="47381F27" w14:textId="77777777" w:rsidTr="0029155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C18A61" w14:textId="77777777" w:rsidR="00EA1E2F" w:rsidRPr="003D55D0" w:rsidRDefault="00EA1E2F" w:rsidP="00291559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E6605C" w14:textId="77777777" w:rsidR="00EA1E2F" w:rsidRPr="003D55D0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0BA14F" w14:textId="77777777" w:rsidR="00EA1E2F" w:rsidRPr="003D55D0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EA1E2F" w:rsidRPr="003D55D0" w14:paraId="4D227B84" w14:textId="77777777" w:rsidTr="0029155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FF1A2" w14:textId="77777777" w:rsidR="00EA1E2F" w:rsidRPr="003D55D0" w:rsidRDefault="00EA1E2F" w:rsidP="00291559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B5C538" w14:textId="77777777" w:rsidR="00EA1E2F" w:rsidRPr="003D55D0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5BC85E" w14:textId="77777777" w:rsidR="00EA1E2F" w:rsidRPr="003D55D0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EE947BA" w14:textId="77777777" w:rsidR="00EA1E2F" w:rsidRPr="003D55D0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1AD7CE7E" w14:textId="54B96F20" w:rsidR="00EA1E2F" w:rsidRPr="003D55D0" w:rsidRDefault="00EA1E2F" w:rsidP="00DD6F16">
      <w:pPr>
        <w:pStyle w:val="Nagwek1"/>
        <w:rPr>
          <w:rFonts w:ascii="Verdana" w:hAnsi="Verdana" w:cs="Times New Roman"/>
          <w:sz w:val="18"/>
          <w:szCs w:val="18"/>
        </w:rPr>
      </w:pPr>
      <w:r w:rsidRPr="003D55D0">
        <w:rPr>
          <w:rFonts w:ascii="Verdana" w:hAnsi="Verdana" w:cs="Times New Roman"/>
          <w:sz w:val="18"/>
          <w:szCs w:val="18"/>
        </w:rPr>
        <w:tab/>
        <w:t>Imię i Nazwisko</w:t>
      </w:r>
      <w:r w:rsidRPr="003D55D0">
        <w:rPr>
          <w:rFonts w:ascii="Verdana" w:hAnsi="Verdana" w:cs="Times New Roman"/>
          <w:sz w:val="18"/>
          <w:szCs w:val="18"/>
        </w:rPr>
        <w:tab/>
      </w:r>
      <w:r w:rsidRPr="003D55D0">
        <w:rPr>
          <w:rFonts w:ascii="Verdana" w:hAnsi="Verdana" w:cs="Times New Roman"/>
          <w:sz w:val="18"/>
          <w:szCs w:val="18"/>
        </w:rPr>
        <w:tab/>
      </w:r>
      <w:r w:rsidRPr="003D55D0">
        <w:rPr>
          <w:rFonts w:ascii="Verdana" w:hAnsi="Verdana" w:cs="Times New Roman"/>
          <w:sz w:val="18"/>
          <w:szCs w:val="18"/>
        </w:rPr>
        <w:tab/>
      </w:r>
      <w:r w:rsidRPr="003D55D0">
        <w:rPr>
          <w:rFonts w:ascii="Verdana" w:hAnsi="Verdana" w:cs="Times New Roman"/>
          <w:sz w:val="18"/>
          <w:szCs w:val="18"/>
        </w:rPr>
        <w:tab/>
      </w:r>
      <w:r w:rsidRPr="003D55D0">
        <w:rPr>
          <w:rFonts w:ascii="Verdana" w:hAnsi="Verdana" w:cs="Times New Roman"/>
          <w:sz w:val="18"/>
          <w:szCs w:val="18"/>
        </w:rPr>
        <w:tab/>
      </w:r>
      <w:r w:rsidRPr="003D55D0">
        <w:rPr>
          <w:rFonts w:ascii="Verdana" w:hAnsi="Verdana" w:cs="Times New Roman"/>
          <w:sz w:val="18"/>
          <w:szCs w:val="18"/>
        </w:rPr>
        <w:tab/>
      </w:r>
      <w:r w:rsidRPr="003D55D0">
        <w:rPr>
          <w:rFonts w:ascii="Verdana" w:hAnsi="Verdana" w:cs="Times New Roman"/>
          <w:sz w:val="18"/>
          <w:szCs w:val="18"/>
        </w:rPr>
        <w:tab/>
      </w:r>
    </w:p>
    <w:p w14:paraId="412B25C8" w14:textId="5DABBE59" w:rsidR="00EA1E2F" w:rsidRPr="003D55D0" w:rsidRDefault="00EA1E2F" w:rsidP="00DD6F16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3D55D0">
        <w:rPr>
          <w:rFonts w:ascii="Verdana" w:hAnsi="Verdana"/>
          <w:sz w:val="18"/>
          <w:szCs w:val="18"/>
        </w:rPr>
        <w:tab/>
      </w:r>
      <w:r w:rsidRPr="003D55D0">
        <w:rPr>
          <w:rFonts w:ascii="Verdana" w:hAnsi="Verdana"/>
          <w:sz w:val="18"/>
          <w:szCs w:val="18"/>
        </w:rPr>
        <w:tab/>
        <w:t xml:space="preserve"> </w:t>
      </w:r>
    </w:p>
    <w:p w14:paraId="275D7EEC" w14:textId="77777777" w:rsidR="003D55D0" w:rsidRPr="003D55D0" w:rsidRDefault="00EA1E2F" w:rsidP="00EA1E2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3D55D0">
        <w:rPr>
          <w:rFonts w:ascii="Verdana" w:hAnsi="Verdana"/>
          <w:sz w:val="18"/>
          <w:szCs w:val="18"/>
        </w:rPr>
        <w:tab/>
      </w:r>
    </w:p>
    <w:p w14:paraId="656DD95D" w14:textId="77777777" w:rsidR="003D55D0" w:rsidRPr="003D55D0" w:rsidRDefault="003D55D0" w:rsidP="003D55D0">
      <w:pPr>
        <w:numPr>
          <w:ilvl w:val="0"/>
          <w:numId w:val="1"/>
        </w:numPr>
        <w:ind w:left="426" w:firstLine="0"/>
        <w:jc w:val="both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Oświadczam, że posiadam/y ważny certyfikat  wykonawcy zamówień publicznych wydany zgodnie z ustawą z dnia 5 sierpnia 2025 r. o certyfikacji wykonawców zamówień publicznych. Certyfikat został wydany przez: ……………………………., nr certyfikatu: ………………………………, data wydania certyfikatu: ………………………..., okres  ważności certyfikatu ………………………………………., certyfikat obejmuje następujący zakres certyfikacji:……………………………….</w:t>
      </w:r>
    </w:p>
    <w:p w14:paraId="4238B2EE" w14:textId="77777777" w:rsidR="003D55D0" w:rsidRPr="003D55D0" w:rsidRDefault="003D55D0" w:rsidP="003D55D0">
      <w:pPr>
        <w:ind w:left="426"/>
        <w:jc w:val="both"/>
        <w:rPr>
          <w:rFonts w:ascii="Verdana" w:hAnsi="Verdana"/>
          <w:i/>
          <w:sz w:val="16"/>
          <w:szCs w:val="16"/>
        </w:rPr>
      </w:pPr>
    </w:p>
    <w:p w14:paraId="2F553543" w14:textId="44282386" w:rsidR="00EA1E2F" w:rsidRPr="003D55D0" w:rsidRDefault="003D55D0" w:rsidP="003D55D0">
      <w:pPr>
        <w:ind w:left="426"/>
        <w:jc w:val="both"/>
        <w:rPr>
          <w:rFonts w:ascii="Verdana" w:hAnsi="Verdana"/>
          <w:i/>
          <w:sz w:val="16"/>
          <w:szCs w:val="16"/>
        </w:rPr>
      </w:pPr>
      <w:r w:rsidRPr="003D55D0">
        <w:rPr>
          <w:rFonts w:ascii="Verdana" w:hAnsi="Verdana"/>
          <w:i/>
          <w:sz w:val="16"/>
          <w:szCs w:val="16"/>
        </w:rPr>
        <w:t>Wypełnić wyłącznie w przypadku Wykonawców posługujących się certyfikatem wykonawców zamówień publicznych:</w:t>
      </w:r>
      <w:r w:rsidR="00EA1E2F" w:rsidRPr="003D55D0">
        <w:rPr>
          <w:rFonts w:ascii="Verdana" w:hAnsi="Verdana"/>
          <w:sz w:val="18"/>
          <w:szCs w:val="18"/>
        </w:rPr>
        <w:tab/>
      </w:r>
    </w:p>
    <w:p w14:paraId="72E90961" w14:textId="77777777" w:rsidR="00EA1E2F" w:rsidRPr="003D55D0" w:rsidRDefault="00EA1E2F" w:rsidP="00EA1E2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7119B75C" w14:textId="77777777" w:rsidR="00EA1E2F" w:rsidRPr="003D55D0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upoważnienie dla powyżej wskazanych osób wynika z następującego (ych) dokumentu(ów)</w:t>
      </w:r>
    </w:p>
    <w:p w14:paraId="029C3EA2" w14:textId="77777777" w:rsidR="00EA1E2F" w:rsidRPr="003D55D0" w:rsidRDefault="00EA1E2F" w:rsidP="00EA1E2F">
      <w:pPr>
        <w:jc w:val="both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3F1B8A38" w14:textId="77777777" w:rsidR="00EA1E2F" w:rsidRPr="003D55D0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załącznikami do niniejszej oferty są:</w:t>
      </w:r>
    </w:p>
    <w:p w14:paraId="1E92571F" w14:textId="77777777" w:rsidR="00EA1E2F" w:rsidRPr="003D55D0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F250365" w14:textId="77777777" w:rsidR="00EA1E2F" w:rsidRPr="003D55D0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7A00304D" w14:textId="77777777" w:rsidR="00EA1E2F" w:rsidRPr="003D55D0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1A18A064" w14:textId="38C23281" w:rsidR="00EA1E2F" w:rsidRPr="003D55D0" w:rsidRDefault="00EA1E2F" w:rsidP="007A4FF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6132C54" w14:textId="77777777" w:rsidR="006D0DFC" w:rsidRPr="003D55D0" w:rsidRDefault="006D0DFC" w:rsidP="006D0DFC">
      <w:pPr>
        <w:spacing w:line="360" w:lineRule="auto"/>
        <w:ind w:left="1440"/>
        <w:jc w:val="both"/>
        <w:rPr>
          <w:rFonts w:ascii="Verdana" w:hAnsi="Verdana"/>
          <w:sz w:val="18"/>
          <w:szCs w:val="18"/>
        </w:rPr>
      </w:pPr>
    </w:p>
    <w:p w14:paraId="1A20062B" w14:textId="77777777" w:rsidR="00D71C24" w:rsidRPr="003D55D0" w:rsidRDefault="00D71C24" w:rsidP="00D71C24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sz w:val="18"/>
          <w:szCs w:val="18"/>
          <w:lang w:eastAsia="zh-CN"/>
        </w:rPr>
      </w:pPr>
      <w:r w:rsidRPr="003D55D0">
        <w:rPr>
          <w:rFonts w:ascii="Verdana" w:hAnsi="Verdana"/>
          <w:b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3D55D0">
        <w:rPr>
          <w:rFonts w:ascii="Verdana" w:hAnsi="Verdana"/>
          <w:sz w:val="18"/>
          <w:szCs w:val="18"/>
          <w:lang w:eastAsia="zh-CN"/>
        </w:rPr>
        <w:t>.</w:t>
      </w:r>
    </w:p>
    <w:p w14:paraId="0A317854" w14:textId="42EC5E42" w:rsidR="00EA1E2F" w:rsidRPr="003D55D0" w:rsidRDefault="00EA1E2F" w:rsidP="00DD6F16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zh-CN"/>
        </w:rPr>
      </w:pPr>
    </w:p>
    <w:sectPr w:rsidR="00EA1E2F" w:rsidRPr="003D55D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9DE512" w14:textId="77777777" w:rsidR="00F103BC" w:rsidRDefault="00F103BC">
      <w:r>
        <w:separator/>
      </w:r>
    </w:p>
  </w:endnote>
  <w:endnote w:type="continuationSeparator" w:id="0">
    <w:p w14:paraId="3E4D590D" w14:textId="77777777" w:rsidR="00F103BC" w:rsidRDefault="00F103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B39BA5" w14:textId="77777777" w:rsidR="00D14AA4" w:rsidRDefault="00D14A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5841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94F625" w14:textId="77777777" w:rsidR="00D14AA4" w:rsidRDefault="00D14A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2935E5" w14:textId="77777777" w:rsidR="00F103BC" w:rsidRDefault="00F103BC">
      <w:r>
        <w:separator/>
      </w:r>
    </w:p>
  </w:footnote>
  <w:footnote w:type="continuationSeparator" w:id="0">
    <w:p w14:paraId="042D8824" w14:textId="77777777" w:rsidR="00F103BC" w:rsidRDefault="00F103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0182E1" w14:textId="77777777" w:rsidR="00D14AA4" w:rsidRDefault="00D14A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8A442D" w14:textId="69CD6E24" w:rsidR="00EA3E49" w:rsidRDefault="00EA3E49">
    <w:pPr>
      <w:pStyle w:val="Nagwek"/>
      <w:rPr>
        <w:sz w:val="22"/>
      </w:rPr>
    </w:pPr>
  </w:p>
  <w:p w14:paraId="068C632B" w14:textId="5C216E1D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00A618" w14:textId="77777777" w:rsidR="00D14AA4" w:rsidRDefault="00D14A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6767E"/>
    <w:multiLevelType w:val="multilevel"/>
    <w:tmpl w:val="C6E82E48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webHidden w:val="0"/>
        <w:color w:val="00000A"/>
        <w:spacing w:val="0"/>
        <w:w w:val="100"/>
        <w:position w:val="0"/>
        <w:sz w:val="18"/>
        <w:szCs w:val="18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ind w:left="567" w:hanging="170"/>
      </w:pPr>
    </w:lvl>
    <w:lvl w:ilvl="2">
      <w:start w:val="1"/>
      <w:numFmt w:val="none"/>
      <w:suff w:val="nothing"/>
      <w:lvlText w:val="-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1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3B56F2B"/>
    <w:multiLevelType w:val="multilevel"/>
    <w:tmpl w:val="17B4BBB4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5" w15:restartNumberingAfterBreak="0">
    <w:nsid w:val="343D4D16"/>
    <w:multiLevelType w:val="hybridMultilevel"/>
    <w:tmpl w:val="F0848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B26E4B"/>
    <w:multiLevelType w:val="multilevel"/>
    <w:tmpl w:val="F4C010EC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7" w15:restartNumberingAfterBreak="0">
    <w:nsid w:val="5ACF7788"/>
    <w:multiLevelType w:val="multilevel"/>
    <w:tmpl w:val="E36EA33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12611AE"/>
    <w:multiLevelType w:val="multilevel"/>
    <w:tmpl w:val="D0B408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5230554"/>
    <w:multiLevelType w:val="multilevel"/>
    <w:tmpl w:val="2DF0BF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Verdana"/>
        <w:b/>
        <w:bCs/>
        <w:i w:val="0"/>
        <w:iCs/>
        <w:spacing w:val="-20"/>
        <w:sz w:val="20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31811915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872757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9441734">
    <w:abstractNumId w:val="2"/>
  </w:num>
  <w:num w:numId="4" w16cid:durableId="2100953092">
    <w:abstractNumId w:val="8"/>
  </w:num>
  <w:num w:numId="5" w16cid:durableId="1409040260">
    <w:abstractNumId w:val="3"/>
  </w:num>
  <w:num w:numId="6" w16cid:durableId="1445537388">
    <w:abstractNumId w:val="5"/>
  </w:num>
  <w:num w:numId="7" w16cid:durableId="1122655415">
    <w:abstractNumId w:val="6"/>
  </w:num>
  <w:num w:numId="8" w16cid:durableId="1237475161">
    <w:abstractNumId w:val="4"/>
  </w:num>
  <w:num w:numId="9" w16cid:durableId="118725473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127041492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96759255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550503601">
    <w:abstractNumId w:val="11"/>
  </w:num>
  <w:num w:numId="13" w16cid:durableId="212284434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48AA"/>
    <w:rsid w:val="00001E41"/>
    <w:rsid w:val="00005077"/>
    <w:rsid w:val="00007891"/>
    <w:rsid w:val="00010065"/>
    <w:rsid w:val="00012286"/>
    <w:rsid w:val="00022890"/>
    <w:rsid w:val="00034F7B"/>
    <w:rsid w:val="0005028C"/>
    <w:rsid w:val="00052B44"/>
    <w:rsid w:val="000704FC"/>
    <w:rsid w:val="00071C5A"/>
    <w:rsid w:val="00071CCC"/>
    <w:rsid w:val="000B405D"/>
    <w:rsid w:val="000B731D"/>
    <w:rsid w:val="000D6134"/>
    <w:rsid w:val="000E09C7"/>
    <w:rsid w:val="000E7AD2"/>
    <w:rsid w:val="000F3192"/>
    <w:rsid w:val="000F4EEC"/>
    <w:rsid w:val="000F5256"/>
    <w:rsid w:val="000F6589"/>
    <w:rsid w:val="00106636"/>
    <w:rsid w:val="001122C2"/>
    <w:rsid w:val="00116EC6"/>
    <w:rsid w:val="001801DD"/>
    <w:rsid w:val="001871ED"/>
    <w:rsid w:val="001B734C"/>
    <w:rsid w:val="001C28A9"/>
    <w:rsid w:val="001D4612"/>
    <w:rsid w:val="001E50E1"/>
    <w:rsid w:val="001F24F3"/>
    <w:rsid w:val="001F2EEA"/>
    <w:rsid w:val="00207E98"/>
    <w:rsid w:val="00220F19"/>
    <w:rsid w:val="00221361"/>
    <w:rsid w:val="00223193"/>
    <w:rsid w:val="002333D7"/>
    <w:rsid w:val="00237CC0"/>
    <w:rsid w:val="002723B0"/>
    <w:rsid w:val="002A7AE5"/>
    <w:rsid w:val="002C151E"/>
    <w:rsid w:val="002F04BF"/>
    <w:rsid w:val="00315A4A"/>
    <w:rsid w:val="00330F79"/>
    <w:rsid w:val="00332124"/>
    <w:rsid w:val="00333ADC"/>
    <w:rsid w:val="003822AF"/>
    <w:rsid w:val="00391F08"/>
    <w:rsid w:val="003B53A3"/>
    <w:rsid w:val="003C78AA"/>
    <w:rsid w:val="003D4404"/>
    <w:rsid w:val="003D55D0"/>
    <w:rsid w:val="003D6B0F"/>
    <w:rsid w:val="003D7DDD"/>
    <w:rsid w:val="003E15F0"/>
    <w:rsid w:val="003F3905"/>
    <w:rsid w:val="00437B7D"/>
    <w:rsid w:val="0044013C"/>
    <w:rsid w:val="00481FB1"/>
    <w:rsid w:val="004856CF"/>
    <w:rsid w:val="004872AA"/>
    <w:rsid w:val="004B7300"/>
    <w:rsid w:val="004C6753"/>
    <w:rsid w:val="004D554A"/>
    <w:rsid w:val="004E6227"/>
    <w:rsid w:val="004E770B"/>
    <w:rsid w:val="00501AA1"/>
    <w:rsid w:val="00501C0E"/>
    <w:rsid w:val="005168D6"/>
    <w:rsid w:val="00542720"/>
    <w:rsid w:val="005576C0"/>
    <w:rsid w:val="0056133D"/>
    <w:rsid w:val="005667D2"/>
    <w:rsid w:val="005831C5"/>
    <w:rsid w:val="00592A03"/>
    <w:rsid w:val="00595C87"/>
    <w:rsid w:val="005A780E"/>
    <w:rsid w:val="005B7B2E"/>
    <w:rsid w:val="005D2C65"/>
    <w:rsid w:val="005E6D94"/>
    <w:rsid w:val="00617D58"/>
    <w:rsid w:val="00633113"/>
    <w:rsid w:val="0063384F"/>
    <w:rsid w:val="00637CED"/>
    <w:rsid w:val="00643C6F"/>
    <w:rsid w:val="00646202"/>
    <w:rsid w:val="0065290F"/>
    <w:rsid w:val="006749FA"/>
    <w:rsid w:val="00680D6A"/>
    <w:rsid w:val="006815F6"/>
    <w:rsid w:val="0068576A"/>
    <w:rsid w:val="006B67C7"/>
    <w:rsid w:val="006D0DFC"/>
    <w:rsid w:val="006E37A2"/>
    <w:rsid w:val="006E42A6"/>
    <w:rsid w:val="006E4A4C"/>
    <w:rsid w:val="006F6C6C"/>
    <w:rsid w:val="0073379F"/>
    <w:rsid w:val="007744FE"/>
    <w:rsid w:val="007748F0"/>
    <w:rsid w:val="007752CE"/>
    <w:rsid w:val="007A04B2"/>
    <w:rsid w:val="007A0D83"/>
    <w:rsid w:val="007A4129"/>
    <w:rsid w:val="007A4321"/>
    <w:rsid w:val="007A4FFA"/>
    <w:rsid w:val="007D762A"/>
    <w:rsid w:val="0083096E"/>
    <w:rsid w:val="00833933"/>
    <w:rsid w:val="0083567C"/>
    <w:rsid w:val="00853083"/>
    <w:rsid w:val="008636F4"/>
    <w:rsid w:val="00866AC9"/>
    <w:rsid w:val="008678A9"/>
    <w:rsid w:val="008B2F0C"/>
    <w:rsid w:val="008B39B8"/>
    <w:rsid w:val="008B4928"/>
    <w:rsid w:val="008B6159"/>
    <w:rsid w:val="008B6F43"/>
    <w:rsid w:val="008D2AB8"/>
    <w:rsid w:val="008E3DB6"/>
    <w:rsid w:val="008F08FC"/>
    <w:rsid w:val="008F1C66"/>
    <w:rsid w:val="00905AFA"/>
    <w:rsid w:val="0091196F"/>
    <w:rsid w:val="00916ADD"/>
    <w:rsid w:val="00951C2F"/>
    <w:rsid w:val="00970FE4"/>
    <w:rsid w:val="00980873"/>
    <w:rsid w:val="009B1AF1"/>
    <w:rsid w:val="009D1D22"/>
    <w:rsid w:val="009D5B54"/>
    <w:rsid w:val="009F1CC9"/>
    <w:rsid w:val="00A0022B"/>
    <w:rsid w:val="00A0662A"/>
    <w:rsid w:val="00A346FE"/>
    <w:rsid w:val="00A34F03"/>
    <w:rsid w:val="00A47B4D"/>
    <w:rsid w:val="00A83018"/>
    <w:rsid w:val="00A840F3"/>
    <w:rsid w:val="00A90996"/>
    <w:rsid w:val="00AC79B9"/>
    <w:rsid w:val="00AE7922"/>
    <w:rsid w:val="00AF3EAD"/>
    <w:rsid w:val="00AF4095"/>
    <w:rsid w:val="00AF704D"/>
    <w:rsid w:val="00B03D31"/>
    <w:rsid w:val="00B21729"/>
    <w:rsid w:val="00B35BA8"/>
    <w:rsid w:val="00B51BC2"/>
    <w:rsid w:val="00B774DC"/>
    <w:rsid w:val="00B83509"/>
    <w:rsid w:val="00B97231"/>
    <w:rsid w:val="00BD7FE2"/>
    <w:rsid w:val="00BE0468"/>
    <w:rsid w:val="00C11FCB"/>
    <w:rsid w:val="00C153FE"/>
    <w:rsid w:val="00C308C1"/>
    <w:rsid w:val="00C64C4C"/>
    <w:rsid w:val="00C6570C"/>
    <w:rsid w:val="00C72428"/>
    <w:rsid w:val="00C843B7"/>
    <w:rsid w:val="00C969A6"/>
    <w:rsid w:val="00CA7D36"/>
    <w:rsid w:val="00CB7724"/>
    <w:rsid w:val="00CC3D25"/>
    <w:rsid w:val="00CE6217"/>
    <w:rsid w:val="00D02F02"/>
    <w:rsid w:val="00D13DF4"/>
    <w:rsid w:val="00D14AA4"/>
    <w:rsid w:val="00D24208"/>
    <w:rsid w:val="00D24B7D"/>
    <w:rsid w:val="00D25543"/>
    <w:rsid w:val="00D3177E"/>
    <w:rsid w:val="00D4654C"/>
    <w:rsid w:val="00D5222E"/>
    <w:rsid w:val="00D60C38"/>
    <w:rsid w:val="00D6378D"/>
    <w:rsid w:val="00D66893"/>
    <w:rsid w:val="00D71C24"/>
    <w:rsid w:val="00D76DDC"/>
    <w:rsid w:val="00D90ACB"/>
    <w:rsid w:val="00D93FEC"/>
    <w:rsid w:val="00DB0B82"/>
    <w:rsid w:val="00DB7042"/>
    <w:rsid w:val="00DC1500"/>
    <w:rsid w:val="00DC7791"/>
    <w:rsid w:val="00DD6F16"/>
    <w:rsid w:val="00DF7E08"/>
    <w:rsid w:val="00E22B27"/>
    <w:rsid w:val="00E44371"/>
    <w:rsid w:val="00E5627D"/>
    <w:rsid w:val="00E755E0"/>
    <w:rsid w:val="00E90D2D"/>
    <w:rsid w:val="00E949B0"/>
    <w:rsid w:val="00EA1E2F"/>
    <w:rsid w:val="00EA3E49"/>
    <w:rsid w:val="00EB7B6F"/>
    <w:rsid w:val="00EC0BEA"/>
    <w:rsid w:val="00EC41E9"/>
    <w:rsid w:val="00ED2F04"/>
    <w:rsid w:val="00EE48AA"/>
    <w:rsid w:val="00F00591"/>
    <w:rsid w:val="00F05DF4"/>
    <w:rsid w:val="00F103BC"/>
    <w:rsid w:val="00F23C53"/>
    <w:rsid w:val="00F27B24"/>
    <w:rsid w:val="00F51688"/>
    <w:rsid w:val="00F53146"/>
    <w:rsid w:val="00F65A2F"/>
    <w:rsid w:val="00F7543F"/>
    <w:rsid w:val="00F91018"/>
    <w:rsid w:val="00F95706"/>
    <w:rsid w:val="00FA0F30"/>
    <w:rsid w:val="00FA51A4"/>
    <w:rsid w:val="00FC0581"/>
    <w:rsid w:val="00FE3B86"/>
    <w:rsid w:val="00FE545C"/>
    <w:rsid w:val="00FF0451"/>
    <w:rsid w:val="00FF2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8340C1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qFormat/>
    <w:rsid w:val="00B21729"/>
    <w:pPr>
      <w:suppressAutoHyphens/>
      <w:spacing w:after="200" w:line="276" w:lineRule="auto"/>
      <w:ind w:left="708"/>
    </w:pPr>
    <w:rPr>
      <w:rFonts w:ascii="Calibri" w:eastAsia="Calibri" w:hAnsi="Calibri" w:cs="Calibri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09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4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39</TotalTime>
  <Pages>2</Pages>
  <Words>764</Words>
  <Characters>4585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21</cp:revision>
  <cp:lastPrinted>2026-07-13T08:56:00Z</cp:lastPrinted>
  <dcterms:created xsi:type="dcterms:W3CDTF">2026-03-16T11:10:00Z</dcterms:created>
  <dcterms:modified xsi:type="dcterms:W3CDTF">2026-07-24T07:25:00Z</dcterms:modified>
</cp:coreProperties>
</file>