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1F5F17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1F5F17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5741C5" w:rsidRPr="001F5F17" w:rsidRDefault="001F5F17" w:rsidP="00496FF4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Na potrzeby postępowania o udzielenie zamówienia publicznego prowadzonym w trybie przetargu nieograniczonego na:</w:t>
      </w:r>
      <w:r w:rsidR="00496FF4">
        <w:rPr>
          <w:rFonts w:ascii="Verdana" w:hAnsi="Verdana"/>
          <w:sz w:val="18"/>
          <w:szCs w:val="18"/>
        </w:rPr>
        <w:t xml:space="preserve"> </w:t>
      </w:r>
      <w:r w:rsidR="00496FF4" w:rsidRPr="00496FF4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zestawu komputerowego - KC-DE-zp.25.273.2026 </w:t>
      </w:r>
      <w:r w:rsidR="005741C5" w:rsidRPr="001F5F17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="005741C5" w:rsidRPr="001F5F17">
        <w:rPr>
          <w:rFonts w:ascii="Verdana" w:hAnsi="Verdana"/>
          <w:sz w:val="18"/>
          <w:szCs w:val="18"/>
        </w:rPr>
        <w:t>t.j</w:t>
      </w:r>
      <w:proofErr w:type="spellEnd"/>
      <w:r w:rsidR="005741C5" w:rsidRPr="001F5F17">
        <w:rPr>
          <w:rFonts w:ascii="Verdana" w:hAnsi="Verdana"/>
          <w:sz w:val="18"/>
          <w:szCs w:val="18"/>
        </w:rPr>
        <w:t>.</w:t>
      </w:r>
      <w:r w:rsidRPr="001F5F17">
        <w:rPr>
          <w:rFonts w:ascii="Verdana" w:hAnsi="Verdana"/>
          <w:sz w:val="18"/>
          <w:szCs w:val="18"/>
        </w:rPr>
        <w:t xml:space="preserve"> Dz.U. z 2024r. poz. 1320 </w:t>
      </w:r>
      <w:r w:rsidR="005741C5" w:rsidRPr="001F5F17">
        <w:rPr>
          <w:rFonts w:ascii="Verdana" w:hAnsi="Verdana"/>
          <w:sz w:val="18"/>
          <w:szCs w:val="18"/>
        </w:rPr>
        <w:t xml:space="preserve">z </w:t>
      </w:r>
      <w:proofErr w:type="spellStart"/>
      <w:r w:rsidR="005741C5" w:rsidRPr="001F5F17">
        <w:rPr>
          <w:rFonts w:ascii="Verdana" w:hAnsi="Verdana"/>
          <w:sz w:val="18"/>
          <w:szCs w:val="18"/>
        </w:rPr>
        <w:t>późn</w:t>
      </w:r>
      <w:proofErr w:type="spellEnd"/>
      <w:r w:rsidR="005741C5" w:rsidRPr="001F5F17">
        <w:rPr>
          <w:rFonts w:ascii="Verdana" w:hAnsi="Verdana"/>
          <w:sz w:val="18"/>
          <w:szCs w:val="18"/>
        </w:rPr>
        <w:t>. zm.).</w:t>
      </w:r>
    </w:p>
    <w:p w:rsidR="001F5F17" w:rsidRPr="001F5F17" w:rsidRDefault="001F5F17" w:rsidP="001F5F1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108 ust. 1 pkt 5)</w:t>
      </w:r>
      <w:r w:rsidRPr="001F5F17">
        <w:rPr>
          <w:rFonts w:ascii="Verdana" w:hAnsi="Verdana"/>
          <w:sz w:val="18"/>
          <w:szCs w:val="18"/>
        </w:rPr>
        <w:t xml:space="preserve">  ustawy z dnia 11 września 2019 roku - Prawo zamówień publicznych (Dz. U. z 2023. poz. 1605)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</w:t>
      </w:r>
      <w:bookmarkStart w:id="1" w:name="_GoBack"/>
      <w:bookmarkEnd w:id="1"/>
      <w:r w:rsidRPr="001F5F17">
        <w:rPr>
          <w:rFonts w:ascii="Verdana" w:hAnsi="Verdana"/>
          <w:sz w:val="18"/>
          <w:szCs w:val="18"/>
        </w:rPr>
        <w:t>zczenie do udziału w postępowaniu niezależnie od innego wykonawcy należącego do tej samej grupy kapitałowej</w:t>
      </w:r>
    </w:p>
    <w:p w:rsidR="001F5F17" w:rsidRPr="001F5F17" w:rsidRDefault="001F5F17" w:rsidP="001F5F1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1F5F17" w:rsidRPr="001F5F17" w:rsidRDefault="001F5F17" w:rsidP="001F5F1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1F5F17" w:rsidRPr="00B51E99" w:rsidRDefault="001F5F17" w:rsidP="001F5F17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1F5F17" w:rsidRPr="001F5F17" w:rsidRDefault="001F5F17" w:rsidP="001F5F1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:rsidR="001F5F17" w:rsidRPr="001F5F17" w:rsidRDefault="001F5F17" w:rsidP="001F5F17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:rsidR="00E67EFE" w:rsidRPr="005741C5" w:rsidRDefault="00E67EFE" w:rsidP="001F5F17">
      <w:pPr>
        <w:widowControl w:val="0"/>
        <w:adjustRightInd w:val="0"/>
        <w:jc w:val="center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644C" w:rsidRDefault="0038644C">
      <w:pPr>
        <w:spacing w:after="0" w:line="240" w:lineRule="auto"/>
      </w:pPr>
      <w:r>
        <w:separator/>
      </w:r>
    </w:p>
  </w:endnote>
  <w:endnote w:type="continuationSeparator" w:id="0">
    <w:p w:rsidR="0038644C" w:rsidRDefault="0038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8644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8644C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46B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BCB50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864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644C" w:rsidRDefault="0038644C">
      <w:pPr>
        <w:spacing w:after="0" w:line="240" w:lineRule="auto"/>
      </w:pPr>
      <w:r>
        <w:separator/>
      </w:r>
    </w:p>
  </w:footnote>
  <w:footnote w:type="continuationSeparator" w:id="0">
    <w:p w:rsidR="0038644C" w:rsidRDefault="0038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864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864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864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7A"/>
    <w:rsid w:val="000563B7"/>
    <w:rsid w:val="000E6C60"/>
    <w:rsid w:val="001F4E82"/>
    <w:rsid w:val="001F5F17"/>
    <w:rsid w:val="00237270"/>
    <w:rsid w:val="00285E58"/>
    <w:rsid w:val="0038644C"/>
    <w:rsid w:val="003D1274"/>
    <w:rsid w:val="00430A9F"/>
    <w:rsid w:val="0045797A"/>
    <w:rsid w:val="00496FF4"/>
    <w:rsid w:val="005741C5"/>
    <w:rsid w:val="005E5BD1"/>
    <w:rsid w:val="00604038"/>
    <w:rsid w:val="00623F70"/>
    <w:rsid w:val="00927537"/>
    <w:rsid w:val="0093180B"/>
    <w:rsid w:val="00BC579B"/>
    <w:rsid w:val="00D137A1"/>
    <w:rsid w:val="00D70839"/>
    <w:rsid w:val="00D946B1"/>
    <w:rsid w:val="00DF545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9D27DD"/>
  <w15:docId w15:val="{178E8CAC-2958-4E62-AEEC-A17593FF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5F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40DB8-7473-41B0-A0F5-C8ECDA167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2026-08-05T06:02:00Z</dcterms:created>
  <dcterms:modified xsi:type="dcterms:W3CDTF">2026-08-05T06:02:00Z</dcterms:modified>
</cp:coreProperties>
</file>