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8AC66" w14:textId="21ABFB44" w:rsidR="00D031E6" w:rsidRPr="00D031E6" w:rsidRDefault="00D031E6" w:rsidP="00FC09EC">
      <w:pPr>
        <w:tabs>
          <w:tab w:val="left" w:pos="694"/>
          <w:tab w:val="right" w:pos="9070"/>
        </w:tabs>
        <w:jc w:val="center"/>
        <w:rPr>
          <w:rFonts w:ascii="Verdana" w:hAnsi="Verdana"/>
          <w:b/>
          <w:bCs/>
          <w:sz w:val="16"/>
          <w:szCs w:val="16"/>
        </w:rPr>
      </w:pPr>
      <w:r w:rsidRPr="00D031E6">
        <w:rPr>
          <w:rFonts w:ascii="Verdana" w:hAnsi="Verdana"/>
          <w:b/>
          <w:bCs/>
          <w:sz w:val="16"/>
          <w:szCs w:val="16"/>
        </w:rPr>
        <w:t xml:space="preserve">                                               </w:t>
      </w:r>
      <w:r w:rsidR="00FC09EC">
        <w:rPr>
          <w:rFonts w:ascii="Verdana" w:hAnsi="Verdana"/>
          <w:b/>
          <w:bCs/>
          <w:sz w:val="16"/>
          <w:szCs w:val="16"/>
        </w:rPr>
        <w:t xml:space="preserve">                                                                         </w:t>
      </w:r>
      <w:r w:rsidRPr="00D031E6">
        <w:rPr>
          <w:rFonts w:ascii="Verdana" w:hAnsi="Verdana"/>
          <w:b/>
          <w:bCs/>
          <w:sz w:val="16"/>
          <w:szCs w:val="16"/>
        </w:rPr>
        <w:t xml:space="preserve">   </w:t>
      </w:r>
    </w:p>
    <w:p w14:paraId="1183C086" w14:textId="3FE3AB02" w:rsidR="00D031E6" w:rsidRPr="00D031E6" w:rsidRDefault="00D031E6" w:rsidP="00D031E6">
      <w:pPr>
        <w:tabs>
          <w:tab w:val="left" w:pos="694"/>
          <w:tab w:val="right" w:pos="9000"/>
        </w:tabs>
        <w:jc w:val="center"/>
        <w:rPr>
          <w:rFonts w:ascii="Verdana" w:hAnsi="Verdana"/>
          <w:b/>
          <w:bCs/>
          <w:sz w:val="16"/>
          <w:szCs w:val="16"/>
        </w:rPr>
      </w:pPr>
    </w:p>
    <w:p w14:paraId="5860BDEA" w14:textId="5F2109D9" w:rsidR="00D031E6" w:rsidRPr="00D031E6" w:rsidRDefault="00D031E6" w:rsidP="00D031E6">
      <w:pPr>
        <w:tabs>
          <w:tab w:val="left" w:pos="694"/>
          <w:tab w:val="right" w:pos="9000"/>
        </w:tabs>
        <w:jc w:val="center"/>
        <w:rPr>
          <w:rFonts w:ascii="Verdana" w:hAnsi="Verdana"/>
          <w:b/>
          <w:bCs/>
          <w:sz w:val="16"/>
          <w:szCs w:val="16"/>
        </w:rPr>
      </w:pPr>
      <w:r w:rsidRPr="00D031E6">
        <w:rPr>
          <w:rFonts w:ascii="Verdana" w:hAnsi="Verdana"/>
          <w:b/>
          <w:bCs/>
          <w:sz w:val="16"/>
          <w:szCs w:val="16"/>
        </w:rPr>
        <w:t>FORMULARZ OFERTY</w:t>
      </w:r>
    </w:p>
    <w:p w14:paraId="196FF2EA" w14:textId="77777777" w:rsidR="00D031E6" w:rsidRPr="00D031E6" w:rsidRDefault="00D031E6" w:rsidP="00D031E6">
      <w:pPr>
        <w:tabs>
          <w:tab w:val="left" w:pos="694"/>
          <w:tab w:val="right" w:pos="9000"/>
        </w:tabs>
        <w:jc w:val="center"/>
        <w:rPr>
          <w:rFonts w:ascii="Verdana" w:hAnsi="Verdana"/>
          <w:b/>
          <w:bCs/>
          <w:sz w:val="16"/>
          <w:szCs w:val="16"/>
        </w:rPr>
      </w:pPr>
    </w:p>
    <w:p w14:paraId="48C62B55" w14:textId="68E29AFD" w:rsidR="00D031E6" w:rsidRPr="00D031E6" w:rsidRDefault="00D031E6" w:rsidP="00D031E6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NAZWA WYKONAWCY:……………………………………………………………………..</w:t>
      </w:r>
    </w:p>
    <w:p w14:paraId="75792814" w14:textId="77777777" w:rsidR="00D031E6" w:rsidRPr="00D031E6" w:rsidRDefault="00D031E6" w:rsidP="00D031E6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</w:t>
      </w:r>
    </w:p>
    <w:p w14:paraId="44037D0E" w14:textId="77777777" w:rsidR="00D031E6" w:rsidRPr="00D031E6" w:rsidRDefault="00D031E6" w:rsidP="00D031E6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ADRES:………………………………………………………………………………………………</w:t>
      </w:r>
    </w:p>
    <w:p w14:paraId="54E14A3E" w14:textId="77777777" w:rsidR="00D031E6" w:rsidRPr="00D031E6" w:rsidRDefault="00D031E6" w:rsidP="00D031E6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Adres zamieszkania (dotyczy osób prowadzących działalność gospodarczą):………………………</w:t>
      </w:r>
    </w:p>
    <w:p w14:paraId="61EA034A" w14:textId="77777777" w:rsidR="00D031E6" w:rsidRPr="00D031E6" w:rsidRDefault="00D031E6" w:rsidP="00D031E6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POWIAT:…………………………………WOJEWÓDZTWO …………………………….............</w:t>
      </w:r>
    </w:p>
    <w:p w14:paraId="698D14C2" w14:textId="77777777" w:rsidR="00D031E6" w:rsidRPr="00D031E6" w:rsidRDefault="00D031E6" w:rsidP="00D031E6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TEL.………………………………… E-MAIL…………………………………………………….</w:t>
      </w:r>
    </w:p>
    <w:p w14:paraId="64623F60" w14:textId="77777777" w:rsidR="00D031E6" w:rsidRPr="00D031E6" w:rsidRDefault="00D031E6" w:rsidP="00D031E6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NIP…………………………………. REGON:………………………………………………...</w:t>
      </w:r>
    </w:p>
    <w:p w14:paraId="28262B1B" w14:textId="77777777" w:rsidR="00D031E6" w:rsidRPr="00D031E6" w:rsidRDefault="00D031E6" w:rsidP="00D031E6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BANK/ NR KONTA ……………………………………………………………………………</w:t>
      </w:r>
    </w:p>
    <w:p w14:paraId="5B506D7E" w14:textId="77777777" w:rsidR="00D031E6" w:rsidRPr="00D031E6" w:rsidRDefault="00D031E6" w:rsidP="00D031E6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37856DF0" w14:textId="77777777" w:rsidR="00D031E6" w:rsidRPr="0022555B" w:rsidRDefault="00D031E6" w:rsidP="00D031E6">
      <w:pPr>
        <w:spacing w:line="360" w:lineRule="auto"/>
        <w:rPr>
          <w:rFonts w:ascii="Verdana" w:hAnsi="Verdana"/>
          <w:sz w:val="18"/>
          <w:szCs w:val="18"/>
        </w:rPr>
      </w:pPr>
      <w:r w:rsidRPr="0022555B">
        <w:rPr>
          <w:rFonts w:ascii="Verdana" w:hAnsi="Verdana"/>
          <w:sz w:val="18"/>
          <w:szCs w:val="18"/>
        </w:rPr>
        <w:t>Do: Nazwa i siedziba Zamawiającego:</w:t>
      </w:r>
    </w:p>
    <w:p w14:paraId="14D770FF" w14:textId="77777777" w:rsidR="00D031E6" w:rsidRPr="0022555B" w:rsidRDefault="00D031E6" w:rsidP="00D031E6">
      <w:pPr>
        <w:ind w:right="-110"/>
        <w:rPr>
          <w:rFonts w:ascii="Verdana" w:hAnsi="Verdana"/>
          <w:b/>
          <w:sz w:val="18"/>
          <w:szCs w:val="18"/>
        </w:rPr>
      </w:pPr>
      <w:r w:rsidRPr="0022555B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2816B430" w14:textId="77777777" w:rsidR="00D031E6" w:rsidRPr="0022555B" w:rsidRDefault="00D031E6" w:rsidP="00D031E6">
      <w:pPr>
        <w:ind w:right="-110"/>
        <w:rPr>
          <w:rFonts w:ascii="Verdana" w:hAnsi="Verdana"/>
          <w:b/>
          <w:sz w:val="18"/>
          <w:szCs w:val="18"/>
        </w:rPr>
      </w:pPr>
      <w:r w:rsidRPr="0022555B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0A0B6F35" w14:textId="77777777" w:rsidR="00D031E6" w:rsidRPr="0022555B" w:rsidRDefault="00D031E6" w:rsidP="00D031E6">
      <w:pPr>
        <w:ind w:right="-110"/>
        <w:rPr>
          <w:rFonts w:ascii="Verdana" w:hAnsi="Verdana"/>
          <w:b/>
          <w:sz w:val="18"/>
          <w:szCs w:val="18"/>
        </w:rPr>
      </w:pPr>
      <w:r w:rsidRPr="0022555B">
        <w:rPr>
          <w:rFonts w:ascii="Verdana" w:hAnsi="Verdana"/>
          <w:b/>
          <w:sz w:val="18"/>
          <w:szCs w:val="18"/>
        </w:rPr>
        <w:t xml:space="preserve">Al. Mickiewicza 30 </w:t>
      </w:r>
    </w:p>
    <w:p w14:paraId="73B5E897" w14:textId="77777777" w:rsidR="00D031E6" w:rsidRPr="0022555B" w:rsidRDefault="00D031E6" w:rsidP="00D031E6">
      <w:pPr>
        <w:rPr>
          <w:rFonts w:ascii="Verdana" w:hAnsi="Verdana"/>
          <w:b/>
          <w:sz w:val="18"/>
          <w:szCs w:val="18"/>
        </w:rPr>
      </w:pPr>
      <w:r w:rsidRPr="0022555B">
        <w:rPr>
          <w:rFonts w:ascii="Verdana" w:hAnsi="Verdana"/>
          <w:b/>
          <w:sz w:val="18"/>
          <w:szCs w:val="18"/>
        </w:rPr>
        <w:t xml:space="preserve">30-059 Kraków,  </w:t>
      </w:r>
    </w:p>
    <w:p w14:paraId="4827755E" w14:textId="307D0F71" w:rsidR="00A213F8" w:rsidRPr="0022555B" w:rsidRDefault="00A213F8" w:rsidP="00A213F8">
      <w:pPr>
        <w:rPr>
          <w:rFonts w:ascii="Verdana" w:hAnsi="Verdana"/>
          <w:b/>
          <w:sz w:val="18"/>
          <w:szCs w:val="18"/>
        </w:rPr>
      </w:pPr>
    </w:p>
    <w:p w14:paraId="09AE6A9C" w14:textId="31E07642" w:rsidR="00A213F8" w:rsidRPr="0022555B" w:rsidRDefault="00A213F8" w:rsidP="00151785">
      <w:pPr>
        <w:widowControl w:val="0"/>
        <w:ind w:right="1"/>
        <w:jc w:val="both"/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</w:pPr>
      <w:r w:rsidRPr="0022555B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r w:rsidR="00967F20" w:rsidRPr="0022555B">
        <w:rPr>
          <w:rFonts w:ascii="Verdana" w:hAnsi="Verdana"/>
          <w:sz w:val="18"/>
          <w:szCs w:val="18"/>
        </w:rPr>
        <w:t>:</w:t>
      </w:r>
      <w:r w:rsidRPr="0022555B">
        <w:rPr>
          <w:rFonts w:ascii="Verdana" w:hAnsi="Verdana"/>
          <w:sz w:val="18"/>
          <w:szCs w:val="18"/>
        </w:rPr>
        <w:t xml:space="preserve"> </w:t>
      </w:r>
      <w:r w:rsidR="005C5D8F" w:rsidRPr="0022555B"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>Usługa cateringowa w dniach 17-18.09.2026  KC-DE-zp.25.375.2026</w:t>
      </w:r>
      <w:r w:rsidRPr="0022555B">
        <w:rPr>
          <w:rFonts w:ascii="Verdana" w:hAnsi="Verdana"/>
          <w:b/>
          <w:sz w:val="18"/>
          <w:szCs w:val="18"/>
        </w:rPr>
        <w:t xml:space="preserve">, </w:t>
      </w:r>
      <w:r w:rsidRPr="0022555B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033C86A4" w14:textId="77777777" w:rsidR="00A213F8" w:rsidRPr="0022555B" w:rsidRDefault="00A213F8" w:rsidP="00A213F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DF01901" w14:textId="08704435" w:rsidR="009C568A" w:rsidRPr="0022555B" w:rsidRDefault="009C568A" w:rsidP="00816EE9">
      <w:pPr>
        <w:widowControl w:val="0"/>
        <w:ind w:right="1"/>
        <w:jc w:val="both"/>
        <w:rPr>
          <w:rFonts w:ascii="Verdana" w:hAnsi="Verdana"/>
          <w:bCs/>
          <w:i/>
          <w:iCs/>
          <w:sz w:val="18"/>
          <w:szCs w:val="18"/>
        </w:rPr>
      </w:pPr>
      <w:r w:rsidRPr="0022555B">
        <w:rPr>
          <w:rFonts w:ascii="Verdana" w:hAnsi="Verdana"/>
          <w:b/>
          <w:sz w:val="18"/>
          <w:szCs w:val="18"/>
        </w:rPr>
        <w:t xml:space="preserve">Cena brutto za </w:t>
      </w:r>
      <w:r w:rsidR="0053513E" w:rsidRPr="0022555B">
        <w:rPr>
          <w:rFonts w:ascii="Verdana" w:hAnsi="Verdana"/>
          <w:b/>
          <w:sz w:val="18"/>
          <w:szCs w:val="18"/>
        </w:rPr>
        <w:t xml:space="preserve">usługę cateringową dla maksymalnej ilości osób tj. </w:t>
      </w:r>
      <w:r w:rsidR="005C5D8F" w:rsidRPr="0022555B">
        <w:rPr>
          <w:rFonts w:ascii="Verdana" w:hAnsi="Verdana"/>
          <w:b/>
          <w:sz w:val="18"/>
          <w:szCs w:val="18"/>
        </w:rPr>
        <w:t xml:space="preserve">120 </w:t>
      </w:r>
      <w:r w:rsidR="0053513E" w:rsidRPr="0022555B">
        <w:rPr>
          <w:rFonts w:ascii="Verdana" w:hAnsi="Verdana"/>
          <w:b/>
          <w:sz w:val="18"/>
          <w:szCs w:val="18"/>
        </w:rPr>
        <w:t xml:space="preserve">osób (po </w:t>
      </w:r>
      <w:r w:rsidR="005C5D8F" w:rsidRPr="0022555B">
        <w:rPr>
          <w:rFonts w:ascii="Verdana" w:hAnsi="Verdana"/>
          <w:b/>
          <w:sz w:val="18"/>
          <w:szCs w:val="18"/>
        </w:rPr>
        <w:t>60</w:t>
      </w:r>
      <w:r w:rsidR="0053513E" w:rsidRPr="0022555B">
        <w:rPr>
          <w:rFonts w:ascii="Verdana" w:hAnsi="Verdana"/>
          <w:b/>
          <w:sz w:val="18"/>
          <w:szCs w:val="18"/>
        </w:rPr>
        <w:t xml:space="preserve"> osób w dniach </w:t>
      </w:r>
      <w:r w:rsidR="005C5D8F" w:rsidRPr="0022555B">
        <w:rPr>
          <w:rFonts w:ascii="Verdana" w:hAnsi="Verdana"/>
          <w:b/>
          <w:sz w:val="18"/>
          <w:szCs w:val="18"/>
        </w:rPr>
        <w:t>17</w:t>
      </w:r>
      <w:r w:rsidR="0053513E" w:rsidRPr="0022555B">
        <w:rPr>
          <w:rFonts w:ascii="Verdana" w:hAnsi="Verdana"/>
          <w:b/>
          <w:sz w:val="18"/>
          <w:szCs w:val="18"/>
        </w:rPr>
        <w:t>-</w:t>
      </w:r>
      <w:r w:rsidR="005C5D8F" w:rsidRPr="0022555B">
        <w:rPr>
          <w:rFonts w:ascii="Verdana" w:hAnsi="Verdana"/>
          <w:b/>
          <w:sz w:val="18"/>
          <w:szCs w:val="18"/>
        </w:rPr>
        <w:t>18</w:t>
      </w:r>
      <w:r w:rsidR="0053513E" w:rsidRPr="0022555B">
        <w:rPr>
          <w:rFonts w:ascii="Verdana" w:hAnsi="Verdana"/>
          <w:b/>
          <w:sz w:val="18"/>
          <w:szCs w:val="18"/>
        </w:rPr>
        <w:t xml:space="preserve">.09.2026; </w:t>
      </w:r>
      <w:r w:rsidRPr="0022555B">
        <w:rPr>
          <w:rFonts w:ascii="Verdana" w:hAnsi="Verdana"/>
          <w:b/>
          <w:sz w:val="18"/>
          <w:szCs w:val="18"/>
        </w:rPr>
        <w:t>nie przekroczy kwoty …………</w:t>
      </w:r>
      <w:r w:rsidR="008E63B4" w:rsidRPr="0022555B">
        <w:rPr>
          <w:rFonts w:ascii="Verdana" w:hAnsi="Verdana"/>
          <w:b/>
          <w:sz w:val="18"/>
          <w:szCs w:val="18"/>
        </w:rPr>
        <w:t>………….</w:t>
      </w:r>
      <w:r w:rsidRPr="0022555B">
        <w:rPr>
          <w:rFonts w:ascii="Verdana" w:hAnsi="Verdana"/>
          <w:b/>
          <w:sz w:val="18"/>
          <w:szCs w:val="18"/>
        </w:rPr>
        <w:t xml:space="preserve">.... </w:t>
      </w:r>
      <w:r w:rsidRPr="0022555B">
        <w:rPr>
          <w:rFonts w:ascii="Verdana" w:hAnsi="Verdana"/>
          <w:bCs/>
          <w:i/>
          <w:iCs/>
          <w:sz w:val="18"/>
          <w:szCs w:val="18"/>
        </w:rPr>
        <w:t>(słownie:</w:t>
      </w:r>
      <w:r w:rsidR="00E97043" w:rsidRPr="0022555B">
        <w:rPr>
          <w:rFonts w:ascii="Verdana" w:hAnsi="Verdana"/>
          <w:bCs/>
          <w:i/>
          <w:iCs/>
          <w:sz w:val="18"/>
          <w:szCs w:val="18"/>
        </w:rPr>
        <w:t>………………………………….</w:t>
      </w:r>
      <w:r w:rsidRPr="0022555B">
        <w:rPr>
          <w:rFonts w:ascii="Verdana" w:hAnsi="Verdana"/>
          <w:bCs/>
          <w:i/>
          <w:iCs/>
          <w:sz w:val="18"/>
          <w:szCs w:val="18"/>
        </w:rPr>
        <w:t xml:space="preserve"> zł)</w:t>
      </w:r>
    </w:p>
    <w:p w14:paraId="4695C83C" w14:textId="392E9588" w:rsidR="009C568A" w:rsidRPr="0022555B" w:rsidRDefault="009C568A" w:rsidP="00816EE9">
      <w:pPr>
        <w:widowControl w:val="0"/>
        <w:ind w:right="1"/>
        <w:jc w:val="both"/>
        <w:rPr>
          <w:rFonts w:ascii="Verdana" w:hAnsi="Verdana"/>
          <w:sz w:val="18"/>
          <w:szCs w:val="18"/>
          <w:u w:val="single"/>
        </w:rPr>
      </w:pPr>
      <w:r w:rsidRPr="0022555B">
        <w:rPr>
          <w:rFonts w:ascii="Verdana" w:hAnsi="Verdana"/>
          <w:sz w:val="18"/>
          <w:szCs w:val="18"/>
          <w:u w:val="single"/>
        </w:rPr>
        <w:t>w tym:</w:t>
      </w:r>
    </w:p>
    <w:p w14:paraId="694231F3" w14:textId="77777777" w:rsidR="0067641A" w:rsidRPr="0022555B" w:rsidRDefault="0067641A" w:rsidP="0067641A">
      <w:pPr>
        <w:widowControl w:val="0"/>
        <w:ind w:right="1"/>
        <w:contextualSpacing/>
        <w:rPr>
          <w:rFonts w:ascii="Verdana" w:hAnsi="Verdana"/>
          <w:sz w:val="18"/>
          <w:szCs w:val="18"/>
        </w:rPr>
      </w:pPr>
      <w:r w:rsidRPr="0022555B">
        <w:rPr>
          <w:rFonts w:ascii="Verdana" w:hAnsi="Verdana"/>
          <w:sz w:val="18"/>
          <w:szCs w:val="18"/>
        </w:rPr>
        <w:t xml:space="preserve">Cena brutto za usługę cateringową dla 1 osoby za 1 dzień za bufet kawowy - …………… zł </w:t>
      </w:r>
      <w:r w:rsidRPr="0022555B">
        <w:rPr>
          <w:rFonts w:ascii="Verdana" w:hAnsi="Verdana"/>
          <w:sz w:val="18"/>
          <w:szCs w:val="18"/>
        </w:rPr>
        <w:br/>
        <w:t>(słownie:   …………………………………………..).</w:t>
      </w:r>
    </w:p>
    <w:p w14:paraId="2B832E6A" w14:textId="77777777" w:rsidR="0067641A" w:rsidRPr="0022555B" w:rsidRDefault="0067641A" w:rsidP="0067641A">
      <w:pPr>
        <w:widowControl w:val="0"/>
        <w:ind w:right="1"/>
        <w:contextualSpacing/>
        <w:rPr>
          <w:rFonts w:ascii="Verdana" w:hAnsi="Verdana"/>
          <w:sz w:val="18"/>
          <w:szCs w:val="18"/>
        </w:rPr>
      </w:pPr>
      <w:r w:rsidRPr="0022555B">
        <w:rPr>
          <w:rFonts w:ascii="Verdana" w:hAnsi="Verdana"/>
          <w:sz w:val="18"/>
          <w:szCs w:val="18"/>
        </w:rPr>
        <w:t xml:space="preserve">Cena brutto za usługę cateringową dla 1 osoby za 1 dzień za lunch - …………… zł </w:t>
      </w:r>
      <w:r w:rsidRPr="0022555B">
        <w:rPr>
          <w:rFonts w:ascii="Verdana" w:hAnsi="Verdana"/>
          <w:sz w:val="18"/>
          <w:szCs w:val="18"/>
        </w:rPr>
        <w:br/>
        <w:t>(słownie:   …………………………………………..).</w:t>
      </w:r>
    </w:p>
    <w:p w14:paraId="6FE64BBE" w14:textId="1538AC1C" w:rsidR="009C568A" w:rsidRPr="0022555B" w:rsidRDefault="008E63B4" w:rsidP="00E71788">
      <w:pPr>
        <w:widowControl w:val="0"/>
        <w:rPr>
          <w:rFonts w:ascii="Verdana" w:hAnsi="Verdana"/>
          <w:sz w:val="18"/>
          <w:szCs w:val="18"/>
        </w:rPr>
      </w:pPr>
      <w:r w:rsidRPr="0022555B">
        <w:rPr>
          <w:rFonts w:ascii="Verdana" w:hAnsi="Verdana"/>
          <w:sz w:val="18"/>
          <w:szCs w:val="18"/>
        </w:rPr>
        <w:t>Powyższe ceny zawierają właściwą stawkę podatku VAT.</w:t>
      </w:r>
    </w:p>
    <w:p w14:paraId="3ECDE653" w14:textId="77777777" w:rsidR="00BE1E53" w:rsidRPr="0022555B" w:rsidRDefault="00BE1E53" w:rsidP="00E71788">
      <w:pPr>
        <w:widowControl w:val="0"/>
        <w:rPr>
          <w:rFonts w:ascii="Verdana" w:hAnsi="Verdana"/>
          <w:sz w:val="18"/>
          <w:szCs w:val="18"/>
        </w:rPr>
      </w:pPr>
    </w:p>
    <w:p w14:paraId="5BFD524A" w14:textId="53018EDB" w:rsidR="00D031E6" w:rsidRPr="0022555B" w:rsidRDefault="00A213F8" w:rsidP="00D031E6">
      <w:pPr>
        <w:pStyle w:val="Nagwek2"/>
        <w:rPr>
          <w:rFonts w:ascii="Verdana" w:eastAsia="Times New Roman" w:hAnsi="Verdana" w:cs="Times New Roman"/>
          <w:b/>
          <w:iCs/>
          <w:color w:val="000000"/>
          <w:sz w:val="18"/>
          <w:szCs w:val="18"/>
          <w:lang w:val="x-none" w:eastAsia="x-none"/>
        </w:rPr>
      </w:pPr>
      <w:r w:rsidRPr="0022555B">
        <w:rPr>
          <w:rFonts w:ascii="Verdana" w:hAnsi="Verdana" w:cs="Times New Roman"/>
          <w:b/>
          <w:color w:val="auto"/>
          <w:sz w:val="18"/>
          <w:szCs w:val="18"/>
        </w:rPr>
        <w:t xml:space="preserve">Termin realizacji </w:t>
      </w:r>
      <w:r w:rsidR="00967F20" w:rsidRPr="0022555B">
        <w:rPr>
          <w:rFonts w:ascii="Verdana" w:hAnsi="Verdana" w:cs="Times New Roman"/>
          <w:b/>
          <w:color w:val="auto"/>
          <w:sz w:val="18"/>
          <w:szCs w:val="18"/>
        </w:rPr>
        <w:t>zamówienia</w:t>
      </w:r>
      <w:r w:rsidRPr="0022555B">
        <w:rPr>
          <w:rFonts w:ascii="Verdana" w:hAnsi="Verdana" w:cs="Times New Roman"/>
          <w:b/>
          <w:sz w:val="18"/>
          <w:szCs w:val="18"/>
        </w:rPr>
        <w:t xml:space="preserve">: </w:t>
      </w:r>
      <w:r w:rsidR="005C5D8F" w:rsidRPr="0022555B">
        <w:rPr>
          <w:rFonts w:ascii="Verdana" w:eastAsia="Times New Roman" w:hAnsi="Verdana" w:cs="Times New Roman"/>
          <w:bCs/>
          <w:iCs/>
          <w:color w:val="000000"/>
          <w:sz w:val="18"/>
          <w:szCs w:val="18"/>
          <w:lang w:val="x-none" w:eastAsia="x-none"/>
        </w:rPr>
        <w:t xml:space="preserve"> </w:t>
      </w:r>
      <w:r w:rsidR="005C5D8F" w:rsidRPr="0022555B">
        <w:rPr>
          <w:rFonts w:ascii="Verdana" w:eastAsia="Times New Roman" w:hAnsi="Verdana" w:cs="Times New Roman"/>
          <w:b/>
          <w:iCs/>
          <w:color w:val="000000"/>
          <w:sz w:val="18"/>
          <w:szCs w:val="18"/>
          <w:lang w:val="x-none" w:eastAsia="x-none"/>
        </w:rPr>
        <w:t>17-18.09.2026</w:t>
      </w:r>
      <w:r w:rsidR="00D031E6" w:rsidRPr="0022555B">
        <w:rPr>
          <w:rFonts w:ascii="Verdana" w:eastAsia="Times New Roman" w:hAnsi="Verdana" w:cs="Times New Roman"/>
          <w:b/>
          <w:iCs/>
          <w:color w:val="000000"/>
          <w:sz w:val="18"/>
          <w:szCs w:val="18"/>
          <w:lang w:val="x-none" w:eastAsia="x-none"/>
        </w:rPr>
        <w:t xml:space="preserve"> </w:t>
      </w:r>
    </w:p>
    <w:p w14:paraId="72650946" w14:textId="77777777" w:rsidR="00D031E6" w:rsidRPr="0022555B" w:rsidRDefault="00D031E6" w:rsidP="00D031E6">
      <w:pPr>
        <w:pStyle w:val="Nagwek2"/>
        <w:rPr>
          <w:rFonts w:ascii="Verdana" w:eastAsia="Times New Roman" w:hAnsi="Verdana" w:cs="Times New Roman"/>
          <w:b/>
          <w:iCs/>
          <w:color w:val="000000"/>
          <w:sz w:val="18"/>
          <w:szCs w:val="18"/>
          <w:lang w:val="x-none" w:eastAsia="x-none"/>
        </w:rPr>
      </w:pPr>
    </w:p>
    <w:p w14:paraId="44E18389" w14:textId="204AD89F" w:rsidR="00E71788" w:rsidRPr="0022555B" w:rsidRDefault="00E71788" w:rsidP="00D031E6">
      <w:pPr>
        <w:pStyle w:val="Nagwek2"/>
        <w:rPr>
          <w:rFonts w:ascii="Verdana" w:hAnsi="Verdana"/>
          <w:color w:val="auto"/>
          <w:sz w:val="18"/>
          <w:szCs w:val="18"/>
        </w:rPr>
      </w:pPr>
      <w:r w:rsidRPr="0022555B">
        <w:rPr>
          <w:rFonts w:ascii="Verdana" w:hAnsi="Verdana"/>
          <w:b/>
          <w:color w:val="auto"/>
          <w:sz w:val="18"/>
          <w:szCs w:val="18"/>
        </w:rPr>
        <w:t xml:space="preserve">Termin płatności:  </w:t>
      </w:r>
      <w:r w:rsidRPr="0022555B">
        <w:rPr>
          <w:rFonts w:ascii="Verdana" w:hAnsi="Verdana"/>
          <w:color w:val="auto"/>
          <w:sz w:val="18"/>
          <w:szCs w:val="18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</w:p>
    <w:p w14:paraId="10B72434" w14:textId="77777777" w:rsidR="006C5C1A" w:rsidRPr="0022555B" w:rsidRDefault="006C5C1A" w:rsidP="006C5C1A">
      <w:pPr>
        <w:rPr>
          <w:sz w:val="18"/>
          <w:szCs w:val="18"/>
        </w:rPr>
      </w:pPr>
    </w:p>
    <w:p w14:paraId="2FEA5770" w14:textId="55C450E3" w:rsidR="006C5C1A" w:rsidRPr="0022555B" w:rsidRDefault="006C5C1A" w:rsidP="006C5C1A">
      <w:pPr>
        <w:widowControl w:val="0"/>
        <w:jc w:val="both"/>
        <w:rPr>
          <w:rFonts w:ascii="Verdana" w:hAnsi="Verdana"/>
          <w:b/>
          <w:color w:val="FF0000"/>
          <w:sz w:val="18"/>
          <w:szCs w:val="18"/>
        </w:rPr>
      </w:pPr>
      <w:r w:rsidRPr="0022555B">
        <w:rPr>
          <w:rFonts w:ascii="Verdana" w:hAnsi="Verdana"/>
          <w:b/>
          <w:color w:val="FF0000"/>
          <w:sz w:val="18"/>
          <w:szCs w:val="18"/>
        </w:rPr>
        <w:t>Kryterium oceny ofert</w:t>
      </w:r>
    </w:p>
    <w:p w14:paraId="52539CC3" w14:textId="2D278D6C" w:rsidR="00E71788" w:rsidRPr="0022555B" w:rsidRDefault="006C5C1A" w:rsidP="006C5C1A">
      <w:pPr>
        <w:pStyle w:val="Akapitzlist"/>
        <w:widowControl w:val="0"/>
        <w:numPr>
          <w:ilvl w:val="0"/>
          <w:numId w:val="13"/>
        </w:numPr>
        <w:jc w:val="both"/>
        <w:rPr>
          <w:rFonts w:ascii="Verdana" w:hAnsi="Verdana"/>
          <w:b/>
          <w:sz w:val="18"/>
          <w:szCs w:val="18"/>
        </w:rPr>
      </w:pPr>
      <w:r w:rsidRPr="0022555B">
        <w:rPr>
          <w:rFonts w:ascii="Verdana" w:hAnsi="Verdana"/>
          <w:b/>
          <w:sz w:val="18"/>
          <w:szCs w:val="18"/>
        </w:rPr>
        <w:t xml:space="preserve">Miejsce świadczenia </w:t>
      </w:r>
      <w:r w:rsidR="0022555B">
        <w:rPr>
          <w:rFonts w:ascii="Verdana" w:hAnsi="Verdana"/>
          <w:b/>
          <w:sz w:val="18"/>
          <w:szCs w:val="18"/>
        </w:rPr>
        <w:t>usługi przygotowania posiłków</w:t>
      </w:r>
      <w:r w:rsidRPr="0022555B">
        <w:rPr>
          <w:rFonts w:ascii="Verdana" w:hAnsi="Verdana"/>
          <w:b/>
          <w:sz w:val="18"/>
          <w:szCs w:val="18"/>
        </w:rPr>
        <w:t xml:space="preserve"> – odległość w linii prostej od budynku A-O AGH ……………………. </w:t>
      </w:r>
      <w:r w:rsidR="00032319">
        <w:rPr>
          <w:rFonts w:ascii="Verdana" w:hAnsi="Verdana"/>
          <w:b/>
          <w:sz w:val="18"/>
          <w:szCs w:val="18"/>
        </w:rPr>
        <w:t xml:space="preserve">km </w:t>
      </w:r>
      <w:r w:rsidRPr="0022555B">
        <w:rPr>
          <w:rFonts w:ascii="Verdana" w:hAnsi="Verdana"/>
          <w:b/>
          <w:sz w:val="18"/>
          <w:szCs w:val="18"/>
        </w:rPr>
        <w:t>i dokładna lokalizacja: …………………/należy wskazać dokładny adres/</w:t>
      </w:r>
    </w:p>
    <w:p w14:paraId="7D56C390" w14:textId="77777777" w:rsidR="00E71788" w:rsidRPr="0022555B" w:rsidRDefault="00E71788" w:rsidP="009C568A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14:paraId="38CF5610" w14:textId="0F5C9A49" w:rsidR="009C568A" w:rsidRPr="0022555B" w:rsidRDefault="009C568A" w:rsidP="006C5C1A">
      <w:pPr>
        <w:pStyle w:val="Akapitzlist"/>
        <w:widowControl w:val="0"/>
        <w:numPr>
          <w:ilvl w:val="0"/>
          <w:numId w:val="13"/>
        </w:numPr>
        <w:spacing w:line="360" w:lineRule="auto"/>
        <w:ind w:right="1"/>
        <w:jc w:val="both"/>
        <w:rPr>
          <w:rFonts w:ascii="Verdana" w:hAnsi="Verdana"/>
          <w:bCs/>
          <w:i/>
          <w:color w:val="FF0000"/>
          <w:sz w:val="18"/>
          <w:szCs w:val="18"/>
        </w:rPr>
      </w:pPr>
      <w:r w:rsidRPr="0022555B">
        <w:rPr>
          <w:rFonts w:ascii="Verdana" w:hAnsi="Verdana"/>
          <w:b/>
          <w:sz w:val="18"/>
          <w:szCs w:val="18"/>
        </w:rPr>
        <w:t xml:space="preserve">Proponowany termin degustacji: </w:t>
      </w:r>
      <w:r w:rsidRPr="0022555B">
        <w:rPr>
          <w:rFonts w:ascii="Verdana" w:hAnsi="Verdana"/>
          <w:b/>
          <w:sz w:val="18"/>
          <w:szCs w:val="18"/>
          <w:highlight w:val="yellow"/>
        </w:rPr>
        <w:t>…</w:t>
      </w:r>
      <w:r w:rsidR="000A256F" w:rsidRPr="0022555B">
        <w:rPr>
          <w:rFonts w:ascii="Verdana" w:hAnsi="Verdana"/>
          <w:b/>
          <w:sz w:val="18"/>
          <w:szCs w:val="18"/>
        </w:rPr>
        <w:t>/</w:t>
      </w:r>
      <w:r w:rsidR="005C5D8F" w:rsidRPr="0022555B">
        <w:rPr>
          <w:rFonts w:ascii="Verdana" w:hAnsi="Verdana"/>
          <w:b/>
          <w:sz w:val="18"/>
          <w:szCs w:val="18"/>
        </w:rPr>
        <w:t>08</w:t>
      </w:r>
      <w:r w:rsidR="000A256F" w:rsidRPr="0022555B">
        <w:rPr>
          <w:rFonts w:ascii="Verdana" w:hAnsi="Verdana"/>
          <w:b/>
          <w:sz w:val="18"/>
          <w:szCs w:val="18"/>
        </w:rPr>
        <w:t>/202</w:t>
      </w:r>
      <w:r w:rsidR="00691CE1" w:rsidRPr="0022555B">
        <w:rPr>
          <w:rFonts w:ascii="Verdana" w:hAnsi="Verdana"/>
          <w:b/>
          <w:sz w:val="18"/>
          <w:szCs w:val="18"/>
        </w:rPr>
        <w:t>6</w:t>
      </w:r>
      <w:r w:rsidR="000A256F" w:rsidRPr="0022555B">
        <w:rPr>
          <w:rFonts w:ascii="Verdana" w:hAnsi="Verdana"/>
          <w:b/>
          <w:sz w:val="18"/>
          <w:szCs w:val="18"/>
        </w:rPr>
        <w:t xml:space="preserve"> godz. </w:t>
      </w:r>
      <w:r w:rsidR="000A256F" w:rsidRPr="0022555B">
        <w:rPr>
          <w:rFonts w:ascii="Verdana" w:hAnsi="Verdana"/>
          <w:b/>
          <w:sz w:val="18"/>
          <w:szCs w:val="18"/>
          <w:highlight w:val="yellow"/>
        </w:rPr>
        <w:t>…….</w:t>
      </w:r>
      <w:r w:rsidR="00EC0BAE" w:rsidRPr="0022555B">
        <w:rPr>
          <w:rFonts w:ascii="Verdana" w:hAnsi="Verdana"/>
          <w:b/>
          <w:sz w:val="18"/>
          <w:szCs w:val="18"/>
        </w:rPr>
        <w:t xml:space="preserve"> </w:t>
      </w:r>
      <w:r w:rsidR="000A256F" w:rsidRPr="0022555B">
        <w:rPr>
          <w:rFonts w:ascii="Verdana" w:hAnsi="Verdana"/>
          <w:bCs/>
          <w:i/>
          <w:iCs/>
          <w:color w:val="FF0000"/>
          <w:sz w:val="18"/>
          <w:szCs w:val="18"/>
        </w:rPr>
        <w:t>(</w:t>
      </w:r>
      <w:r w:rsidR="00EC0BAE" w:rsidRPr="0022555B">
        <w:rPr>
          <w:rFonts w:ascii="Verdana" w:hAnsi="Verdana"/>
          <w:bCs/>
          <w:i/>
          <w:color w:val="FF0000"/>
          <w:sz w:val="18"/>
          <w:szCs w:val="18"/>
        </w:rPr>
        <w:t xml:space="preserve">proszę wpisać jedną z dat: </w:t>
      </w:r>
      <w:r w:rsidR="00387E51">
        <w:rPr>
          <w:rFonts w:ascii="Verdana" w:hAnsi="Verdana"/>
          <w:bCs/>
          <w:i/>
          <w:color w:val="FF0000"/>
          <w:sz w:val="18"/>
          <w:szCs w:val="18"/>
        </w:rPr>
        <w:t>18.</w:t>
      </w:r>
      <w:r w:rsidR="00032319">
        <w:rPr>
          <w:rFonts w:ascii="Verdana" w:hAnsi="Verdana"/>
          <w:bCs/>
          <w:i/>
          <w:color w:val="FF0000"/>
          <w:sz w:val="18"/>
          <w:szCs w:val="18"/>
        </w:rPr>
        <w:t>08.</w:t>
      </w:r>
      <w:r w:rsidR="00035526" w:rsidRPr="0022555B">
        <w:rPr>
          <w:rFonts w:ascii="Verdana" w:hAnsi="Verdana"/>
          <w:bCs/>
          <w:i/>
          <w:color w:val="FF0000"/>
          <w:sz w:val="18"/>
          <w:szCs w:val="18"/>
        </w:rPr>
        <w:t>202</w:t>
      </w:r>
      <w:r w:rsidR="00A9528E" w:rsidRPr="0022555B">
        <w:rPr>
          <w:rFonts w:ascii="Verdana" w:hAnsi="Verdana"/>
          <w:bCs/>
          <w:i/>
          <w:color w:val="FF0000"/>
          <w:sz w:val="18"/>
          <w:szCs w:val="18"/>
        </w:rPr>
        <w:t>6</w:t>
      </w:r>
      <w:r w:rsidR="00035526" w:rsidRPr="0022555B">
        <w:rPr>
          <w:rFonts w:ascii="Verdana" w:hAnsi="Verdana"/>
          <w:bCs/>
          <w:i/>
          <w:color w:val="FF0000"/>
          <w:sz w:val="18"/>
          <w:szCs w:val="18"/>
        </w:rPr>
        <w:t xml:space="preserve"> r </w:t>
      </w:r>
      <w:r w:rsidR="00EC0BAE" w:rsidRPr="0022555B">
        <w:rPr>
          <w:rFonts w:ascii="Verdana" w:hAnsi="Verdana"/>
          <w:bCs/>
          <w:i/>
          <w:color w:val="FF0000"/>
          <w:sz w:val="18"/>
          <w:szCs w:val="18"/>
        </w:rPr>
        <w:t xml:space="preserve"> lub </w:t>
      </w:r>
      <w:r w:rsidR="00387E51">
        <w:rPr>
          <w:rFonts w:ascii="Verdana" w:hAnsi="Verdana"/>
          <w:bCs/>
          <w:i/>
          <w:color w:val="FF0000"/>
          <w:sz w:val="18"/>
          <w:szCs w:val="18"/>
        </w:rPr>
        <w:t>19.</w:t>
      </w:r>
      <w:r w:rsidR="006147B4">
        <w:rPr>
          <w:rFonts w:ascii="Verdana" w:hAnsi="Verdana"/>
          <w:bCs/>
          <w:i/>
          <w:color w:val="FF0000"/>
          <w:sz w:val="18"/>
          <w:szCs w:val="18"/>
        </w:rPr>
        <w:t>08.</w:t>
      </w:r>
      <w:r w:rsidR="00EC0BAE" w:rsidRPr="0022555B">
        <w:rPr>
          <w:rFonts w:ascii="Verdana" w:hAnsi="Verdana"/>
          <w:bCs/>
          <w:i/>
          <w:color w:val="FF0000"/>
          <w:sz w:val="18"/>
          <w:szCs w:val="18"/>
        </w:rPr>
        <w:t>202</w:t>
      </w:r>
      <w:r w:rsidR="00A9528E" w:rsidRPr="0022555B">
        <w:rPr>
          <w:rFonts w:ascii="Verdana" w:hAnsi="Verdana"/>
          <w:bCs/>
          <w:i/>
          <w:color w:val="FF0000"/>
          <w:sz w:val="18"/>
          <w:szCs w:val="18"/>
        </w:rPr>
        <w:t>6</w:t>
      </w:r>
      <w:r w:rsidR="00EC0BAE" w:rsidRPr="0022555B">
        <w:rPr>
          <w:rFonts w:ascii="Verdana" w:hAnsi="Verdana"/>
          <w:bCs/>
          <w:i/>
          <w:color w:val="FF0000"/>
          <w:sz w:val="18"/>
          <w:szCs w:val="18"/>
        </w:rPr>
        <w:t xml:space="preserve"> r.</w:t>
      </w:r>
      <w:r w:rsidR="0013515D" w:rsidRPr="0022555B">
        <w:rPr>
          <w:rFonts w:ascii="Verdana" w:hAnsi="Verdana"/>
          <w:bCs/>
          <w:i/>
          <w:color w:val="FF0000"/>
          <w:sz w:val="18"/>
          <w:szCs w:val="18"/>
        </w:rPr>
        <w:t xml:space="preserve"> i godzinę</w:t>
      </w:r>
      <w:r w:rsidR="000A256F" w:rsidRPr="0022555B">
        <w:rPr>
          <w:rFonts w:ascii="Verdana" w:hAnsi="Verdana"/>
          <w:bCs/>
          <w:i/>
          <w:color w:val="FF0000"/>
          <w:sz w:val="18"/>
          <w:szCs w:val="18"/>
        </w:rPr>
        <w:t xml:space="preserve"> pomiędzy 1</w:t>
      </w:r>
      <w:r w:rsidR="00032319">
        <w:rPr>
          <w:rFonts w:ascii="Verdana" w:hAnsi="Verdana"/>
          <w:bCs/>
          <w:i/>
          <w:color w:val="FF0000"/>
          <w:sz w:val="18"/>
          <w:szCs w:val="18"/>
        </w:rPr>
        <w:t>0</w:t>
      </w:r>
      <w:r w:rsidR="000A256F" w:rsidRPr="0022555B">
        <w:rPr>
          <w:rFonts w:ascii="Verdana" w:hAnsi="Verdana"/>
          <w:bCs/>
          <w:i/>
          <w:color w:val="FF0000"/>
          <w:sz w:val="18"/>
          <w:szCs w:val="18"/>
        </w:rPr>
        <w:t>-1</w:t>
      </w:r>
      <w:r w:rsidR="00032319">
        <w:rPr>
          <w:rFonts w:ascii="Verdana" w:hAnsi="Verdana"/>
          <w:bCs/>
          <w:i/>
          <w:color w:val="FF0000"/>
          <w:sz w:val="18"/>
          <w:szCs w:val="18"/>
        </w:rPr>
        <w:t>6</w:t>
      </w:r>
      <w:r w:rsidR="00EC0BAE" w:rsidRPr="0022555B">
        <w:rPr>
          <w:rFonts w:ascii="Verdana" w:hAnsi="Verdana"/>
          <w:bCs/>
          <w:i/>
          <w:color w:val="FF0000"/>
          <w:sz w:val="18"/>
          <w:szCs w:val="18"/>
        </w:rPr>
        <w:t>)</w:t>
      </w:r>
      <w:r w:rsidR="0013515D" w:rsidRPr="0022555B">
        <w:rPr>
          <w:rFonts w:ascii="Verdana" w:hAnsi="Verdana"/>
          <w:bCs/>
          <w:i/>
          <w:color w:val="FF0000"/>
          <w:sz w:val="18"/>
          <w:szCs w:val="18"/>
        </w:rPr>
        <w:t xml:space="preserve"> </w:t>
      </w:r>
    </w:p>
    <w:p w14:paraId="3C89CC1B" w14:textId="760D04FD" w:rsidR="004B6F08" w:rsidRPr="00387E51" w:rsidRDefault="00387E51" w:rsidP="00A213F8">
      <w:pPr>
        <w:rPr>
          <w:rFonts w:ascii="Verdana" w:hAnsi="Verdana"/>
          <w:bCs/>
          <w:i/>
          <w:iCs/>
          <w:sz w:val="18"/>
          <w:szCs w:val="18"/>
        </w:rPr>
      </w:pPr>
      <w:r w:rsidRPr="00387E51">
        <w:rPr>
          <w:rFonts w:ascii="Verdana" w:hAnsi="Verdana"/>
          <w:bCs/>
          <w:i/>
          <w:iCs/>
          <w:sz w:val="18"/>
          <w:szCs w:val="18"/>
        </w:rPr>
        <w:t>W przypadku niewskazania przez Wykonawcę proponowanego terminu degustacji lub wskazania terminu niezgodnego z wymaganiami SWZ, Zamawiający wyznaczy termin degustacji, mieszczący się w terminach określonych w SWZ, o czym poinformuje Wykonawcę.</w:t>
      </w:r>
    </w:p>
    <w:p w14:paraId="4B7020EB" w14:textId="77777777" w:rsidR="003A4A56" w:rsidRPr="0022555B" w:rsidRDefault="003A4A56" w:rsidP="00A213F8">
      <w:pPr>
        <w:rPr>
          <w:rFonts w:ascii="Verdana" w:hAnsi="Verdana"/>
          <w:b/>
          <w:sz w:val="18"/>
          <w:szCs w:val="18"/>
          <w:u w:val="single"/>
        </w:rPr>
      </w:pPr>
    </w:p>
    <w:p w14:paraId="1D615241" w14:textId="1491E84F" w:rsidR="00A213F8" w:rsidRPr="0022555B" w:rsidRDefault="00A213F8" w:rsidP="00A213F8">
      <w:pPr>
        <w:rPr>
          <w:rFonts w:ascii="Verdana" w:hAnsi="Verdana"/>
          <w:b/>
          <w:sz w:val="18"/>
          <w:szCs w:val="18"/>
          <w:u w:val="single"/>
        </w:rPr>
      </w:pPr>
      <w:r w:rsidRPr="0022555B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399D565D" w14:textId="77777777" w:rsidR="00A213F8" w:rsidRPr="0022555B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22555B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74862BDF" w14:textId="02B13431" w:rsidR="00085C21" w:rsidRPr="0022555B" w:rsidRDefault="00085C21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u w:val="single"/>
        </w:rPr>
      </w:pPr>
      <w:r w:rsidRPr="0022555B">
        <w:rPr>
          <w:rFonts w:ascii="Verdana" w:hAnsi="Verdana"/>
          <w:kern w:val="2"/>
          <w:sz w:val="18"/>
          <w:szCs w:val="18"/>
          <w:u w:val="single"/>
        </w:rPr>
        <w:t>Oświadczamy, że posiadamy wpis do rejestru zakładów podlegających kontroli sanitarnej</w:t>
      </w:r>
    </w:p>
    <w:p w14:paraId="640703F3" w14:textId="49B309A7" w:rsidR="00A213F8" w:rsidRPr="0022555B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22555B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22555B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7051259" w14:textId="77777777" w:rsidR="004B6F08" w:rsidRPr="0022555B" w:rsidRDefault="004B6F08" w:rsidP="004B6F08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2555B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22555B">
        <w:rPr>
          <w:rFonts w:ascii="Verdana" w:hAnsi="Verdana"/>
          <w:sz w:val="18"/>
          <w:szCs w:val="18"/>
          <w:vertAlign w:val="superscript"/>
        </w:rPr>
        <w:t>1</w:t>
      </w:r>
      <w:r w:rsidRPr="0022555B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22555B">
        <w:rPr>
          <w:rFonts w:ascii="Verdana" w:hAnsi="Verdana"/>
          <w:sz w:val="18"/>
          <w:szCs w:val="18"/>
          <w:vertAlign w:val="superscript"/>
        </w:rPr>
        <w:t>2</w:t>
      </w:r>
      <w:r w:rsidRPr="0022555B">
        <w:rPr>
          <w:rFonts w:ascii="Verdana" w:hAnsi="Verdana"/>
          <w:sz w:val="18"/>
          <w:szCs w:val="18"/>
        </w:rPr>
        <w:t xml:space="preserve"> </w:t>
      </w:r>
    </w:p>
    <w:p w14:paraId="789DC6E8" w14:textId="77777777" w:rsidR="004B6F08" w:rsidRPr="0022555B" w:rsidRDefault="004B6F08" w:rsidP="004B6F08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22555B">
        <w:rPr>
          <w:rFonts w:ascii="Verdana" w:hAnsi="Verdana"/>
          <w:i/>
          <w:sz w:val="18"/>
          <w:szCs w:val="18"/>
          <w:vertAlign w:val="superscript"/>
        </w:rPr>
        <w:t>1</w:t>
      </w:r>
      <w:r w:rsidRPr="0022555B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E4A5AB" w14:textId="77777777" w:rsidR="004B6F08" w:rsidRPr="00D031E6" w:rsidRDefault="004B6F08" w:rsidP="004B6F08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22555B">
        <w:rPr>
          <w:rFonts w:ascii="Verdana" w:hAnsi="Verdana"/>
          <w:i/>
          <w:sz w:val="18"/>
          <w:szCs w:val="18"/>
          <w:vertAlign w:val="superscript"/>
        </w:rPr>
        <w:lastRenderedPageBreak/>
        <w:t>2</w:t>
      </w:r>
      <w:r w:rsidRPr="0022555B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</w:t>
      </w:r>
      <w:r w:rsidRPr="00D031E6">
        <w:rPr>
          <w:rFonts w:ascii="Verdana" w:hAnsi="Verdana"/>
          <w:i/>
          <w:sz w:val="16"/>
          <w:szCs w:val="16"/>
        </w:rPr>
        <w:t xml:space="preserve"> lub zachodzi wyłączenie stosowania obowiązku informacyjnego, stosownie do art. 13 ust. 4 lub art. 14 ust. 5 RODO treści oświadczenia wykonawca nie składa (usunięcie treści oświadczenia np. przez jego wykreślenie).</w:t>
      </w:r>
    </w:p>
    <w:p w14:paraId="3BC47B15" w14:textId="77777777" w:rsidR="00E71788" w:rsidRPr="00D031E6" w:rsidRDefault="00E71788" w:rsidP="00E71788">
      <w:pPr>
        <w:tabs>
          <w:tab w:val="left" w:pos="0"/>
        </w:tabs>
        <w:suppressAutoHyphens/>
        <w:spacing w:line="264" w:lineRule="auto"/>
        <w:ind w:left="360" w:right="1"/>
        <w:jc w:val="both"/>
        <w:rPr>
          <w:rFonts w:ascii="Verdana" w:hAnsi="Verdana"/>
          <w:b/>
          <w:sz w:val="16"/>
          <w:szCs w:val="16"/>
        </w:rPr>
      </w:pPr>
    </w:p>
    <w:p w14:paraId="267A7E40" w14:textId="3BAA5C4C" w:rsidR="004B6F08" w:rsidRPr="00D031E6" w:rsidRDefault="004B6F08" w:rsidP="004B6F0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 xml:space="preserve">Oświadczenie, w przypadku </w:t>
      </w:r>
      <w:r w:rsidRPr="00D031E6">
        <w:rPr>
          <w:rFonts w:ascii="Verdana" w:hAnsi="Verdana"/>
          <w:sz w:val="16"/>
          <w:szCs w:val="16"/>
          <w:shd w:val="clear" w:color="auto" w:fill="FFFFFF"/>
        </w:rPr>
        <w:t>wykonawców wspólnie ubiegających się o udzielenie zamówienia (Konsorcjum, S.C.)</w:t>
      </w:r>
      <w:r w:rsidRPr="00D031E6">
        <w:rPr>
          <w:rFonts w:ascii="Verdana" w:hAnsi="Verdana"/>
          <w:b/>
          <w:sz w:val="16"/>
          <w:szCs w:val="16"/>
          <w:shd w:val="clear" w:color="auto" w:fill="FFFFFF"/>
        </w:rPr>
        <w:t xml:space="preserve"> 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4B6F08" w:rsidRPr="00D031E6" w14:paraId="03B00590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44A3092" w14:textId="77777777" w:rsidR="004B6F08" w:rsidRPr="00D031E6" w:rsidRDefault="004B6F08" w:rsidP="00A2261E">
            <w:pPr>
              <w:autoSpaceDE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031E6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D362A47" w14:textId="77777777" w:rsidR="004B6F08" w:rsidRPr="00D031E6" w:rsidRDefault="004B6F08" w:rsidP="00A2261E">
            <w:pPr>
              <w:autoSpaceDE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031E6">
              <w:rPr>
                <w:rFonts w:ascii="Verdana" w:hAnsi="Verdana"/>
                <w:sz w:val="16"/>
                <w:szCs w:val="16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00CC72" w14:textId="77777777" w:rsidR="004B6F08" w:rsidRPr="00D031E6" w:rsidRDefault="004B6F08" w:rsidP="00A2261E">
            <w:pPr>
              <w:autoSpaceDE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031E6">
              <w:rPr>
                <w:rFonts w:ascii="Verdana" w:hAnsi="Verdana"/>
                <w:sz w:val="16"/>
                <w:szCs w:val="16"/>
              </w:rPr>
              <w:t xml:space="preserve">zakres, który wykonają poszczególni wykonawcy </w:t>
            </w:r>
          </w:p>
        </w:tc>
      </w:tr>
      <w:tr w:rsidR="004B6F08" w:rsidRPr="00D031E6" w14:paraId="2074B5B9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D2181E" w14:textId="77777777" w:rsidR="004B6F08" w:rsidRPr="00D031E6" w:rsidRDefault="004B6F08" w:rsidP="00A2261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D031E6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0F3F039" w14:textId="77777777" w:rsidR="004B6F08" w:rsidRPr="00D031E6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36C76" w14:textId="77777777" w:rsidR="004B6F08" w:rsidRPr="00D031E6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  <w:tr w:rsidR="004B6F08" w:rsidRPr="00D031E6" w14:paraId="564577AB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86C3F4B" w14:textId="77777777" w:rsidR="004B6F08" w:rsidRPr="00D031E6" w:rsidRDefault="004B6F08" w:rsidP="00A2261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D031E6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BC4E5DB" w14:textId="77777777" w:rsidR="004B6F08" w:rsidRPr="00D031E6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2D295" w14:textId="77777777" w:rsidR="004B6F08" w:rsidRPr="00D031E6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1D59AF3F" w14:textId="7A35BC25" w:rsidR="00A213F8" w:rsidRPr="00D031E6" w:rsidRDefault="00A213F8" w:rsidP="00A213F8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A213F8" w:rsidRPr="00D031E6" w14:paraId="0E23993F" w14:textId="77777777" w:rsidTr="008E020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B5DE" w14:textId="77777777" w:rsidR="00A213F8" w:rsidRPr="00D031E6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031E6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1BF0C" w14:textId="77777777" w:rsidR="00A213F8" w:rsidRPr="00D031E6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031E6">
              <w:rPr>
                <w:rFonts w:ascii="Verdana" w:hAnsi="Verdana"/>
                <w:sz w:val="16"/>
                <w:szCs w:val="16"/>
              </w:rPr>
              <w:t xml:space="preserve">Opis części zamówienia, którą wykonawca </w:t>
            </w:r>
          </w:p>
          <w:p w14:paraId="286AE815" w14:textId="77777777" w:rsidR="00A213F8" w:rsidRPr="00D031E6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031E6">
              <w:rPr>
                <w:rFonts w:ascii="Verdana" w:hAnsi="Verdana"/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345D" w14:textId="77777777" w:rsidR="00A213F8" w:rsidRPr="00D031E6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031E6">
              <w:rPr>
                <w:rFonts w:ascii="Verdana" w:hAnsi="Verdana"/>
                <w:sz w:val="16"/>
                <w:szCs w:val="16"/>
              </w:rPr>
              <w:t>Nazwa podwykonawcy</w:t>
            </w:r>
            <w:r w:rsidRPr="00D031E6">
              <w:rPr>
                <w:rFonts w:ascii="Verdana" w:hAnsi="Verdana"/>
                <w:sz w:val="16"/>
                <w:szCs w:val="16"/>
              </w:rPr>
              <w:br/>
              <w:t>(o ile jest znana)</w:t>
            </w:r>
          </w:p>
        </w:tc>
      </w:tr>
      <w:tr w:rsidR="00A213F8" w:rsidRPr="00D031E6" w14:paraId="7F6B99F4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AC7FA" w14:textId="77777777" w:rsidR="00A213F8" w:rsidRPr="00D031E6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7D3D" w14:textId="77777777" w:rsidR="00A213F8" w:rsidRPr="00D031E6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6893" w14:textId="77777777" w:rsidR="00A213F8" w:rsidRPr="00D031E6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  <w:tr w:rsidR="00A213F8" w:rsidRPr="00D031E6" w14:paraId="2372A0F9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1B94" w14:textId="77777777" w:rsidR="00A213F8" w:rsidRPr="00D031E6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4D301" w14:textId="77777777" w:rsidR="00A213F8" w:rsidRPr="00D031E6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FD030" w14:textId="77777777" w:rsidR="00A213F8" w:rsidRPr="00D031E6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7F963AA2" w14:textId="77777777" w:rsidR="00A213F8" w:rsidRPr="00D031E6" w:rsidRDefault="00A213F8" w:rsidP="00A213F8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Upoważnionymi do reprezentowania naszej firmy są następujące osoby:</w:t>
      </w:r>
    </w:p>
    <w:p w14:paraId="41545250" w14:textId="77777777" w:rsidR="00A213F8" w:rsidRPr="00D031E6" w:rsidRDefault="00A213F8" w:rsidP="00A213F8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6"/>
          <w:szCs w:val="16"/>
        </w:rPr>
      </w:pPr>
      <w:r w:rsidRPr="00D031E6">
        <w:rPr>
          <w:rFonts w:ascii="Verdana" w:hAnsi="Verdana"/>
          <w:b/>
          <w:bCs/>
          <w:kern w:val="32"/>
          <w:sz w:val="16"/>
          <w:szCs w:val="16"/>
        </w:rPr>
        <w:tab/>
        <w:t>Imię i Nazwisko</w:t>
      </w:r>
      <w:r w:rsidRPr="00D031E6">
        <w:rPr>
          <w:rFonts w:ascii="Verdana" w:hAnsi="Verdana"/>
          <w:b/>
          <w:bCs/>
          <w:kern w:val="32"/>
          <w:sz w:val="16"/>
          <w:szCs w:val="16"/>
        </w:rPr>
        <w:tab/>
      </w:r>
      <w:r w:rsidRPr="00D031E6">
        <w:rPr>
          <w:rFonts w:ascii="Verdana" w:hAnsi="Verdana"/>
          <w:b/>
          <w:bCs/>
          <w:kern w:val="32"/>
          <w:sz w:val="16"/>
          <w:szCs w:val="16"/>
        </w:rPr>
        <w:tab/>
      </w:r>
      <w:r w:rsidRPr="00D031E6">
        <w:rPr>
          <w:rFonts w:ascii="Verdana" w:hAnsi="Verdana"/>
          <w:b/>
          <w:bCs/>
          <w:kern w:val="32"/>
          <w:sz w:val="16"/>
          <w:szCs w:val="16"/>
        </w:rPr>
        <w:tab/>
      </w:r>
      <w:r w:rsidRPr="00D031E6">
        <w:rPr>
          <w:rFonts w:ascii="Verdana" w:hAnsi="Verdana"/>
          <w:b/>
          <w:bCs/>
          <w:kern w:val="32"/>
          <w:sz w:val="16"/>
          <w:szCs w:val="16"/>
        </w:rPr>
        <w:tab/>
      </w:r>
      <w:r w:rsidRPr="00D031E6">
        <w:rPr>
          <w:rFonts w:ascii="Verdana" w:hAnsi="Verdana"/>
          <w:b/>
          <w:bCs/>
          <w:kern w:val="32"/>
          <w:sz w:val="16"/>
          <w:szCs w:val="16"/>
        </w:rPr>
        <w:tab/>
      </w:r>
      <w:r w:rsidRPr="00D031E6">
        <w:rPr>
          <w:rFonts w:ascii="Verdana" w:hAnsi="Verdana"/>
          <w:b/>
          <w:bCs/>
          <w:kern w:val="32"/>
          <w:sz w:val="16"/>
          <w:szCs w:val="16"/>
        </w:rPr>
        <w:tab/>
      </w:r>
      <w:r w:rsidRPr="00D031E6">
        <w:rPr>
          <w:rFonts w:ascii="Verdana" w:hAnsi="Verdana"/>
          <w:b/>
          <w:bCs/>
          <w:kern w:val="32"/>
          <w:sz w:val="16"/>
          <w:szCs w:val="16"/>
        </w:rPr>
        <w:tab/>
      </w:r>
    </w:p>
    <w:p w14:paraId="5AE68B79" w14:textId="77777777" w:rsidR="00A213F8" w:rsidRPr="00D031E6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D031E6">
        <w:rPr>
          <w:rFonts w:ascii="Verdana" w:hAnsi="Verdana"/>
          <w:sz w:val="16"/>
          <w:szCs w:val="16"/>
        </w:rPr>
        <w:tab/>
      </w:r>
      <w:r w:rsidRPr="00D031E6">
        <w:rPr>
          <w:rFonts w:ascii="Verdana" w:hAnsi="Verdana"/>
          <w:sz w:val="16"/>
          <w:szCs w:val="16"/>
        </w:rPr>
        <w:tab/>
        <w:t xml:space="preserve"> </w:t>
      </w:r>
    </w:p>
    <w:p w14:paraId="59817493" w14:textId="77777777" w:rsidR="00A213F8" w:rsidRPr="00D031E6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</w:p>
    <w:p w14:paraId="56622084" w14:textId="77777777" w:rsidR="00A213F8" w:rsidRPr="00D031E6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D031E6">
        <w:rPr>
          <w:rFonts w:ascii="Verdana" w:hAnsi="Verdana"/>
          <w:sz w:val="16"/>
          <w:szCs w:val="16"/>
        </w:rPr>
        <w:tab/>
      </w:r>
      <w:r w:rsidRPr="00D031E6">
        <w:rPr>
          <w:rFonts w:ascii="Verdana" w:hAnsi="Verdana"/>
          <w:sz w:val="16"/>
          <w:szCs w:val="16"/>
        </w:rPr>
        <w:tab/>
        <w:t xml:space="preserve"> </w:t>
      </w:r>
    </w:p>
    <w:p w14:paraId="0D863E20" w14:textId="751C8806" w:rsidR="00A213F8" w:rsidRPr="00D031E6" w:rsidRDefault="005163CE" w:rsidP="005163CE">
      <w:pPr>
        <w:numPr>
          <w:ilvl w:val="0"/>
          <w:numId w:val="1"/>
        </w:numPr>
        <w:ind w:right="283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U</w:t>
      </w:r>
      <w:r w:rsidR="00A213F8" w:rsidRPr="00D031E6">
        <w:rPr>
          <w:rFonts w:ascii="Verdana" w:hAnsi="Verdana"/>
          <w:sz w:val="16"/>
          <w:szCs w:val="16"/>
        </w:rPr>
        <w:t>poważnienie dla powyżej wskazanych osób wynika z następującego (</w:t>
      </w:r>
      <w:proofErr w:type="spellStart"/>
      <w:r w:rsidR="00A213F8" w:rsidRPr="00D031E6">
        <w:rPr>
          <w:rFonts w:ascii="Verdana" w:hAnsi="Verdana"/>
          <w:sz w:val="16"/>
          <w:szCs w:val="16"/>
        </w:rPr>
        <w:t>ych</w:t>
      </w:r>
      <w:proofErr w:type="spellEnd"/>
      <w:r w:rsidR="00A213F8" w:rsidRPr="00D031E6">
        <w:rPr>
          <w:rFonts w:ascii="Verdana" w:hAnsi="Verdana"/>
          <w:sz w:val="16"/>
          <w:szCs w:val="16"/>
        </w:rPr>
        <w:t>) dokumentu(ów)</w:t>
      </w:r>
    </w:p>
    <w:p w14:paraId="720A00C1" w14:textId="483BFECD" w:rsidR="00A213F8" w:rsidRDefault="005163CE" w:rsidP="00A213F8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</w:t>
      </w:r>
      <w:r w:rsidR="00A213F8" w:rsidRPr="00D031E6">
        <w:rPr>
          <w:rFonts w:ascii="Verdana" w:hAnsi="Verdana"/>
          <w:sz w:val="16"/>
          <w:szCs w:val="16"/>
        </w:rPr>
        <w:t>………………………………………………...........................……które dołączamy do oferty.</w:t>
      </w:r>
    </w:p>
    <w:p w14:paraId="7CE02F07" w14:textId="77777777" w:rsidR="004B6F08" w:rsidRDefault="004B6F0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color w:val="FF0000"/>
          <w:sz w:val="16"/>
          <w:szCs w:val="16"/>
          <w:lang w:eastAsia="zh-CN"/>
        </w:rPr>
      </w:pPr>
    </w:p>
    <w:p w14:paraId="6B17F71A" w14:textId="77777777" w:rsidR="00D031E6" w:rsidRDefault="00D031E6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color w:val="FF0000"/>
          <w:sz w:val="16"/>
          <w:szCs w:val="16"/>
          <w:lang w:eastAsia="zh-CN"/>
        </w:rPr>
      </w:pPr>
    </w:p>
    <w:p w14:paraId="3D7659E4" w14:textId="77777777" w:rsidR="003A4A56" w:rsidRPr="00D031E6" w:rsidRDefault="003A4A56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color w:val="FF0000"/>
          <w:sz w:val="16"/>
          <w:szCs w:val="16"/>
          <w:lang w:eastAsia="zh-CN"/>
        </w:rPr>
      </w:pPr>
    </w:p>
    <w:p w14:paraId="05DCF3AB" w14:textId="77777777" w:rsidR="003A4A56" w:rsidRDefault="00A213F8" w:rsidP="003A4A56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</w:pPr>
      <w:r w:rsidRPr="00D031E6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Oferta</w:t>
      </w:r>
      <w:r w:rsidRPr="00D031E6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D031E6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powinna</w:t>
      </w:r>
      <w:r w:rsidRPr="00D031E6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D031E6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być sporządzona</w:t>
      </w:r>
      <w:r w:rsidRPr="00D031E6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D031E6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 xml:space="preserve">w języku polskim, z zachowaniem postaci elektronicznej </w:t>
      </w:r>
    </w:p>
    <w:p w14:paraId="3151B997" w14:textId="77777777" w:rsidR="003A4A56" w:rsidRDefault="00A213F8" w:rsidP="003A4A56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</w:pPr>
      <w:r w:rsidRPr="00D031E6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 xml:space="preserve">i podpisana kwalifikowanym podpisem elektronicznym, podpisem zaufanym </w:t>
      </w:r>
    </w:p>
    <w:p w14:paraId="7F6C9218" w14:textId="087CA850" w:rsidR="008D2AB8" w:rsidRPr="00D031E6" w:rsidRDefault="00A213F8" w:rsidP="003A4A56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color w:val="FF0000"/>
          <w:sz w:val="16"/>
          <w:szCs w:val="16"/>
          <w:lang w:eastAsia="zh-CN"/>
        </w:rPr>
      </w:pPr>
      <w:r w:rsidRPr="00D031E6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 xml:space="preserve">lub </w:t>
      </w:r>
      <w:r w:rsidR="00967F20" w:rsidRPr="00D031E6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 xml:space="preserve">elektronicznym </w:t>
      </w:r>
      <w:r w:rsidRPr="00D031E6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podpisem osobistym</w:t>
      </w:r>
      <w:r w:rsidRPr="00D031E6">
        <w:rPr>
          <w:rFonts w:ascii="Verdana" w:eastAsia="Calibri" w:hAnsi="Verdana"/>
          <w:i/>
          <w:color w:val="FF0000"/>
          <w:sz w:val="16"/>
          <w:szCs w:val="16"/>
          <w:lang w:eastAsia="zh-CN"/>
        </w:rPr>
        <w:t>.</w:t>
      </w:r>
    </w:p>
    <w:p w14:paraId="677B6CCD" w14:textId="77777777" w:rsidR="00FC2764" w:rsidRDefault="00FC2764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color w:val="FF0000"/>
          <w:sz w:val="16"/>
          <w:szCs w:val="16"/>
          <w:lang w:eastAsia="zh-CN"/>
        </w:rPr>
      </w:pPr>
    </w:p>
    <w:p w14:paraId="7FAFF890" w14:textId="77777777" w:rsidR="003A4A56" w:rsidRDefault="003A4A56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color w:val="FF0000"/>
          <w:sz w:val="16"/>
          <w:szCs w:val="16"/>
          <w:lang w:eastAsia="zh-CN"/>
        </w:rPr>
      </w:pPr>
    </w:p>
    <w:p w14:paraId="4CE718B4" w14:textId="77777777" w:rsidR="003A4A56" w:rsidRPr="00D031E6" w:rsidRDefault="003A4A56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color w:val="FF0000"/>
          <w:sz w:val="16"/>
          <w:szCs w:val="16"/>
          <w:lang w:eastAsia="zh-CN"/>
        </w:rPr>
      </w:pPr>
    </w:p>
    <w:p w14:paraId="0EE6CCEE" w14:textId="77777777" w:rsidR="004B6F08" w:rsidRPr="00D031E6" w:rsidRDefault="004B6F08" w:rsidP="004B6F08">
      <w:pPr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*niepotrzebne skreślić</w:t>
      </w:r>
    </w:p>
    <w:p w14:paraId="475075BE" w14:textId="77777777" w:rsidR="004B6F08" w:rsidRPr="00D031E6" w:rsidRDefault="004B6F08" w:rsidP="004B6F08">
      <w:pPr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**jeżeli dotyczy</w:t>
      </w:r>
    </w:p>
    <w:p w14:paraId="68055926" w14:textId="16748389" w:rsidR="00FC2764" w:rsidRPr="00D031E6" w:rsidRDefault="00FC2764" w:rsidP="004B6F0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hAnsi="Verdana"/>
          <w:b/>
          <w:sz w:val="16"/>
          <w:szCs w:val="16"/>
        </w:rPr>
      </w:pPr>
    </w:p>
    <w:sectPr w:rsidR="00FC2764" w:rsidRPr="00D031E6" w:rsidSect="005163CE">
      <w:headerReference w:type="default" r:id="rId8"/>
      <w:footerReference w:type="default" r:id="rId9"/>
      <w:pgSz w:w="11906" w:h="16838"/>
      <w:pgMar w:top="284" w:right="1274" w:bottom="993" w:left="1418" w:header="281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AC5A46" w14:textId="77777777" w:rsidR="00CB46E5" w:rsidRDefault="00CB46E5">
      <w:r>
        <w:separator/>
      </w:r>
    </w:p>
  </w:endnote>
  <w:endnote w:type="continuationSeparator" w:id="0">
    <w:p w14:paraId="6137F9A2" w14:textId="77777777" w:rsidR="00CB46E5" w:rsidRDefault="00CB4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B52BA" w14:textId="77777777" w:rsidR="00CB46E5" w:rsidRDefault="00CB46E5">
      <w:r>
        <w:separator/>
      </w:r>
    </w:p>
  </w:footnote>
  <w:footnote w:type="continuationSeparator" w:id="0">
    <w:p w14:paraId="3CD25FD9" w14:textId="77777777" w:rsidR="00CB46E5" w:rsidRDefault="00CB46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74DBF" w14:textId="015A23DE" w:rsidR="00F07AEC" w:rsidRDefault="00D031E6" w:rsidP="00F07AEC">
    <w:pPr>
      <w:pStyle w:val="NormalnyWeb"/>
      <w:rPr>
        <w:noProof/>
      </w:rPr>
    </w:pP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 w:rsidR="00151785">
      <w:rPr>
        <w:noProof/>
      </w:rPr>
      <w:t xml:space="preserve">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44906"/>
    <w:multiLevelType w:val="hybridMultilevel"/>
    <w:tmpl w:val="513A7F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5CC537ED"/>
    <w:multiLevelType w:val="hybridMultilevel"/>
    <w:tmpl w:val="3C029B0C"/>
    <w:lvl w:ilvl="0" w:tplc="B34AB2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19201F04"/>
    <w:lvl w:ilvl="0" w:tplc="439C2F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2830A4"/>
    <w:multiLevelType w:val="hybridMultilevel"/>
    <w:tmpl w:val="8004AEB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93899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73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93254292">
    <w:abstractNumId w:val="3"/>
  </w:num>
  <w:num w:numId="4" w16cid:durableId="854077355">
    <w:abstractNumId w:val="8"/>
  </w:num>
  <w:num w:numId="5" w16cid:durableId="171265549">
    <w:abstractNumId w:val="4"/>
  </w:num>
  <w:num w:numId="6" w16cid:durableId="672490117">
    <w:abstractNumId w:val="6"/>
  </w:num>
  <w:num w:numId="7" w16cid:durableId="470828221">
    <w:abstractNumId w:val="5"/>
  </w:num>
  <w:num w:numId="8" w16cid:durableId="2045791603">
    <w:abstractNumId w:val="0"/>
  </w:num>
  <w:num w:numId="9" w16cid:durableId="260262881">
    <w:abstractNumId w:val="10"/>
  </w:num>
  <w:num w:numId="10" w16cid:durableId="1501190733">
    <w:abstractNumId w:val="2"/>
  </w:num>
  <w:num w:numId="11" w16cid:durableId="284122042">
    <w:abstractNumId w:val="11"/>
  </w:num>
  <w:num w:numId="12" w16cid:durableId="1014649878">
    <w:abstractNumId w:val="1"/>
  </w:num>
  <w:num w:numId="13" w16cid:durableId="10552752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3"/>
    <w:rsid w:val="00012286"/>
    <w:rsid w:val="0002391D"/>
    <w:rsid w:val="00032319"/>
    <w:rsid w:val="00035526"/>
    <w:rsid w:val="000547A9"/>
    <w:rsid w:val="000704FC"/>
    <w:rsid w:val="00071CCC"/>
    <w:rsid w:val="00080CE7"/>
    <w:rsid w:val="00085C21"/>
    <w:rsid w:val="000A256F"/>
    <w:rsid w:val="000A25CF"/>
    <w:rsid w:val="000B1924"/>
    <w:rsid w:val="000B731D"/>
    <w:rsid w:val="000D6134"/>
    <w:rsid w:val="000E09C7"/>
    <w:rsid w:val="000F3039"/>
    <w:rsid w:val="000F6589"/>
    <w:rsid w:val="00106636"/>
    <w:rsid w:val="00116EC6"/>
    <w:rsid w:val="0013515D"/>
    <w:rsid w:val="00151785"/>
    <w:rsid w:val="00152FE5"/>
    <w:rsid w:val="001801DD"/>
    <w:rsid w:val="001D4612"/>
    <w:rsid w:val="00207E98"/>
    <w:rsid w:val="00224A3D"/>
    <w:rsid w:val="0022555B"/>
    <w:rsid w:val="0022677E"/>
    <w:rsid w:val="002723B0"/>
    <w:rsid w:val="002931B5"/>
    <w:rsid w:val="002B0795"/>
    <w:rsid w:val="00315A4A"/>
    <w:rsid w:val="00325296"/>
    <w:rsid w:val="003345A2"/>
    <w:rsid w:val="00335B4F"/>
    <w:rsid w:val="00387E51"/>
    <w:rsid w:val="003A4A56"/>
    <w:rsid w:val="003B1EA8"/>
    <w:rsid w:val="003B3F98"/>
    <w:rsid w:val="003C692D"/>
    <w:rsid w:val="003F6045"/>
    <w:rsid w:val="00404ADA"/>
    <w:rsid w:val="004A4930"/>
    <w:rsid w:val="004B6F08"/>
    <w:rsid w:val="004B7300"/>
    <w:rsid w:val="004C0640"/>
    <w:rsid w:val="004C1E7C"/>
    <w:rsid w:val="004C6753"/>
    <w:rsid w:val="004E5692"/>
    <w:rsid w:val="00503C0D"/>
    <w:rsid w:val="005163CE"/>
    <w:rsid w:val="0053513E"/>
    <w:rsid w:val="00560E8B"/>
    <w:rsid w:val="00572C1E"/>
    <w:rsid w:val="00575DB5"/>
    <w:rsid w:val="00575F14"/>
    <w:rsid w:val="00587274"/>
    <w:rsid w:val="00595C87"/>
    <w:rsid w:val="005A4EDE"/>
    <w:rsid w:val="005C240A"/>
    <w:rsid w:val="005C5D8F"/>
    <w:rsid w:val="005D2C65"/>
    <w:rsid w:val="005E6D94"/>
    <w:rsid w:val="005F2AB9"/>
    <w:rsid w:val="006147B4"/>
    <w:rsid w:val="0063384F"/>
    <w:rsid w:val="00643C6F"/>
    <w:rsid w:val="00646202"/>
    <w:rsid w:val="0065290F"/>
    <w:rsid w:val="0067641A"/>
    <w:rsid w:val="006815F6"/>
    <w:rsid w:val="00691CE1"/>
    <w:rsid w:val="006B5AEE"/>
    <w:rsid w:val="006C5C1A"/>
    <w:rsid w:val="007203CD"/>
    <w:rsid w:val="00724D3E"/>
    <w:rsid w:val="007748F0"/>
    <w:rsid w:val="00776EC0"/>
    <w:rsid w:val="00783F2F"/>
    <w:rsid w:val="007A4321"/>
    <w:rsid w:val="007F556A"/>
    <w:rsid w:val="008072A7"/>
    <w:rsid w:val="00816EE9"/>
    <w:rsid w:val="00833933"/>
    <w:rsid w:val="008516A0"/>
    <w:rsid w:val="00853083"/>
    <w:rsid w:val="0086102E"/>
    <w:rsid w:val="00871419"/>
    <w:rsid w:val="00873F9F"/>
    <w:rsid w:val="008B2F0C"/>
    <w:rsid w:val="008B4928"/>
    <w:rsid w:val="008D2AB8"/>
    <w:rsid w:val="008E020A"/>
    <w:rsid w:val="008E5425"/>
    <w:rsid w:val="008E63B4"/>
    <w:rsid w:val="008E7C75"/>
    <w:rsid w:val="008F1C66"/>
    <w:rsid w:val="00905EDF"/>
    <w:rsid w:val="009442BC"/>
    <w:rsid w:val="00966904"/>
    <w:rsid w:val="00966A94"/>
    <w:rsid w:val="00967F20"/>
    <w:rsid w:val="00970FE4"/>
    <w:rsid w:val="00974E96"/>
    <w:rsid w:val="009C568A"/>
    <w:rsid w:val="009E3EB3"/>
    <w:rsid w:val="00A0022B"/>
    <w:rsid w:val="00A07EF6"/>
    <w:rsid w:val="00A146CE"/>
    <w:rsid w:val="00A213F8"/>
    <w:rsid w:val="00A2469B"/>
    <w:rsid w:val="00A346FE"/>
    <w:rsid w:val="00A41EFE"/>
    <w:rsid w:val="00A47B4D"/>
    <w:rsid w:val="00A54A80"/>
    <w:rsid w:val="00A64F45"/>
    <w:rsid w:val="00A83018"/>
    <w:rsid w:val="00A9528E"/>
    <w:rsid w:val="00A96B59"/>
    <w:rsid w:val="00AB4A07"/>
    <w:rsid w:val="00AB66C9"/>
    <w:rsid w:val="00AD120B"/>
    <w:rsid w:val="00AF0714"/>
    <w:rsid w:val="00B3773D"/>
    <w:rsid w:val="00B44D53"/>
    <w:rsid w:val="00B743F1"/>
    <w:rsid w:val="00B774DC"/>
    <w:rsid w:val="00B9459B"/>
    <w:rsid w:val="00B9691A"/>
    <w:rsid w:val="00BE1E53"/>
    <w:rsid w:val="00C0689C"/>
    <w:rsid w:val="00C30632"/>
    <w:rsid w:val="00C467E3"/>
    <w:rsid w:val="00C969A6"/>
    <w:rsid w:val="00CA5850"/>
    <w:rsid w:val="00CA7D36"/>
    <w:rsid w:val="00CB46E5"/>
    <w:rsid w:val="00CC6AAC"/>
    <w:rsid w:val="00CD166D"/>
    <w:rsid w:val="00D031E6"/>
    <w:rsid w:val="00D108BF"/>
    <w:rsid w:val="00D24208"/>
    <w:rsid w:val="00D5505E"/>
    <w:rsid w:val="00D60C38"/>
    <w:rsid w:val="00D66893"/>
    <w:rsid w:val="00D90ACB"/>
    <w:rsid w:val="00DB4D41"/>
    <w:rsid w:val="00DB7EBF"/>
    <w:rsid w:val="00DC1500"/>
    <w:rsid w:val="00DC248F"/>
    <w:rsid w:val="00E44371"/>
    <w:rsid w:val="00E46164"/>
    <w:rsid w:val="00E71788"/>
    <w:rsid w:val="00E878D1"/>
    <w:rsid w:val="00E949B0"/>
    <w:rsid w:val="00E97043"/>
    <w:rsid w:val="00EB192E"/>
    <w:rsid w:val="00EB46DF"/>
    <w:rsid w:val="00EC0BAE"/>
    <w:rsid w:val="00EC0BEA"/>
    <w:rsid w:val="00EE5753"/>
    <w:rsid w:val="00EE7D70"/>
    <w:rsid w:val="00F00591"/>
    <w:rsid w:val="00F07AEC"/>
    <w:rsid w:val="00F102D1"/>
    <w:rsid w:val="00F1477B"/>
    <w:rsid w:val="00F31B06"/>
    <w:rsid w:val="00F3520B"/>
    <w:rsid w:val="00F35492"/>
    <w:rsid w:val="00F37BB9"/>
    <w:rsid w:val="00F51688"/>
    <w:rsid w:val="00F53146"/>
    <w:rsid w:val="00F91018"/>
    <w:rsid w:val="00FA0F30"/>
    <w:rsid w:val="00FA51A4"/>
    <w:rsid w:val="00FB5ED3"/>
    <w:rsid w:val="00FC09EC"/>
    <w:rsid w:val="00FC2764"/>
    <w:rsid w:val="00FE129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3515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54A80"/>
    <w:pPr>
      <w:ind w:left="720"/>
      <w:contextualSpacing/>
    </w:pPr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13515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F07AE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33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A4CB5-6328-42AD-BF4A-913D95BFA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745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Lucyna Śliwa-Naporowska</cp:lastModifiedBy>
  <cp:revision>13</cp:revision>
  <cp:lastPrinted>2026-08-04T06:11:00Z</cp:lastPrinted>
  <dcterms:created xsi:type="dcterms:W3CDTF">2026-07-31T09:23:00Z</dcterms:created>
  <dcterms:modified xsi:type="dcterms:W3CDTF">2026-08-04T09:08:00Z</dcterms:modified>
</cp:coreProperties>
</file>