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8D9E6" w14:textId="441F7C81" w:rsidR="006A5DF1" w:rsidRPr="00E81072" w:rsidRDefault="000476AF" w:rsidP="006A5DF1">
      <w:pPr>
        <w:spacing w:after="240"/>
        <w:jc w:val="right"/>
        <w:rPr>
          <w:sz w:val="22"/>
          <w:szCs w:val="22"/>
        </w:rPr>
      </w:pPr>
      <w:r w:rsidRPr="00E81072">
        <w:rPr>
          <w:sz w:val="22"/>
          <w:szCs w:val="22"/>
        </w:rPr>
        <w:t>Kraków</w:t>
      </w:r>
      <w:r w:rsidR="006A5DF1" w:rsidRPr="00E81072">
        <w:rPr>
          <w:sz w:val="22"/>
          <w:szCs w:val="22"/>
        </w:rPr>
        <w:t xml:space="preserve"> dnia: </w:t>
      </w:r>
      <w:r w:rsidRPr="00E81072">
        <w:rPr>
          <w:sz w:val="22"/>
          <w:szCs w:val="22"/>
        </w:rPr>
        <w:t>2026-08-1</w:t>
      </w:r>
      <w:r w:rsidR="00BF4472">
        <w:rPr>
          <w:sz w:val="22"/>
          <w:szCs w:val="22"/>
        </w:rPr>
        <w:t>3</w:t>
      </w:r>
    </w:p>
    <w:p w14:paraId="1A5C20A0" w14:textId="77777777" w:rsidR="0029606A" w:rsidRPr="00E81072" w:rsidRDefault="0029606A" w:rsidP="006A5DF1">
      <w:pPr>
        <w:spacing w:after="240"/>
        <w:jc w:val="right"/>
        <w:rPr>
          <w:sz w:val="22"/>
          <w:szCs w:val="22"/>
        </w:rPr>
      </w:pPr>
    </w:p>
    <w:p w14:paraId="5B5C6C52" w14:textId="77777777" w:rsidR="006A5DF1" w:rsidRPr="00E81072" w:rsidRDefault="00BE62A3" w:rsidP="006A5DF1">
      <w:pPr>
        <w:rPr>
          <w:b/>
          <w:bCs/>
          <w:sz w:val="22"/>
          <w:szCs w:val="22"/>
        </w:rPr>
      </w:pPr>
      <w:r w:rsidRPr="00E81072">
        <w:rPr>
          <w:b/>
          <w:bCs/>
          <w:sz w:val="22"/>
          <w:szCs w:val="22"/>
        </w:rPr>
        <w:t xml:space="preserve">Szpital Miejski Specjalistyczny </w:t>
      </w:r>
    </w:p>
    <w:p w14:paraId="03B46999" w14:textId="77777777" w:rsidR="00BE62A3" w:rsidRPr="00E81072" w:rsidRDefault="00BE62A3" w:rsidP="006A5DF1">
      <w:pPr>
        <w:rPr>
          <w:sz w:val="22"/>
          <w:szCs w:val="22"/>
        </w:rPr>
      </w:pPr>
      <w:r w:rsidRPr="00E81072">
        <w:rPr>
          <w:b/>
          <w:bCs/>
          <w:sz w:val="22"/>
          <w:szCs w:val="22"/>
        </w:rPr>
        <w:t>im. Gabriela Narutowicza w Krakowie</w:t>
      </w:r>
    </w:p>
    <w:p w14:paraId="3B43C3F6" w14:textId="77777777" w:rsidR="006A5DF1" w:rsidRPr="00E8107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81072">
        <w:rPr>
          <w:sz w:val="22"/>
          <w:szCs w:val="22"/>
        </w:rPr>
        <w:t>ul. Prądnicka 35-37</w:t>
      </w:r>
    </w:p>
    <w:p w14:paraId="31C182BE" w14:textId="77777777" w:rsidR="00BE62A3" w:rsidRPr="00E8107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81072">
        <w:rPr>
          <w:sz w:val="22"/>
          <w:szCs w:val="22"/>
        </w:rPr>
        <w:t>31-202 Kraków</w:t>
      </w:r>
    </w:p>
    <w:p w14:paraId="67C18CB6" w14:textId="77777777" w:rsidR="006A5DF1" w:rsidRPr="00E8107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81072">
        <w:rPr>
          <w:sz w:val="22"/>
          <w:szCs w:val="22"/>
        </w:rPr>
        <w:tab/>
        <w:t xml:space="preserve"> </w:t>
      </w:r>
    </w:p>
    <w:p w14:paraId="07400C38" w14:textId="77777777" w:rsidR="006A5DF1" w:rsidRPr="00E8107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217B9D" w14:textId="77777777" w:rsidR="006A5DF1" w:rsidRPr="00E8107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81072">
        <w:rPr>
          <w:b/>
          <w:sz w:val="22"/>
          <w:szCs w:val="22"/>
        </w:rPr>
        <w:t>WYKONAWCY</w:t>
      </w:r>
    </w:p>
    <w:p w14:paraId="02900384" w14:textId="77777777" w:rsidR="006A5DF1" w:rsidRPr="00E8107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81072">
        <w:rPr>
          <w:sz w:val="22"/>
          <w:szCs w:val="22"/>
        </w:rPr>
        <w:t>ubiegający się o zamówienie publiczne</w:t>
      </w:r>
    </w:p>
    <w:p w14:paraId="69E38B62" w14:textId="77777777" w:rsidR="006D4AB3" w:rsidRPr="00E8107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96723CA" w14:textId="77777777" w:rsidR="006D4AB3" w:rsidRPr="00E8107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D4F085" w14:textId="77777777" w:rsidR="006D4AB3" w:rsidRPr="00E8107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1C0CFC" w14:textId="585E0E66" w:rsidR="00632C3C" w:rsidRPr="00E8107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E81072">
        <w:rPr>
          <w:rFonts w:ascii="Times New Roman" w:hAnsi="Times New Roman"/>
          <w:sz w:val="22"/>
          <w:szCs w:val="22"/>
        </w:rPr>
        <w:t>WYJAŚNIENI</w:t>
      </w:r>
      <w:r w:rsidR="00520165" w:rsidRPr="00E81072">
        <w:rPr>
          <w:rFonts w:ascii="Times New Roman" w:hAnsi="Times New Roman"/>
          <w:sz w:val="22"/>
          <w:szCs w:val="22"/>
        </w:rPr>
        <w:t>A</w:t>
      </w:r>
      <w:r w:rsidR="00632C3C" w:rsidRPr="00E81072">
        <w:rPr>
          <w:rFonts w:ascii="Times New Roman" w:hAnsi="Times New Roman"/>
          <w:sz w:val="22"/>
          <w:szCs w:val="22"/>
        </w:rPr>
        <w:t xml:space="preserve"> TREŚCI</w:t>
      </w:r>
      <w:r w:rsidR="0029606A" w:rsidRPr="00E81072">
        <w:rPr>
          <w:rFonts w:ascii="Times New Roman" w:hAnsi="Times New Roman"/>
          <w:sz w:val="22"/>
          <w:szCs w:val="22"/>
        </w:rPr>
        <w:t xml:space="preserve"> SWZ</w:t>
      </w:r>
      <w:r w:rsidR="00E81072" w:rsidRPr="00E81072">
        <w:rPr>
          <w:rFonts w:ascii="Times New Roman" w:hAnsi="Times New Roman"/>
          <w:sz w:val="22"/>
          <w:szCs w:val="22"/>
        </w:rPr>
        <w:t>-1</w:t>
      </w:r>
    </w:p>
    <w:p w14:paraId="472B0440" w14:textId="77777777" w:rsidR="006D4AB3" w:rsidRPr="00E8107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81072">
        <w:rPr>
          <w:sz w:val="22"/>
          <w:szCs w:val="22"/>
        </w:rPr>
        <w:t xml:space="preserve">Dotyczy: </w:t>
      </w:r>
      <w:r w:rsidR="006A5DF1" w:rsidRPr="00E81072">
        <w:rPr>
          <w:sz w:val="22"/>
          <w:szCs w:val="22"/>
        </w:rPr>
        <w:t>p</w:t>
      </w:r>
      <w:r w:rsidRPr="00E81072">
        <w:rPr>
          <w:sz w:val="22"/>
          <w:szCs w:val="22"/>
        </w:rPr>
        <w:t>ostępowani</w:t>
      </w:r>
      <w:r w:rsidR="006A5DF1" w:rsidRPr="00E81072">
        <w:rPr>
          <w:sz w:val="22"/>
          <w:szCs w:val="22"/>
        </w:rPr>
        <w:t>a</w:t>
      </w:r>
      <w:r w:rsidRPr="00E81072">
        <w:rPr>
          <w:sz w:val="22"/>
          <w:szCs w:val="22"/>
        </w:rPr>
        <w:t xml:space="preserve"> o udzielenie zamówienia publicznego, prowadzone</w:t>
      </w:r>
      <w:r w:rsidR="006A5DF1" w:rsidRPr="00E81072">
        <w:rPr>
          <w:sz w:val="22"/>
          <w:szCs w:val="22"/>
        </w:rPr>
        <w:t>go</w:t>
      </w:r>
      <w:r w:rsidRPr="00E81072">
        <w:rPr>
          <w:sz w:val="22"/>
          <w:szCs w:val="22"/>
        </w:rPr>
        <w:t xml:space="preserve"> w</w:t>
      </w:r>
      <w:r w:rsidR="00BE62A3" w:rsidRPr="00E81072">
        <w:rPr>
          <w:sz w:val="22"/>
          <w:szCs w:val="22"/>
        </w:rPr>
        <w:t> </w:t>
      </w:r>
      <w:r w:rsidRPr="00E81072">
        <w:rPr>
          <w:sz w:val="22"/>
          <w:szCs w:val="22"/>
        </w:rPr>
        <w:t xml:space="preserve">trybie </w:t>
      </w:r>
      <w:r w:rsidR="000476AF" w:rsidRPr="00E81072">
        <w:rPr>
          <w:sz w:val="22"/>
          <w:szCs w:val="22"/>
        </w:rPr>
        <w:t>przetarg nieograniczony</w:t>
      </w:r>
      <w:r w:rsidRPr="00E81072">
        <w:rPr>
          <w:b/>
          <w:sz w:val="22"/>
          <w:szCs w:val="22"/>
        </w:rPr>
        <w:t xml:space="preserve"> </w:t>
      </w:r>
      <w:r w:rsidRPr="00E81072">
        <w:rPr>
          <w:bCs/>
          <w:sz w:val="22"/>
          <w:szCs w:val="22"/>
        </w:rPr>
        <w:t>na</w:t>
      </w:r>
      <w:r w:rsidRPr="00E81072">
        <w:rPr>
          <w:b/>
          <w:sz w:val="22"/>
          <w:szCs w:val="22"/>
        </w:rPr>
        <w:t xml:space="preserve"> </w:t>
      </w:r>
      <w:r w:rsidR="00E72428" w:rsidRPr="00E81072">
        <w:rPr>
          <w:bCs/>
          <w:sz w:val="22"/>
          <w:szCs w:val="22"/>
        </w:rPr>
        <w:t>”</w:t>
      </w:r>
      <w:r w:rsidR="000476AF" w:rsidRPr="00E81072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E81072">
        <w:rPr>
          <w:bCs/>
          <w:sz w:val="22"/>
          <w:szCs w:val="22"/>
        </w:rPr>
        <w:t>”</w:t>
      </w:r>
      <w:r w:rsidRPr="00E81072">
        <w:rPr>
          <w:b/>
          <w:sz w:val="22"/>
          <w:szCs w:val="22"/>
        </w:rPr>
        <w:t xml:space="preserve"> </w:t>
      </w:r>
      <w:r w:rsidRPr="00E81072">
        <w:rPr>
          <w:bCs/>
          <w:sz w:val="22"/>
          <w:szCs w:val="22"/>
        </w:rPr>
        <w:t>– znak sprawy</w:t>
      </w:r>
      <w:r w:rsidRPr="00E81072">
        <w:rPr>
          <w:b/>
          <w:sz w:val="22"/>
          <w:szCs w:val="22"/>
        </w:rPr>
        <w:t xml:space="preserve"> </w:t>
      </w:r>
      <w:r w:rsidR="000476AF" w:rsidRPr="00E81072">
        <w:rPr>
          <w:b/>
          <w:sz w:val="22"/>
          <w:szCs w:val="22"/>
        </w:rPr>
        <w:t>ZP/32/2026</w:t>
      </w:r>
      <w:r w:rsidRPr="00E81072">
        <w:rPr>
          <w:b/>
          <w:sz w:val="22"/>
          <w:szCs w:val="22"/>
        </w:rPr>
        <w:t>.</w:t>
      </w:r>
    </w:p>
    <w:p w14:paraId="584EE9E2" w14:textId="77777777" w:rsidR="0012774F" w:rsidRPr="00E8107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81072">
        <w:rPr>
          <w:sz w:val="22"/>
          <w:szCs w:val="22"/>
        </w:rPr>
        <w:t xml:space="preserve">Zamawiający, działając na podstawie art. </w:t>
      </w:r>
      <w:r w:rsidR="0029606A" w:rsidRPr="00E81072">
        <w:rPr>
          <w:sz w:val="22"/>
          <w:szCs w:val="22"/>
        </w:rPr>
        <w:t>1</w:t>
      </w:r>
      <w:r w:rsidRPr="00E81072">
        <w:rPr>
          <w:sz w:val="22"/>
          <w:szCs w:val="22"/>
        </w:rPr>
        <w:t>3</w:t>
      </w:r>
      <w:r w:rsidR="0029606A" w:rsidRPr="00E81072">
        <w:rPr>
          <w:sz w:val="22"/>
          <w:szCs w:val="22"/>
        </w:rPr>
        <w:t>5</w:t>
      </w:r>
      <w:r w:rsidRPr="00E81072">
        <w:rPr>
          <w:sz w:val="22"/>
          <w:szCs w:val="22"/>
        </w:rPr>
        <w:t xml:space="preserve"> ust</w:t>
      </w:r>
      <w:r w:rsidR="00D9049C" w:rsidRPr="00E81072">
        <w:rPr>
          <w:sz w:val="22"/>
          <w:szCs w:val="22"/>
        </w:rPr>
        <w:t xml:space="preserve">. </w:t>
      </w:r>
      <w:r w:rsidR="0029606A" w:rsidRPr="00E81072">
        <w:rPr>
          <w:sz w:val="22"/>
          <w:szCs w:val="22"/>
        </w:rPr>
        <w:t>6</w:t>
      </w:r>
      <w:r w:rsidRPr="00E81072">
        <w:rPr>
          <w:sz w:val="22"/>
          <w:szCs w:val="22"/>
        </w:rPr>
        <w:t xml:space="preserve"> ustawy z dnia </w:t>
      </w:r>
      <w:r w:rsidR="0029606A" w:rsidRPr="00E81072">
        <w:rPr>
          <w:sz w:val="22"/>
          <w:szCs w:val="22"/>
        </w:rPr>
        <w:t>11</w:t>
      </w:r>
      <w:r w:rsidRPr="00E81072">
        <w:rPr>
          <w:sz w:val="22"/>
          <w:szCs w:val="22"/>
        </w:rPr>
        <w:t xml:space="preserve"> </w:t>
      </w:r>
      <w:r w:rsidR="0029606A" w:rsidRPr="00E81072">
        <w:rPr>
          <w:sz w:val="22"/>
          <w:szCs w:val="22"/>
        </w:rPr>
        <w:t xml:space="preserve">września </w:t>
      </w:r>
      <w:r w:rsidRPr="00E81072">
        <w:rPr>
          <w:sz w:val="22"/>
          <w:szCs w:val="22"/>
        </w:rPr>
        <w:t>20</w:t>
      </w:r>
      <w:r w:rsidR="0029606A" w:rsidRPr="00E81072">
        <w:rPr>
          <w:sz w:val="22"/>
          <w:szCs w:val="22"/>
        </w:rPr>
        <w:t>19</w:t>
      </w:r>
      <w:r w:rsidR="00BE62A3" w:rsidRPr="00E81072">
        <w:rPr>
          <w:sz w:val="22"/>
          <w:szCs w:val="22"/>
        </w:rPr>
        <w:t> </w:t>
      </w:r>
      <w:r w:rsidRPr="00E81072">
        <w:rPr>
          <w:sz w:val="22"/>
          <w:szCs w:val="22"/>
        </w:rPr>
        <w:t>r</w:t>
      </w:r>
      <w:r w:rsidR="0029606A" w:rsidRPr="00E81072">
        <w:rPr>
          <w:sz w:val="22"/>
          <w:szCs w:val="22"/>
        </w:rPr>
        <w:t>.</w:t>
      </w:r>
      <w:r w:rsidRPr="00E81072">
        <w:rPr>
          <w:sz w:val="22"/>
          <w:szCs w:val="22"/>
        </w:rPr>
        <w:t xml:space="preserve"> Prawo </w:t>
      </w:r>
      <w:r w:rsidR="0029606A" w:rsidRPr="00E81072">
        <w:rPr>
          <w:sz w:val="22"/>
          <w:szCs w:val="22"/>
        </w:rPr>
        <w:t>z</w:t>
      </w:r>
      <w:r w:rsidRPr="00E81072">
        <w:rPr>
          <w:sz w:val="22"/>
          <w:szCs w:val="22"/>
        </w:rPr>
        <w:t xml:space="preserve">amówień </w:t>
      </w:r>
      <w:r w:rsidR="0029606A" w:rsidRPr="00E81072">
        <w:rPr>
          <w:sz w:val="22"/>
          <w:szCs w:val="22"/>
        </w:rPr>
        <w:t>p</w:t>
      </w:r>
      <w:r w:rsidRPr="00E81072">
        <w:rPr>
          <w:sz w:val="22"/>
          <w:szCs w:val="22"/>
        </w:rPr>
        <w:t>ublicznych</w:t>
      </w:r>
      <w:r w:rsidR="00BE7BFD" w:rsidRPr="00E81072">
        <w:rPr>
          <w:sz w:val="22"/>
          <w:szCs w:val="22"/>
        </w:rPr>
        <w:t xml:space="preserve"> </w:t>
      </w:r>
      <w:r w:rsidR="00D9049C" w:rsidRPr="00E81072">
        <w:rPr>
          <w:sz w:val="22"/>
          <w:szCs w:val="22"/>
        </w:rPr>
        <w:t>udostępnia</w:t>
      </w:r>
      <w:r w:rsidR="00BE7BFD" w:rsidRPr="00E81072">
        <w:rPr>
          <w:sz w:val="22"/>
          <w:szCs w:val="22"/>
        </w:rPr>
        <w:t xml:space="preserve"> poniżej treść zapytań do S</w:t>
      </w:r>
      <w:r w:rsidR="0012774F" w:rsidRPr="00E81072">
        <w:rPr>
          <w:sz w:val="22"/>
          <w:szCs w:val="22"/>
        </w:rPr>
        <w:t>pecyfikacji Warunków Zamówienia (</w:t>
      </w:r>
      <w:r w:rsidR="0012774F" w:rsidRPr="00E81072">
        <w:rPr>
          <w:sz w:val="22"/>
          <w:szCs w:val="22"/>
          <w:lang w:eastAsia="ar-SA"/>
        </w:rPr>
        <w:t>zwanej dalej</w:t>
      </w:r>
      <w:r w:rsidR="0012774F" w:rsidRPr="00E81072">
        <w:rPr>
          <w:b/>
          <w:sz w:val="22"/>
          <w:szCs w:val="22"/>
          <w:lang w:eastAsia="ar-SA"/>
        </w:rPr>
        <w:t xml:space="preserve"> </w:t>
      </w:r>
      <w:r w:rsidR="0012774F" w:rsidRPr="00E81072">
        <w:rPr>
          <w:bCs/>
          <w:sz w:val="22"/>
          <w:szCs w:val="22"/>
          <w:lang w:eastAsia="ar-SA"/>
        </w:rPr>
        <w:t>”SWZ”)</w:t>
      </w:r>
      <w:r w:rsidR="00D9049C" w:rsidRPr="00E81072">
        <w:rPr>
          <w:bCs/>
          <w:sz w:val="22"/>
          <w:szCs w:val="22"/>
          <w:lang w:eastAsia="ar-SA"/>
        </w:rPr>
        <w:t xml:space="preserve"> </w:t>
      </w:r>
      <w:r w:rsidR="00D9049C" w:rsidRPr="00E81072">
        <w:rPr>
          <w:sz w:val="22"/>
          <w:szCs w:val="22"/>
        </w:rPr>
        <w:t>wraz z wyjaśnieniami</w:t>
      </w:r>
      <w:r w:rsidR="0012774F" w:rsidRPr="00E8107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76AF" w:rsidRPr="00E81072" w14:paraId="580696BF" w14:textId="77777777" w:rsidTr="00653FC1">
        <w:tc>
          <w:tcPr>
            <w:tcW w:w="9356" w:type="dxa"/>
          </w:tcPr>
          <w:p w14:paraId="5BABDFEF" w14:textId="77777777" w:rsidR="000476AF" w:rsidRPr="00E81072" w:rsidRDefault="000476AF" w:rsidP="00653FC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81072">
              <w:rPr>
                <w:b/>
                <w:bCs/>
                <w:sz w:val="22"/>
                <w:szCs w:val="22"/>
              </w:rPr>
              <w:t>PYTANIE 1</w:t>
            </w:r>
          </w:p>
          <w:p w14:paraId="6BBABA06" w14:textId="77777777" w:rsidR="000476AF" w:rsidRPr="00E81072" w:rsidRDefault="000476AF" w:rsidP="00653F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1072">
              <w:rPr>
                <w:sz w:val="22"/>
                <w:szCs w:val="22"/>
              </w:rPr>
              <w:t>Zamawiający w pkt 9 SWZ, w ramach przedmiotowych środków dowodowych, wymaga od Wykonawcy przedłożenia m.in. planu higieny. Jednocześnie Załącznik nr 3 do SWZ zawiera Plan Higieny, a Załącznik nr 3.1 do SWZ zawiera szczegółowy plan higieny opracowane przez Zamawiającego.</w:t>
            </w:r>
          </w:p>
          <w:p w14:paraId="757F6F17" w14:textId="77777777" w:rsidR="000476AF" w:rsidRPr="00803B8C" w:rsidRDefault="000476AF" w:rsidP="00653F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03B8C">
              <w:rPr>
                <w:sz w:val="22"/>
                <w:szCs w:val="22"/>
              </w:rPr>
              <w:t>W związku z powyższym prosimy o wyjaśnienie, czy Zamawiający oczekuje od Wykonawców jedynie załączenia do oferty planu higieny stanowiącego Załącznik nr 3.1 do SWZ, czy też wymaga jego modyfikacji lub uzupełnienia.</w:t>
            </w:r>
          </w:p>
          <w:p w14:paraId="34D5A963" w14:textId="77777777" w:rsidR="000476AF" w:rsidRPr="00803B8C" w:rsidRDefault="000476AF" w:rsidP="00653F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03B8C">
              <w:rPr>
                <w:sz w:val="22"/>
                <w:szCs w:val="22"/>
              </w:rPr>
              <w:t>Jeżeli Zamawiający wymaga wprowadzenia zmian do Załącznika nr 3.1, prosimy o jednoznaczne wskazanie zakresu oraz charakteru oczekiwanych modyfikacji, jakie Wykonawca powinien wprowadzić do szczegółowego planu higieny.</w:t>
            </w:r>
          </w:p>
          <w:p w14:paraId="6CE4E6E4" w14:textId="7D56F2CD" w:rsidR="00803B8C" w:rsidRPr="00803B8C" w:rsidRDefault="00E81072" w:rsidP="00803B8C">
            <w:pPr>
              <w:jc w:val="both"/>
              <w:rPr>
                <w:b/>
                <w:bCs/>
                <w:sz w:val="22"/>
                <w:szCs w:val="22"/>
              </w:rPr>
            </w:pPr>
            <w:r w:rsidRPr="00803B8C">
              <w:rPr>
                <w:b/>
                <w:bCs/>
                <w:sz w:val="22"/>
                <w:szCs w:val="22"/>
              </w:rPr>
              <w:t>Odpowiedź:</w:t>
            </w:r>
            <w:r w:rsidR="006B0F41" w:rsidRPr="00803B8C">
              <w:rPr>
                <w:b/>
                <w:bCs/>
                <w:sz w:val="22"/>
                <w:szCs w:val="22"/>
              </w:rPr>
              <w:t xml:space="preserve"> </w:t>
            </w:r>
            <w:r w:rsidR="00803B8C" w:rsidRPr="00803B8C">
              <w:rPr>
                <w:b/>
                <w:bCs/>
                <w:sz w:val="22"/>
                <w:szCs w:val="22"/>
              </w:rPr>
              <w:t>Zamawiający wyjaśnia, że w zakresie Planu Higieny oczekuje złożenia wraz z ofertą uzupełnionego Załącznika nr 3.1 do SWZ – Szczegółowy Plan Higieny.</w:t>
            </w:r>
            <w:r w:rsidR="00803B8C">
              <w:rPr>
                <w:b/>
                <w:bCs/>
                <w:sz w:val="22"/>
                <w:szCs w:val="22"/>
              </w:rPr>
              <w:t xml:space="preserve"> </w:t>
            </w:r>
            <w:r w:rsidR="00803B8C" w:rsidRPr="00803B8C">
              <w:rPr>
                <w:b/>
                <w:bCs/>
                <w:sz w:val="22"/>
                <w:szCs w:val="22"/>
              </w:rPr>
              <w:t>Uzupełnienie Załącznika nr 3.1 polega na wpisaniu w odpowiednich rubrykach nazw</w:t>
            </w:r>
            <w:r w:rsidR="00803B8C">
              <w:rPr>
                <w:b/>
                <w:bCs/>
                <w:sz w:val="22"/>
                <w:szCs w:val="22"/>
              </w:rPr>
              <w:t xml:space="preserve"> </w:t>
            </w:r>
            <w:r w:rsidR="00803B8C" w:rsidRPr="00803B8C">
              <w:rPr>
                <w:b/>
                <w:bCs/>
                <w:sz w:val="22"/>
                <w:szCs w:val="22"/>
              </w:rPr>
              <w:t>handlowych preparatów myjąco-dezynfekujących wskazanych przez Wykonawcę w Załączniku nr 5 do SWZ do poszczególnych czynności i stref higienicznych.</w:t>
            </w:r>
          </w:p>
          <w:p w14:paraId="247AAF97" w14:textId="77777777" w:rsidR="00803B8C" w:rsidRPr="00803B8C" w:rsidRDefault="00803B8C" w:rsidP="00803B8C">
            <w:pPr>
              <w:spacing w:before="100" w:beforeAutospacing="1" w:after="100" w:afterAutospacing="1"/>
              <w:jc w:val="both"/>
              <w:rPr>
                <w:b/>
                <w:bCs/>
                <w:sz w:val="22"/>
                <w:szCs w:val="22"/>
              </w:rPr>
            </w:pPr>
            <w:r w:rsidRPr="00803B8C">
              <w:rPr>
                <w:b/>
                <w:bCs/>
                <w:sz w:val="22"/>
                <w:szCs w:val="22"/>
              </w:rPr>
              <w:t>Zamawiający nie wymaga modyfikacji struktury tabeli, wykreślania stref, zmiany opisów czynności ani zmiany ustalonych przez Zamawiającego minimalnych częstotliwości wykonywania poszczególnych czynności.</w:t>
            </w:r>
          </w:p>
          <w:p w14:paraId="33AA6DAC" w14:textId="11AF09F4" w:rsidR="006B0F41" w:rsidRPr="006B0F41" w:rsidRDefault="006B0F41" w:rsidP="006B0F41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903FF25" w14:textId="62BED655" w:rsidR="006B0F41" w:rsidRPr="006B0F41" w:rsidRDefault="006B0F41" w:rsidP="006B0F41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0F41">
              <w:rPr>
                <w:b/>
                <w:bCs/>
                <w:sz w:val="22"/>
                <w:szCs w:val="22"/>
              </w:rPr>
              <w:t xml:space="preserve">W związku z powyższym Zamawiający dokonuje odpowiedniej zmiany treści pkt </w:t>
            </w:r>
            <w:r>
              <w:rPr>
                <w:b/>
                <w:bCs/>
                <w:sz w:val="22"/>
                <w:szCs w:val="22"/>
              </w:rPr>
              <w:t xml:space="preserve">9 </w:t>
            </w:r>
            <w:r w:rsidRPr="006B0F41">
              <w:rPr>
                <w:b/>
                <w:bCs/>
                <w:sz w:val="22"/>
                <w:szCs w:val="22"/>
              </w:rPr>
              <w:t xml:space="preserve">SWZ </w:t>
            </w:r>
            <w:r w:rsidR="006571B3">
              <w:rPr>
                <w:b/>
                <w:bCs/>
                <w:sz w:val="22"/>
                <w:szCs w:val="22"/>
              </w:rPr>
              <w:t xml:space="preserve"> i treści ogłoszenia o zamówieniu. Z</w:t>
            </w:r>
            <w:r>
              <w:rPr>
                <w:b/>
                <w:bCs/>
                <w:sz w:val="22"/>
                <w:szCs w:val="22"/>
              </w:rPr>
              <w:t xml:space="preserve">modyfikowany SWZ </w:t>
            </w:r>
            <w:r w:rsidR="006571B3">
              <w:rPr>
                <w:b/>
                <w:bCs/>
                <w:sz w:val="22"/>
                <w:szCs w:val="22"/>
              </w:rPr>
              <w:t xml:space="preserve">i ogłoszenie o zmianie ogłoszenia o zamówieniu </w:t>
            </w:r>
            <w:r>
              <w:rPr>
                <w:b/>
                <w:bCs/>
                <w:sz w:val="22"/>
                <w:szCs w:val="22"/>
              </w:rPr>
              <w:t xml:space="preserve">Zamawiający </w:t>
            </w:r>
            <w:r w:rsidRPr="006B0F41">
              <w:rPr>
                <w:b/>
                <w:bCs/>
                <w:sz w:val="22"/>
                <w:szCs w:val="22"/>
              </w:rPr>
              <w:t xml:space="preserve">zamieszcza na stronie internetowej prowadzonego postępowania </w:t>
            </w:r>
            <w:hyperlink r:id="rId7" w:history="1">
              <w:r w:rsidRPr="006B0F41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Pr="006B0F41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8" w:history="1">
              <w:r w:rsidRPr="006B0F41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Pr="006B0F41">
              <w:rPr>
                <w:b/>
                <w:bCs/>
                <w:sz w:val="22"/>
                <w:szCs w:val="22"/>
              </w:rPr>
              <w:t>).</w:t>
            </w:r>
          </w:p>
          <w:p w14:paraId="03D00154" w14:textId="77777777" w:rsidR="000476AF" w:rsidRPr="00E81072" w:rsidRDefault="000476AF" w:rsidP="006B0F4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DCF9622" w14:textId="77777777" w:rsidR="000476AF" w:rsidRPr="00E81072" w:rsidRDefault="000476AF" w:rsidP="00653F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1072">
              <w:rPr>
                <w:sz w:val="22"/>
                <w:szCs w:val="22"/>
              </w:rPr>
              <w:t>Ponadto Zamawiający wskazuje na rozbieżności w treści Załącznika 3 oraz 3.1 do SWZ np. w załączniku nr 3, Strefa Ciągłej Czystości Magazyny Zasobów Czystych, Sterylnych I Leków, Receptura I Boks Apteki, wymaga Zamawiający wymaga 1 raz dziennie mycia i dezynfekcji fliz w strefie spryskowej, a w załączniku 3.1 Apteka szpitalna (magazyn leków) wyłącznie ich mycia 1 raz dziennie. Jak wykonawcy mają traktować te rozbieżności? Proszę o wskazanie, który dokument jest wiążący w przypadku rozbieżności między nimi?</w:t>
            </w:r>
          </w:p>
          <w:p w14:paraId="5CBCF5EF" w14:textId="77777777" w:rsidR="00803B8C" w:rsidRPr="00803B8C" w:rsidRDefault="00E81072" w:rsidP="00803B8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81072">
              <w:rPr>
                <w:b/>
                <w:bCs/>
                <w:sz w:val="22"/>
                <w:szCs w:val="22"/>
              </w:rPr>
              <w:t>Odpowiedź:</w:t>
            </w:r>
            <w:r w:rsidR="006C316C">
              <w:rPr>
                <w:b/>
                <w:bCs/>
                <w:sz w:val="22"/>
                <w:szCs w:val="22"/>
              </w:rPr>
              <w:t xml:space="preserve"> </w:t>
            </w:r>
            <w:r w:rsidR="00803B8C" w:rsidRPr="00803B8C">
              <w:rPr>
                <w:b/>
                <w:bCs/>
                <w:sz w:val="22"/>
                <w:szCs w:val="22"/>
              </w:rPr>
              <w:t>Zamawiający wyjaśnia, że w odniesieniu do wskazanej w pytaniu rozbieżności dotyczącej częstotliwości i zakresu wykonywania czynności w Strefie Ciągłej Czystości – Magazynach Zasobów Czystych, Sterylnych i Leków, Recepturze i Boksie Apteki, wymaganiem Zamawiającego jest wykonywanie mycia i dezynfekcji fliz w strefie spryskowej 1 raz dziennie.</w:t>
            </w:r>
          </w:p>
          <w:p w14:paraId="5833C30A" w14:textId="77777777" w:rsidR="00803B8C" w:rsidRPr="00803B8C" w:rsidRDefault="00803B8C" w:rsidP="00803B8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03B8C">
              <w:rPr>
                <w:b/>
                <w:bCs/>
                <w:sz w:val="22"/>
                <w:szCs w:val="22"/>
              </w:rPr>
              <w:t>Powyższy zakres należy uwzględnić przy kalkulacji ceny oferty.</w:t>
            </w:r>
          </w:p>
          <w:p w14:paraId="54CE4214" w14:textId="77777777" w:rsidR="00803B8C" w:rsidRPr="00803B8C" w:rsidRDefault="00803B8C" w:rsidP="00803B8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03B8C">
              <w:rPr>
                <w:b/>
                <w:bCs/>
                <w:sz w:val="22"/>
                <w:szCs w:val="22"/>
              </w:rPr>
              <w:t>Pozostałe rozbieżności wskazane przez Wykonawcę pomiędzy Załącznikiem nr 3 a Załącznikiem nr 3.1 wymagają odrębnej analizy. Zamawiający udzieli wyjaśnień w tym zakresie w odrębnej odpowiedzi.</w:t>
            </w:r>
          </w:p>
          <w:p w14:paraId="07C9E53E" w14:textId="77777777" w:rsidR="00803B8C" w:rsidRPr="00803B8C" w:rsidRDefault="00803B8C" w:rsidP="00803B8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03B8C">
              <w:rPr>
                <w:b/>
                <w:bCs/>
                <w:sz w:val="22"/>
                <w:szCs w:val="22"/>
              </w:rPr>
              <w:t>Po zakończeniu analizy zgłoszonych przez Wykonawcę rozbieżności Zamawiający, w razie stwierdzenia takiej potrzeby, dokona odpowiedniej zmiany treści Załącznika nr 3.1 do SWZ oraz udostępni zmienioną wersję dokumentu na stronie internetowej prowadzonego postępowania.</w:t>
            </w:r>
          </w:p>
          <w:p w14:paraId="3A13A754" w14:textId="77777777" w:rsidR="00E81072" w:rsidRPr="00E81072" w:rsidRDefault="00E81072" w:rsidP="00803B8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6DC71EE7" w14:textId="77777777" w:rsidR="000476AF" w:rsidRPr="00E81072" w:rsidRDefault="000476AF" w:rsidP="00653FC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81072">
              <w:rPr>
                <w:b/>
                <w:bCs/>
                <w:sz w:val="22"/>
                <w:szCs w:val="22"/>
              </w:rPr>
              <w:t>PYTANIE 2</w:t>
            </w:r>
          </w:p>
          <w:p w14:paraId="0AF970F1" w14:textId="77777777" w:rsidR="000476AF" w:rsidRPr="00E81072" w:rsidRDefault="000476AF" w:rsidP="00653F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1072">
              <w:rPr>
                <w:sz w:val="22"/>
                <w:szCs w:val="22"/>
              </w:rPr>
              <w:t>Zamawiający w pkt 9 SWZ, w ramach przedmiotowych środków dowodowych, wymaga od Wykonawcy przedłożenia m.in. procedur i instrukcji. Jednocześnie Załącznik nr 1.1 do OPZ zawiera procedurę gospodarki odpadami opracowaną przez Zamawiającego.</w:t>
            </w:r>
          </w:p>
          <w:p w14:paraId="1E6E8C1E" w14:textId="77777777" w:rsidR="000476AF" w:rsidRPr="00E81072" w:rsidRDefault="000476AF" w:rsidP="00653F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1072">
              <w:rPr>
                <w:sz w:val="22"/>
                <w:szCs w:val="22"/>
              </w:rPr>
              <w:t>W związku z powyższym prosimy o wyjaśnienie, czy Zamawiający oczekuje od Wykonawców jedynie załączenia do oferty procedury stanowiącej Załącznik nr 3.1 do OPZ, czy też wymaga procedury własnej Wykonawcy?</w:t>
            </w:r>
          </w:p>
          <w:p w14:paraId="2787086C" w14:textId="488CF9E6" w:rsidR="006B0F41" w:rsidRPr="006B0F41" w:rsidRDefault="000476AF" w:rsidP="006B0F4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81072">
              <w:rPr>
                <w:b/>
                <w:bCs/>
                <w:sz w:val="22"/>
                <w:szCs w:val="22"/>
              </w:rPr>
              <w:t>Odpowiedź:</w:t>
            </w:r>
            <w:r w:rsidR="006B0F41">
              <w:rPr>
                <w:b/>
                <w:bCs/>
                <w:sz w:val="22"/>
                <w:szCs w:val="22"/>
              </w:rPr>
              <w:t xml:space="preserve"> </w:t>
            </w:r>
            <w:r w:rsidR="006B0F41" w:rsidRPr="006B0F41">
              <w:rPr>
                <w:b/>
                <w:bCs/>
                <w:sz w:val="22"/>
                <w:szCs w:val="22"/>
              </w:rPr>
              <w:t>Zamawiający wyjaśnia</w:t>
            </w:r>
            <w:r w:rsidR="006B0F41">
              <w:rPr>
                <w:b/>
                <w:bCs/>
                <w:sz w:val="22"/>
                <w:szCs w:val="22"/>
              </w:rPr>
              <w:t xml:space="preserve">, iż </w:t>
            </w:r>
            <w:r w:rsidR="006B0F41" w:rsidRPr="006B0F41">
              <w:rPr>
                <w:b/>
                <w:bCs/>
                <w:sz w:val="22"/>
                <w:szCs w:val="22"/>
              </w:rPr>
              <w:t xml:space="preserve"> w zakresie procedur i instrukcji, o których mowa w pkt </w:t>
            </w:r>
            <w:r w:rsidR="006B0F41">
              <w:rPr>
                <w:b/>
                <w:bCs/>
                <w:sz w:val="22"/>
                <w:szCs w:val="22"/>
              </w:rPr>
              <w:t>9</w:t>
            </w:r>
            <w:r w:rsidR="006B0F41" w:rsidRPr="006B0F41">
              <w:rPr>
                <w:b/>
                <w:bCs/>
                <w:sz w:val="22"/>
                <w:szCs w:val="22"/>
              </w:rPr>
              <w:t>.</w:t>
            </w:r>
            <w:r w:rsidR="00137C4E">
              <w:rPr>
                <w:b/>
                <w:bCs/>
                <w:sz w:val="22"/>
                <w:szCs w:val="22"/>
              </w:rPr>
              <w:t>2.2</w:t>
            </w:r>
            <w:r w:rsidR="006B0F41" w:rsidRPr="006B0F41">
              <w:rPr>
                <w:b/>
                <w:bCs/>
                <w:sz w:val="22"/>
                <w:szCs w:val="22"/>
              </w:rPr>
              <w:t xml:space="preserve"> SWZ:</w:t>
            </w:r>
          </w:p>
          <w:p w14:paraId="025AF0C7" w14:textId="77777777" w:rsidR="006B0F41" w:rsidRPr="006B0F41" w:rsidRDefault="006B0F41" w:rsidP="006B0F41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6B0F41">
              <w:rPr>
                <w:b/>
                <w:bCs/>
                <w:sz w:val="22"/>
                <w:szCs w:val="22"/>
              </w:rPr>
              <w:t xml:space="preserve">W zakresie spraw uregulowanych w Załącznikach nr 1–5 do OPZ (np. Gospodarka odpadami, Postępowanie z bielizną), Wykonawca zobowiązany jest do stosowania procedur Zamawiającego i nie składa własnych opracowań. </w:t>
            </w:r>
          </w:p>
          <w:p w14:paraId="75D3B817" w14:textId="494DB1F6" w:rsidR="006B0F41" w:rsidRDefault="006B0F41" w:rsidP="006B0F41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6B0F41">
              <w:rPr>
                <w:b/>
                <w:bCs/>
                <w:sz w:val="22"/>
                <w:szCs w:val="22"/>
              </w:rPr>
              <w:t xml:space="preserve">W zakresie pozostałym, nieobjętym wyżej wymienionymi załącznikami do OPZ (tj. w zakresie szczegółowych technik i procedur sprzątania dla poszczególnych stref higienicznych: białej, zielonej, szarej, szarej biurowej), Wykonawca zobowiązany jest dołączyć do oferty własne opisowe procedury/instrukcje wykonawcze, zgodne z wymaganiami określonymi w pkt </w:t>
            </w:r>
            <w:r>
              <w:rPr>
                <w:b/>
                <w:bCs/>
                <w:sz w:val="22"/>
                <w:szCs w:val="22"/>
              </w:rPr>
              <w:t>9</w:t>
            </w:r>
            <w:r w:rsidRPr="006B0F41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2</w:t>
            </w:r>
            <w:r w:rsidRPr="006B0F41">
              <w:rPr>
                <w:b/>
                <w:bCs/>
                <w:sz w:val="22"/>
                <w:szCs w:val="22"/>
              </w:rPr>
              <w:t>.</w:t>
            </w:r>
            <w:r w:rsidR="00137C4E">
              <w:rPr>
                <w:b/>
                <w:bCs/>
                <w:sz w:val="22"/>
                <w:szCs w:val="22"/>
              </w:rPr>
              <w:t>2</w:t>
            </w:r>
            <w:r w:rsidRPr="006B0F41">
              <w:rPr>
                <w:b/>
                <w:bCs/>
                <w:sz w:val="22"/>
                <w:szCs w:val="22"/>
              </w:rPr>
              <w:t xml:space="preserve"> SWZ. </w:t>
            </w:r>
          </w:p>
          <w:p w14:paraId="1A99EBF8" w14:textId="77777777" w:rsidR="00137C4E" w:rsidRPr="006B0F41" w:rsidRDefault="00137C4E" w:rsidP="00137C4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0F41">
              <w:rPr>
                <w:b/>
                <w:bCs/>
                <w:sz w:val="22"/>
                <w:szCs w:val="22"/>
              </w:rPr>
              <w:t xml:space="preserve">W związku z powyższym Zamawiający dokonuje odpowiedniej zmiany treści pkt </w:t>
            </w:r>
            <w:r>
              <w:rPr>
                <w:b/>
                <w:bCs/>
                <w:sz w:val="22"/>
                <w:szCs w:val="22"/>
              </w:rPr>
              <w:t xml:space="preserve">9 </w:t>
            </w:r>
            <w:r w:rsidRPr="006B0F41">
              <w:rPr>
                <w:b/>
                <w:bCs/>
                <w:sz w:val="22"/>
                <w:szCs w:val="22"/>
              </w:rPr>
              <w:t xml:space="preserve">SWZ </w:t>
            </w:r>
            <w:r>
              <w:rPr>
                <w:b/>
                <w:bCs/>
                <w:sz w:val="22"/>
                <w:szCs w:val="22"/>
              </w:rPr>
              <w:t xml:space="preserve"> i treści ogłoszenia o zamówieniu. Zmodyfikowany SWZ i ogłoszenie o zmianie ogłoszenia o zamówieniu Zamawiający </w:t>
            </w:r>
            <w:r w:rsidRPr="006B0F41">
              <w:rPr>
                <w:b/>
                <w:bCs/>
                <w:sz w:val="22"/>
                <w:szCs w:val="22"/>
              </w:rPr>
              <w:t xml:space="preserve">zamieszcza na stronie internetowej prowadzonego postępowania </w:t>
            </w:r>
            <w:hyperlink r:id="rId9" w:history="1">
              <w:r w:rsidRPr="006B0F41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Pr="006B0F41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10" w:history="1">
              <w:r w:rsidRPr="006B0F41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Pr="006B0F41">
              <w:rPr>
                <w:b/>
                <w:bCs/>
                <w:sz w:val="22"/>
                <w:szCs w:val="22"/>
              </w:rPr>
              <w:t>).</w:t>
            </w:r>
          </w:p>
          <w:p w14:paraId="0B4541A4" w14:textId="77777777" w:rsidR="00B30CF3" w:rsidRPr="006B0F41" w:rsidRDefault="00B30CF3" w:rsidP="00B30CF3">
            <w:pPr>
              <w:spacing w:after="40"/>
              <w:ind w:left="72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2022814" w14:textId="564A343B" w:rsidR="000476AF" w:rsidRPr="00E81072" w:rsidRDefault="000476AF" w:rsidP="00653FC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7C83E2F" w14:textId="061A51B4" w:rsidR="000476AF" w:rsidRPr="00E81072" w:rsidRDefault="000476AF" w:rsidP="00653FC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FD1F907" w14:textId="77777777" w:rsidR="00BE7BFD" w:rsidRPr="00E81072" w:rsidRDefault="00BE7BFD" w:rsidP="00520165">
      <w:pPr>
        <w:jc w:val="both"/>
        <w:rPr>
          <w:sz w:val="22"/>
          <w:szCs w:val="22"/>
        </w:rPr>
      </w:pPr>
    </w:p>
    <w:p w14:paraId="7E3B42AD" w14:textId="77777777" w:rsidR="00BF4472" w:rsidRPr="006E1373" w:rsidRDefault="00BF4472" w:rsidP="00BF4472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Pr="006E1373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Pr="006E1373">
        <w:rPr>
          <w:sz w:val="24"/>
          <w:szCs w:val="24"/>
        </w:rPr>
        <w:t xml:space="preserve"> Komisji Przetargowej</w:t>
      </w:r>
    </w:p>
    <w:p w14:paraId="321568CA" w14:textId="600FE3BD" w:rsidR="006D4AB3" w:rsidRPr="00BF4472" w:rsidRDefault="00BF4472" w:rsidP="00BF4472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>
        <w:rPr>
          <w:sz w:val="24"/>
          <w:szCs w:val="24"/>
        </w:rPr>
        <w:t>Stefan Wójtowicz</w:t>
      </w:r>
    </w:p>
    <w:sectPr w:rsidR="006D4AB3" w:rsidRPr="00BF4472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95330" w14:textId="77777777" w:rsidR="0038517F" w:rsidRDefault="0038517F">
      <w:r>
        <w:separator/>
      </w:r>
    </w:p>
  </w:endnote>
  <w:endnote w:type="continuationSeparator" w:id="0">
    <w:p w14:paraId="7AE42747" w14:textId="77777777" w:rsidR="0038517F" w:rsidRDefault="00385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55AA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12C7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9731F" w14:textId="49BCA06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EAC8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2E185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691607" w14:textId="77777777" w:rsidR="006D4AB3" w:rsidRDefault="006D4AB3">
    <w:pPr>
      <w:pStyle w:val="Stopka"/>
      <w:tabs>
        <w:tab w:val="clear" w:pos="4536"/>
        <w:tab w:val="left" w:pos="6237"/>
      </w:tabs>
    </w:pPr>
  </w:p>
  <w:p w14:paraId="3A7EE2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4D1EA" w14:textId="77777777" w:rsidR="0038517F" w:rsidRDefault="0038517F">
      <w:r>
        <w:separator/>
      </w:r>
    </w:p>
  </w:footnote>
  <w:footnote w:type="continuationSeparator" w:id="0">
    <w:p w14:paraId="431277C5" w14:textId="77777777" w:rsidR="0038517F" w:rsidRDefault="00385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644E7" w14:textId="77777777" w:rsidR="000476AF" w:rsidRDefault="000476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8464" w14:textId="77777777" w:rsidR="000476AF" w:rsidRDefault="000476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AA390" w14:textId="77777777" w:rsidR="000476AF" w:rsidRDefault="000476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4F81289"/>
    <w:multiLevelType w:val="multilevel"/>
    <w:tmpl w:val="683E6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1004837">
    <w:abstractNumId w:val="3"/>
  </w:num>
  <w:num w:numId="2" w16cid:durableId="1132865804">
    <w:abstractNumId w:val="6"/>
  </w:num>
  <w:num w:numId="3" w16cid:durableId="1941332166">
    <w:abstractNumId w:val="2"/>
  </w:num>
  <w:num w:numId="4" w16cid:durableId="1266765423">
    <w:abstractNumId w:val="5"/>
  </w:num>
  <w:num w:numId="5" w16cid:durableId="896824276">
    <w:abstractNumId w:val="0"/>
  </w:num>
  <w:num w:numId="6" w16cid:durableId="1373921212">
    <w:abstractNumId w:val="1"/>
  </w:num>
  <w:num w:numId="7" w16cid:durableId="1735352317">
    <w:abstractNumId w:val="4"/>
  </w:num>
  <w:num w:numId="8" w16cid:durableId="5414068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17F"/>
    <w:rsid w:val="00031374"/>
    <w:rsid w:val="00040616"/>
    <w:rsid w:val="000476AF"/>
    <w:rsid w:val="000A1097"/>
    <w:rsid w:val="000E2A8F"/>
    <w:rsid w:val="0012774F"/>
    <w:rsid w:val="00137C4E"/>
    <w:rsid w:val="0014326D"/>
    <w:rsid w:val="00144B7A"/>
    <w:rsid w:val="00180C6E"/>
    <w:rsid w:val="0028616C"/>
    <w:rsid w:val="0029606A"/>
    <w:rsid w:val="0038517F"/>
    <w:rsid w:val="004848F3"/>
    <w:rsid w:val="004A75F2"/>
    <w:rsid w:val="005144A9"/>
    <w:rsid w:val="00520165"/>
    <w:rsid w:val="005B1B08"/>
    <w:rsid w:val="00632C3C"/>
    <w:rsid w:val="006571B3"/>
    <w:rsid w:val="00662BDB"/>
    <w:rsid w:val="00664AC0"/>
    <w:rsid w:val="006A5DF1"/>
    <w:rsid w:val="006B0F41"/>
    <w:rsid w:val="006B7198"/>
    <w:rsid w:val="006C316C"/>
    <w:rsid w:val="006D4AB3"/>
    <w:rsid w:val="006F3B81"/>
    <w:rsid w:val="007D7198"/>
    <w:rsid w:val="00803B8C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30CF3"/>
    <w:rsid w:val="00BA6584"/>
    <w:rsid w:val="00BE62A3"/>
    <w:rsid w:val="00BE7BFD"/>
    <w:rsid w:val="00BF4472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81072"/>
    <w:rsid w:val="00EA14B3"/>
    <w:rsid w:val="00EA416E"/>
    <w:rsid w:val="00F05D2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B21BFF"/>
  <w15:chartTrackingRefBased/>
  <w15:docId w15:val="{D800F91A-8A22-45FE-BDC2-E398D664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6B0F41"/>
    <w:rPr>
      <w:sz w:val="24"/>
      <w:szCs w:val="24"/>
    </w:rPr>
  </w:style>
  <w:style w:type="character" w:styleId="Hipercze">
    <w:name w:val="Hyperlink"/>
    <w:basedOn w:val="Domylnaczcionkaakapitu"/>
    <w:rsid w:val="006B0F4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0F41"/>
    <w:rPr>
      <w:color w:val="605E5C"/>
      <w:shd w:val="clear" w:color="auto" w:fill="E1DFDD"/>
    </w:rPr>
  </w:style>
  <w:style w:type="character" w:customStyle="1" w:styleId="TekstpodstawowyZnak">
    <w:name w:val="Tekst podstawowy Znak"/>
    <w:link w:val="Tekstpodstawowy"/>
    <w:rsid w:val="00BF447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narutowicz.krak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-propublico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138</TotalTime>
  <Pages>2</Pages>
  <Words>678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2001-02-10T14:28:00Z</cp:lastPrinted>
  <dcterms:created xsi:type="dcterms:W3CDTF">2026-08-11T10:58:00Z</dcterms:created>
  <dcterms:modified xsi:type="dcterms:W3CDTF">2026-08-13T06:23:00Z</dcterms:modified>
</cp:coreProperties>
</file>