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F0054" w14:textId="0E033DD1" w:rsidR="00D665F5" w:rsidRDefault="00800A74" w:rsidP="00D665F5">
      <w:pPr>
        <w:spacing w:after="240"/>
        <w:jc w:val="right"/>
        <w:rPr>
          <w:sz w:val="22"/>
          <w:szCs w:val="22"/>
        </w:rPr>
      </w:pPr>
      <w:r w:rsidRPr="00800A7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00A74">
        <w:rPr>
          <w:sz w:val="22"/>
          <w:szCs w:val="22"/>
        </w:rPr>
        <w:t>2026-08-21</w:t>
      </w:r>
    </w:p>
    <w:p w14:paraId="055C39D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BB92AD3" w14:textId="77777777" w:rsidR="00800A74" w:rsidRPr="00800A74" w:rsidRDefault="00800A74" w:rsidP="00577BC6">
      <w:pPr>
        <w:spacing w:after="40"/>
        <w:rPr>
          <w:b/>
          <w:bCs/>
          <w:sz w:val="22"/>
          <w:szCs w:val="22"/>
        </w:rPr>
      </w:pPr>
      <w:r w:rsidRPr="00800A74">
        <w:rPr>
          <w:b/>
          <w:bCs/>
          <w:sz w:val="22"/>
          <w:szCs w:val="22"/>
        </w:rPr>
        <w:t>Akademia Górniczo - Hutnicza</w:t>
      </w:r>
    </w:p>
    <w:p w14:paraId="5FACA5C6" w14:textId="77777777" w:rsidR="00800A74" w:rsidRPr="00800A74" w:rsidRDefault="00800A74" w:rsidP="00577BC6">
      <w:pPr>
        <w:spacing w:after="40"/>
        <w:rPr>
          <w:b/>
          <w:bCs/>
          <w:sz w:val="22"/>
          <w:szCs w:val="22"/>
        </w:rPr>
      </w:pPr>
      <w:r w:rsidRPr="00800A74">
        <w:rPr>
          <w:b/>
          <w:bCs/>
          <w:sz w:val="22"/>
          <w:szCs w:val="22"/>
        </w:rPr>
        <w:t>im. Stanisława Staszica w Krakowie</w:t>
      </w:r>
    </w:p>
    <w:p w14:paraId="3E2282E1" w14:textId="7D609722" w:rsidR="00D665F5" w:rsidRPr="00D91931" w:rsidRDefault="00800A74" w:rsidP="00577BC6">
      <w:pPr>
        <w:spacing w:after="40"/>
        <w:rPr>
          <w:b/>
          <w:bCs/>
          <w:sz w:val="22"/>
          <w:szCs w:val="22"/>
        </w:rPr>
      </w:pPr>
      <w:r w:rsidRPr="00800A74">
        <w:rPr>
          <w:b/>
          <w:bCs/>
          <w:sz w:val="22"/>
          <w:szCs w:val="22"/>
        </w:rPr>
        <w:t>Dział Zamówień Publicznych</w:t>
      </w:r>
    </w:p>
    <w:p w14:paraId="4D03D2EB" w14:textId="27388744" w:rsidR="00D665F5" w:rsidRPr="00BD5546" w:rsidRDefault="00800A74" w:rsidP="00D665F5">
      <w:pPr>
        <w:rPr>
          <w:sz w:val="22"/>
          <w:szCs w:val="22"/>
        </w:rPr>
      </w:pPr>
      <w:r w:rsidRPr="00800A7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00A74">
        <w:rPr>
          <w:sz w:val="22"/>
          <w:szCs w:val="22"/>
        </w:rPr>
        <w:t>30</w:t>
      </w:r>
    </w:p>
    <w:p w14:paraId="26BF71C4" w14:textId="4C11723F" w:rsidR="00D665F5" w:rsidRPr="00BD5546" w:rsidRDefault="00800A74" w:rsidP="00D665F5">
      <w:pPr>
        <w:rPr>
          <w:sz w:val="22"/>
          <w:szCs w:val="22"/>
        </w:rPr>
      </w:pPr>
      <w:r w:rsidRPr="00800A7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00A74">
        <w:rPr>
          <w:sz w:val="22"/>
          <w:szCs w:val="22"/>
        </w:rPr>
        <w:t>Kraków</w:t>
      </w:r>
    </w:p>
    <w:p w14:paraId="197C315D" w14:textId="68C404A1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00A74" w:rsidRPr="00800A74">
        <w:rPr>
          <w:b/>
          <w:sz w:val="22"/>
          <w:szCs w:val="22"/>
        </w:rPr>
        <w:t>KC-DE-zp.25.313.2026</w:t>
      </w:r>
      <w:r w:rsidR="00A80738">
        <w:rPr>
          <w:sz w:val="24"/>
        </w:rPr>
        <w:tab/>
        <w:t xml:space="preserve"> </w:t>
      </w:r>
    </w:p>
    <w:p w14:paraId="4C7E89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6880B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1DB9D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6FB8D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112BF0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736A4B1" w14:textId="0116C356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00A74" w:rsidRPr="00800A7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658E289" w14:textId="6DEECB1A" w:rsidR="00A80738" w:rsidRPr="00577BC6" w:rsidRDefault="00800A7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00A74">
        <w:rPr>
          <w:b/>
          <w:sz w:val="22"/>
          <w:szCs w:val="22"/>
        </w:rPr>
        <w:t>Usługa przeprowadzenia cyklu szkoleń auditor wewnętrzny systemu zarządzania wg ISO 45001 oraz wg ISO 14001  dla pracowników naukowo-dydaktycznych i studentów AGH w ramach projektu KOMPAS AGH -  KC-DE-zp.25.313.2026</w:t>
      </w:r>
    </w:p>
    <w:p w14:paraId="3AF7592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E239CD6" w14:textId="1C13135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00A74" w:rsidRPr="00800A74">
        <w:rPr>
          <w:sz w:val="22"/>
          <w:szCs w:val="22"/>
        </w:rPr>
        <w:t>21/08/2026</w:t>
      </w:r>
      <w:r w:rsidR="00FF4AB1" w:rsidRPr="00577BC6">
        <w:rPr>
          <w:sz w:val="22"/>
          <w:szCs w:val="22"/>
        </w:rPr>
        <w:t xml:space="preserve"> o godz. </w:t>
      </w:r>
      <w:r w:rsidR="00800A74" w:rsidRPr="00800A7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B87BB77" w14:textId="77777777" w:rsidTr="003F57CD">
        <w:tc>
          <w:tcPr>
            <w:tcW w:w="993" w:type="dxa"/>
            <w:vAlign w:val="center"/>
          </w:tcPr>
          <w:p w14:paraId="774480A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A08686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F98FF5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00A74" w:rsidRPr="00493F8C" w14:paraId="1EF63658" w14:textId="77777777" w:rsidTr="008218FC">
        <w:tc>
          <w:tcPr>
            <w:tcW w:w="993" w:type="dxa"/>
            <w:vAlign w:val="center"/>
          </w:tcPr>
          <w:p w14:paraId="04DD9C63" w14:textId="2E5F564E" w:rsidR="00800A74" w:rsidRPr="00490DC0" w:rsidRDefault="00800A74" w:rsidP="008218FC">
            <w:pPr>
              <w:spacing w:before="120" w:after="120"/>
              <w:jc w:val="center"/>
            </w:pPr>
            <w:r w:rsidRPr="00800A74">
              <w:t>1</w:t>
            </w:r>
          </w:p>
        </w:tc>
        <w:tc>
          <w:tcPr>
            <w:tcW w:w="5244" w:type="dxa"/>
          </w:tcPr>
          <w:p w14:paraId="44C5385D" w14:textId="0C98BA9C" w:rsidR="00800A74" w:rsidRPr="00490DC0" w:rsidRDefault="00800A74" w:rsidP="008218FC">
            <w:pPr>
              <w:spacing w:before="40"/>
            </w:pPr>
            <w:r w:rsidRPr="00800A74">
              <w:t>FACH S p. z o.o.</w:t>
            </w:r>
          </w:p>
          <w:p w14:paraId="5D101CAD" w14:textId="53551889" w:rsidR="00800A74" w:rsidRPr="00490DC0" w:rsidRDefault="00800A74" w:rsidP="008218FC">
            <w:r w:rsidRPr="00800A74">
              <w:t>Ogrodowa</w:t>
            </w:r>
            <w:r w:rsidRPr="00490DC0">
              <w:t xml:space="preserve"> </w:t>
            </w:r>
            <w:r w:rsidRPr="00800A74">
              <w:t>4</w:t>
            </w:r>
            <w:r w:rsidRPr="00490DC0">
              <w:t xml:space="preserve"> </w:t>
            </w:r>
          </w:p>
          <w:p w14:paraId="4E291155" w14:textId="5863E824" w:rsidR="00800A74" w:rsidRPr="00490DC0" w:rsidRDefault="00800A74" w:rsidP="008218FC">
            <w:pPr>
              <w:spacing w:after="40"/>
              <w:jc w:val="both"/>
            </w:pPr>
            <w:r w:rsidRPr="00800A74">
              <w:t>34-400</w:t>
            </w:r>
            <w:r w:rsidRPr="00490DC0">
              <w:t xml:space="preserve"> </w:t>
            </w:r>
            <w:r w:rsidRPr="00800A74">
              <w:t>Nowy Targ</w:t>
            </w:r>
          </w:p>
        </w:tc>
        <w:tc>
          <w:tcPr>
            <w:tcW w:w="2835" w:type="dxa"/>
            <w:vAlign w:val="center"/>
          </w:tcPr>
          <w:p w14:paraId="188AC6B8" w14:textId="6A91EAF1" w:rsidR="00800A74" w:rsidRPr="00490DC0" w:rsidRDefault="00800A74" w:rsidP="008218FC">
            <w:pPr>
              <w:spacing w:before="120" w:after="120"/>
              <w:jc w:val="both"/>
            </w:pPr>
            <w:r w:rsidRPr="00800A74">
              <w:t>84 996.00 zł</w:t>
            </w:r>
          </w:p>
        </w:tc>
      </w:tr>
      <w:tr w:rsidR="00800A74" w:rsidRPr="00493F8C" w14:paraId="561C6AAA" w14:textId="77777777" w:rsidTr="008218FC">
        <w:tc>
          <w:tcPr>
            <w:tcW w:w="993" w:type="dxa"/>
            <w:vAlign w:val="center"/>
          </w:tcPr>
          <w:p w14:paraId="7AEF0719" w14:textId="551B5E71" w:rsidR="00800A74" w:rsidRPr="00490DC0" w:rsidRDefault="00800A74" w:rsidP="008218FC">
            <w:pPr>
              <w:spacing w:before="120" w:after="120"/>
              <w:jc w:val="center"/>
            </w:pPr>
            <w:r w:rsidRPr="00800A74">
              <w:t>2</w:t>
            </w:r>
          </w:p>
        </w:tc>
        <w:tc>
          <w:tcPr>
            <w:tcW w:w="5244" w:type="dxa"/>
          </w:tcPr>
          <w:p w14:paraId="3EF04B55" w14:textId="0C5C526E" w:rsidR="00800A74" w:rsidRPr="00490DC0" w:rsidRDefault="00800A74" w:rsidP="008218FC">
            <w:pPr>
              <w:spacing w:before="40"/>
            </w:pPr>
            <w:r w:rsidRPr="00800A74">
              <w:t>TUV SUD POLSKA Sp. z o. o.</w:t>
            </w:r>
          </w:p>
          <w:p w14:paraId="2386E275" w14:textId="4B8B5EE1" w:rsidR="00800A74" w:rsidRPr="00490DC0" w:rsidRDefault="00800A74" w:rsidP="008218FC">
            <w:r w:rsidRPr="00800A74">
              <w:t>Podwale</w:t>
            </w:r>
            <w:r w:rsidRPr="00490DC0">
              <w:t xml:space="preserve"> </w:t>
            </w:r>
            <w:r w:rsidRPr="00800A74">
              <w:t>17</w:t>
            </w:r>
            <w:r w:rsidRPr="00490DC0">
              <w:t xml:space="preserve"> </w:t>
            </w:r>
          </w:p>
          <w:p w14:paraId="08AA6F89" w14:textId="1B1E6FE9" w:rsidR="00800A74" w:rsidRPr="00490DC0" w:rsidRDefault="00800A74" w:rsidP="008218FC">
            <w:pPr>
              <w:spacing w:after="40"/>
              <w:jc w:val="both"/>
            </w:pPr>
            <w:r w:rsidRPr="00800A74">
              <w:t>00-252</w:t>
            </w:r>
            <w:r w:rsidRPr="00490DC0">
              <w:t xml:space="preserve"> </w:t>
            </w:r>
            <w:r w:rsidRPr="00800A74">
              <w:t>Warszawa</w:t>
            </w:r>
          </w:p>
        </w:tc>
        <w:tc>
          <w:tcPr>
            <w:tcW w:w="2835" w:type="dxa"/>
            <w:vAlign w:val="center"/>
          </w:tcPr>
          <w:p w14:paraId="0D8583C2" w14:textId="1FE0E3FE" w:rsidR="00800A74" w:rsidRPr="00490DC0" w:rsidRDefault="00800A74" w:rsidP="008218FC">
            <w:pPr>
              <w:spacing w:before="120" w:after="120"/>
              <w:jc w:val="both"/>
            </w:pPr>
            <w:r w:rsidRPr="00800A74">
              <w:t>36 450.00 zł</w:t>
            </w:r>
          </w:p>
        </w:tc>
      </w:tr>
    </w:tbl>
    <w:p w14:paraId="0F0BD25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8A005" w14:textId="77777777" w:rsidR="00640676" w:rsidRDefault="00640676">
      <w:r>
        <w:separator/>
      </w:r>
    </w:p>
  </w:endnote>
  <w:endnote w:type="continuationSeparator" w:id="0">
    <w:p w14:paraId="71299A3D" w14:textId="77777777" w:rsidR="00640676" w:rsidRDefault="00640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407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6FC44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FCC4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96382D">
        <v:line id="_x0000_s1025" style="position:absolute;left:0;text-align:left;z-index:251657728" from="-3.85pt,8.7pt" to="455.15pt,8.7pt"/>
      </w:pict>
    </w:r>
  </w:p>
  <w:p w14:paraId="4DFD07A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AFE9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44B580" w14:textId="77777777" w:rsidR="009F189D" w:rsidRDefault="009F189D">
    <w:pPr>
      <w:pStyle w:val="Stopka"/>
      <w:tabs>
        <w:tab w:val="clear" w:pos="4536"/>
      </w:tabs>
      <w:jc w:val="center"/>
    </w:pPr>
  </w:p>
  <w:p w14:paraId="24F3CB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BBB9D" w14:textId="77777777" w:rsidR="00640676" w:rsidRDefault="00640676">
      <w:r>
        <w:separator/>
      </w:r>
    </w:p>
  </w:footnote>
  <w:footnote w:type="continuationSeparator" w:id="0">
    <w:p w14:paraId="4C392371" w14:textId="77777777" w:rsidR="00640676" w:rsidRDefault="006406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2C569" w14:textId="77777777" w:rsidR="00800A74" w:rsidRDefault="00800A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4A36D" w14:textId="77777777" w:rsidR="00800A74" w:rsidRDefault="00800A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BBBE8" w14:textId="77777777" w:rsidR="00800A74" w:rsidRDefault="00800A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570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40676"/>
    <w:rsid w:val="0069085C"/>
    <w:rsid w:val="006D03E2"/>
    <w:rsid w:val="006E3702"/>
    <w:rsid w:val="0073323E"/>
    <w:rsid w:val="007965DC"/>
    <w:rsid w:val="00800A74"/>
    <w:rsid w:val="00843263"/>
    <w:rsid w:val="00861E75"/>
    <w:rsid w:val="0093570B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A0D2D6"/>
  <w15:chartTrackingRefBased/>
  <w15:docId w15:val="{1059831A-127F-4816-883E-299CC944A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2026-08-21T10:15:00Z</dcterms:created>
  <dcterms:modified xsi:type="dcterms:W3CDTF">2026-08-21T10:15:00Z</dcterms:modified>
</cp:coreProperties>
</file>