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36F31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b w:val="0"/>
          <w:sz w:val="18"/>
          <w:szCs w:val="18"/>
        </w:rPr>
        <w:tab/>
      </w:r>
      <w:r w:rsidRPr="00736F31">
        <w:rPr>
          <w:rFonts w:ascii="Verdana" w:hAnsi="Verdana"/>
          <w:b w:val="0"/>
          <w:sz w:val="18"/>
          <w:szCs w:val="18"/>
        </w:rPr>
        <w:tab/>
      </w:r>
      <w:r w:rsidRPr="00736F31">
        <w:rPr>
          <w:rFonts w:ascii="Verdana" w:hAnsi="Verdana"/>
          <w:b w:val="0"/>
          <w:sz w:val="18"/>
          <w:szCs w:val="18"/>
        </w:rPr>
        <w:tab/>
      </w:r>
      <w:r w:rsidRPr="00736F31">
        <w:rPr>
          <w:rFonts w:ascii="Verdana" w:hAnsi="Verdana"/>
          <w:b w:val="0"/>
          <w:sz w:val="18"/>
          <w:szCs w:val="18"/>
        </w:rPr>
        <w:tab/>
      </w:r>
      <w:r w:rsidRPr="00736F31">
        <w:rPr>
          <w:rFonts w:ascii="Verdana" w:hAnsi="Verdana"/>
          <w:b w:val="0"/>
          <w:sz w:val="18"/>
          <w:szCs w:val="18"/>
        </w:rPr>
        <w:tab/>
      </w:r>
      <w:r w:rsidRPr="00736F31">
        <w:rPr>
          <w:rFonts w:ascii="Verdana" w:hAnsi="Verdana"/>
          <w:b w:val="0"/>
          <w:sz w:val="18"/>
          <w:szCs w:val="18"/>
        </w:rPr>
        <w:tab/>
      </w:r>
      <w:r w:rsidRPr="00736F31">
        <w:rPr>
          <w:rFonts w:ascii="Verdana" w:hAnsi="Verdana"/>
          <w:b w:val="0"/>
          <w:sz w:val="18"/>
          <w:szCs w:val="18"/>
        </w:rPr>
        <w:tab/>
      </w:r>
      <w:r w:rsidRPr="00736F31">
        <w:rPr>
          <w:rFonts w:ascii="Verdana" w:hAnsi="Verdana"/>
          <w:sz w:val="18"/>
          <w:szCs w:val="18"/>
        </w:rPr>
        <w:t xml:space="preserve">Załącznik nr </w:t>
      </w:r>
      <w:r w:rsidR="00012286" w:rsidRPr="00736F31">
        <w:rPr>
          <w:rFonts w:ascii="Verdana" w:hAnsi="Verdana"/>
          <w:sz w:val="18"/>
          <w:szCs w:val="18"/>
        </w:rPr>
        <w:t>1</w:t>
      </w:r>
    </w:p>
    <w:p w14:paraId="2DC82A87" w14:textId="3DCA33F1" w:rsidR="008D2AB8" w:rsidRPr="00736F31" w:rsidRDefault="008D2AB8" w:rsidP="00C8261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>FORMULARZ OFERTY</w:t>
      </w:r>
    </w:p>
    <w:p w14:paraId="0A580722" w14:textId="2CE5DA88" w:rsidR="00AF4095" w:rsidRPr="00736F3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36F3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36F31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36F31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36F3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36F31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36F3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36F31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36F3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  <w:lang w:val="de-DE"/>
        </w:rPr>
        <w:t>TEL.</w:t>
      </w:r>
      <w:r w:rsidRPr="00736F3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36F3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36F3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  <w:lang w:val="de-DE"/>
        </w:rPr>
        <w:t xml:space="preserve">FAX </w:t>
      </w:r>
      <w:r w:rsidRPr="00736F3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36F3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36F3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36F3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36F31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36F3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36F31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36F31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36F31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36F31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36F3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36F3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36F3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36F3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>Dział Zamówień Publicznych</w:t>
      </w:r>
      <w:r w:rsidR="008D2AB8" w:rsidRPr="00736F31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36F3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>Al. Mickiewicza</w:t>
      </w:r>
      <w:r w:rsidR="008D2AB8" w:rsidRPr="00736F31">
        <w:rPr>
          <w:rFonts w:ascii="Verdana" w:hAnsi="Verdana"/>
          <w:b/>
          <w:sz w:val="18"/>
          <w:szCs w:val="18"/>
        </w:rPr>
        <w:t xml:space="preserve"> </w:t>
      </w:r>
      <w:r w:rsidRPr="00736F31">
        <w:rPr>
          <w:rFonts w:ascii="Verdana" w:hAnsi="Verdana"/>
          <w:b/>
          <w:sz w:val="18"/>
          <w:szCs w:val="18"/>
        </w:rPr>
        <w:t>30</w:t>
      </w:r>
      <w:r w:rsidR="008D2AB8" w:rsidRPr="00736F31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36F31" w:rsidRDefault="00D14AA4" w:rsidP="008D2AB8">
      <w:pPr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>30-059</w:t>
      </w:r>
      <w:r w:rsidR="008D2AB8" w:rsidRPr="00736F31">
        <w:rPr>
          <w:rFonts w:ascii="Verdana" w:hAnsi="Verdana"/>
          <w:b/>
          <w:sz w:val="18"/>
          <w:szCs w:val="18"/>
        </w:rPr>
        <w:t xml:space="preserve"> </w:t>
      </w:r>
      <w:r w:rsidRPr="00736F31">
        <w:rPr>
          <w:rFonts w:ascii="Verdana" w:hAnsi="Verdana"/>
          <w:b/>
          <w:sz w:val="18"/>
          <w:szCs w:val="18"/>
        </w:rPr>
        <w:t>Kraków</w:t>
      </w:r>
      <w:r w:rsidR="008D2AB8" w:rsidRPr="00736F31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36F3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DDACE28" w14:textId="6007ABC6" w:rsidR="008D2AB8" w:rsidRDefault="008D2AB8" w:rsidP="00736F31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F2CDB" w:rsidRPr="00736F31">
        <w:rPr>
          <w:rFonts w:ascii="Verdana" w:hAnsi="Verdana"/>
          <w:b/>
          <w:sz w:val="18"/>
          <w:szCs w:val="18"/>
        </w:rPr>
        <w:t>dostawa 5 szt. drukarek 3D w technologii FDM/FFF/MEX lub równoważnej wraz z materiałami eksploatacyjnymi do celów dydaktycznych - KC-DE-zp.25.389.2026</w:t>
      </w:r>
      <w:r w:rsidRPr="00736F31">
        <w:rPr>
          <w:rFonts w:ascii="Verdana" w:hAnsi="Verdana"/>
          <w:b/>
          <w:sz w:val="18"/>
          <w:szCs w:val="18"/>
        </w:rPr>
        <w:t xml:space="preserve">, </w:t>
      </w:r>
      <w:r w:rsidRPr="00736F3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0734AA5" w14:textId="77777777" w:rsidR="00736F31" w:rsidRPr="00736F31" w:rsidRDefault="00736F31" w:rsidP="00736F31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101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709"/>
        <w:gridCol w:w="1559"/>
        <w:gridCol w:w="992"/>
        <w:gridCol w:w="567"/>
        <w:gridCol w:w="1899"/>
      </w:tblGrid>
      <w:tr w:rsidR="00A430C2" w:rsidRPr="00736F31" w14:paraId="4EDB8719" w14:textId="77777777" w:rsidTr="009504D6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E589F8" w14:textId="69449717" w:rsidR="00A430C2" w:rsidRPr="00736F31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EAD24D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18929A55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3777DC" w14:textId="3EDC2D7A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FE099E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11C3ABF2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A82993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736F3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4FAAE5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B5BD966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AFFF77" w14:textId="11AC4478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  <w:r w:rsidR="00D27910" w:rsidRPr="00D27910">
              <w:rPr>
                <w:rFonts w:ascii="Verdana" w:eastAsia="Calibri" w:hAnsi="Verdana"/>
                <w:b/>
                <w:bCs/>
                <w:color w:val="EE0000"/>
                <w:sz w:val="18"/>
                <w:szCs w:val="18"/>
                <w:lang w:eastAsia="en-US"/>
              </w:rPr>
              <w:t>*)</w:t>
            </w:r>
          </w:p>
          <w:p w14:paraId="03E830CE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7DA507A1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229F8D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2E4FCC00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4651E56E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A430C2" w:rsidRPr="00736F31" w14:paraId="205710C1" w14:textId="77777777" w:rsidTr="009504D6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DAB7A0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C36465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EF466B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6D3489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5586A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9DC2E3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4A32E9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901A8A" w14:textId="77777777" w:rsidR="00A430C2" w:rsidRPr="00736F3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8F2CDB" w:rsidRPr="00736F31" w14:paraId="29A040AE" w14:textId="77777777" w:rsidTr="003751A0">
        <w:trPr>
          <w:trHeight w:val="234"/>
        </w:trPr>
        <w:tc>
          <w:tcPr>
            <w:tcW w:w="10121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94AC3B" w14:textId="6EDB32FB" w:rsidR="008F2CDB" w:rsidRPr="00736F31" w:rsidRDefault="008F2CDB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highlight w:val="cyan"/>
                <w:lang w:eastAsia="en-US"/>
              </w:rPr>
              <w:t>Zadanie częściowe nr 1</w:t>
            </w:r>
          </w:p>
        </w:tc>
      </w:tr>
      <w:tr w:rsidR="00A430C2" w:rsidRPr="00736F31" w14:paraId="62166BEE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2A6FD0" w14:textId="77777777" w:rsidR="00A430C2" w:rsidRPr="00736F31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6524" w14:textId="235A8A59" w:rsidR="00A430C2" w:rsidRPr="00736F31" w:rsidRDefault="00FE0CFB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dostawa 2 szt. drukarek 3D w technologii FDM/FFF/MEX lub równoważnej z zamkniętą komorą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1B7B" w14:textId="0A110CAE" w:rsidR="00A430C2" w:rsidRPr="00736F3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Producent: ………………</w:t>
            </w:r>
            <w:r w:rsidR="009504D6"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….</w:t>
            </w:r>
          </w:p>
          <w:p w14:paraId="0A04E31C" w14:textId="2F4C9FEB" w:rsidR="00A430C2" w:rsidRPr="00736F3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Model: ………</w:t>
            </w:r>
            <w:r w:rsidR="009504D6"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5228" w14:textId="634A8CBC" w:rsidR="00A430C2" w:rsidRPr="00736F31" w:rsidRDefault="008F2CDB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A430C2"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B015" w14:textId="77777777" w:rsidR="00A430C2" w:rsidRPr="00736F31" w:rsidRDefault="00A430C2" w:rsidP="00A430C2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F0AA" w14:textId="77777777" w:rsidR="00A430C2" w:rsidRPr="00736F3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599E32" w14:textId="77777777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16C87F" w14:textId="77777777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530B3" w:rsidRPr="00736F31" w14:paraId="6FCB6473" w14:textId="77777777" w:rsidTr="00240FB1">
        <w:trPr>
          <w:trHeight w:val="163"/>
        </w:trPr>
        <w:tc>
          <w:tcPr>
            <w:tcW w:w="6663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ECC72B" w14:textId="77777777" w:rsidR="004530B3" w:rsidRPr="00736F31" w:rsidRDefault="004530B3" w:rsidP="004530B3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  <w:t>RAZEM:</w:t>
            </w:r>
          </w:p>
          <w:p w14:paraId="5CBE9866" w14:textId="77777777" w:rsidR="004530B3" w:rsidRPr="00736F31" w:rsidRDefault="004530B3" w:rsidP="00A430C2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6A8E" w14:textId="77777777" w:rsidR="004530B3" w:rsidRPr="00736F31" w:rsidRDefault="004530B3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A999D6" w14:textId="77777777" w:rsidR="004530B3" w:rsidRPr="00736F31" w:rsidRDefault="004530B3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7F6ED2" w14:textId="77777777" w:rsidR="004530B3" w:rsidRPr="00736F31" w:rsidRDefault="004530B3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530B3" w:rsidRPr="00736F31" w14:paraId="6FA5D23E" w14:textId="77777777" w:rsidTr="00240FB1">
        <w:trPr>
          <w:trHeight w:val="163"/>
        </w:trPr>
        <w:tc>
          <w:tcPr>
            <w:tcW w:w="6663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2BDED6" w14:textId="77777777" w:rsidR="004530B3" w:rsidRPr="00736F31" w:rsidRDefault="004530B3" w:rsidP="004530B3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0EF4C618" w14:textId="13107BC8" w:rsidR="004530B3" w:rsidRPr="00736F31" w:rsidRDefault="004530B3" w:rsidP="004530B3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4176" w14:textId="77777777" w:rsidR="004530B3" w:rsidRPr="00736F31" w:rsidRDefault="004530B3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BC354B" w14:textId="77777777" w:rsidR="004530B3" w:rsidRPr="00736F31" w:rsidRDefault="004530B3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554786" w14:textId="77777777" w:rsidR="004530B3" w:rsidRPr="00736F31" w:rsidRDefault="004530B3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F2CDB" w:rsidRPr="00736F31" w14:paraId="66E0F499" w14:textId="77777777" w:rsidTr="003A157B">
        <w:trPr>
          <w:trHeight w:val="163"/>
        </w:trPr>
        <w:tc>
          <w:tcPr>
            <w:tcW w:w="10121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DB232A" w14:textId="469E0D1B" w:rsidR="008F2CDB" w:rsidRPr="00736F31" w:rsidRDefault="008F2CDB" w:rsidP="004530B3">
            <w:pPr>
              <w:spacing w:after="200" w:line="276" w:lineRule="auto"/>
              <w:ind w:right="425"/>
              <w:jc w:val="center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highlight w:val="cyan"/>
                <w:lang w:eastAsia="en-US"/>
              </w:rPr>
              <w:lastRenderedPageBreak/>
              <w:t>Zadanie częściowe nr 2</w:t>
            </w:r>
          </w:p>
        </w:tc>
      </w:tr>
      <w:tr w:rsidR="00A430C2" w:rsidRPr="00736F31" w14:paraId="0447CCD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37615B" w14:textId="77777777" w:rsidR="00A430C2" w:rsidRPr="00736F31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6864" w14:textId="044989F5" w:rsidR="00A430C2" w:rsidRPr="00736F31" w:rsidRDefault="00A708B6" w:rsidP="008F2CDB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dostawa 1 szt. drukarki 3D w technologii FDM/FFF/MEX lub równoważnej z systemem druku wielomateriałowego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37A0" w14:textId="77C25B0D" w:rsidR="00A430C2" w:rsidRPr="00736F3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Producent: ………………</w:t>
            </w:r>
            <w:r w:rsidR="009504D6"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….</w:t>
            </w:r>
          </w:p>
          <w:p w14:paraId="78A2781A" w14:textId="79F52D66" w:rsidR="00A430C2" w:rsidRPr="00736F3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Model: ………</w:t>
            </w:r>
            <w:r w:rsidR="009504D6"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………….</w:t>
            </w:r>
          </w:p>
          <w:p w14:paraId="3417B465" w14:textId="77777777" w:rsidR="00A430C2" w:rsidRPr="00736F3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</w:p>
          <w:p w14:paraId="0BE66AFE" w14:textId="77777777" w:rsidR="00B72D2F" w:rsidRPr="00736F31" w:rsidRDefault="00B72D2F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5B55" w14:textId="77777777" w:rsidR="00A430C2" w:rsidRPr="00736F31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832E" w14:textId="77777777" w:rsidR="00A430C2" w:rsidRPr="00736F31" w:rsidRDefault="00A430C2" w:rsidP="00A430C2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3123" w14:textId="77777777" w:rsidR="00A430C2" w:rsidRPr="00736F3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5D2BF" w14:textId="77777777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A2CAB8" w14:textId="77777777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500AF" w:rsidRPr="00736F31" w14:paraId="43EACDCF" w14:textId="77777777" w:rsidTr="0005503C">
        <w:trPr>
          <w:trHeight w:val="163"/>
        </w:trPr>
        <w:tc>
          <w:tcPr>
            <w:tcW w:w="6663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305076" w14:textId="77777777" w:rsidR="006500AF" w:rsidRPr="00736F31" w:rsidRDefault="006500AF" w:rsidP="006500AF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  <w:t>RAZEM:</w:t>
            </w:r>
          </w:p>
          <w:p w14:paraId="771473EA" w14:textId="77777777" w:rsidR="006500AF" w:rsidRPr="00736F31" w:rsidRDefault="006500AF" w:rsidP="00A430C2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C03B" w14:textId="77777777" w:rsidR="006500AF" w:rsidRPr="00736F31" w:rsidRDefault="006500AF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6E8ABF" w14:textId="77777777" w:rsidR="006500AF" w:rsidRPr="00736F31" w:rsidRDefault="006500AF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CDB021" w14:textId="77777777" w:rsidR="006500AF" w:rsidRPr="00736F31" w:rsidRDefault="006500AF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500AF" w:rsidRPr="00736F31" w14:paraId="70F1CA15" w14:textId="77777777" w:rsidTr="004C513F">
        <w:trPr>
          <w:trHeight w:val="163"/>
        </w:trPr>
        <w:tc>
          <w:tcPr>
            <w:tcW w:w="6663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97BCF5" w14:textId="77777777" w:rsidR="006500AF" w:rsidRPr="00736F31" w:rsidRDefault="006500AF" w:rsidP="006500AF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13B52221" w14:textId="1338EAEF" w:rsidR="006500AF" w:rsidRPr="00736F31" w:rsidRDefault="006500AF" w:rsidP="006500AF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Cena brutto za całość zamówienia/słownie: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0EAD" w14:textId="77777777" w:rsidR="006500AF" w:rsidRPr="00736F31" w:rsidRDefault="006500AF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9ECFA7" w14:textId="77777777" w:rsidR="006500AF" w:rsidRPr="00736F31" w:rsidRDefault="006500AF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90F41D" w14:textId="77777777" w:rsidR="006500AF" w:rsidRPr="00736F31" w:rsidRDefault="006500AF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F2CDB" w:rsidRPr="00736F31" w14:paraId="4270D10F" w14:textId="77777777" w:rsidTr="003B69D2">
        <w:trPr>
          <w:trHeight w:val="163"/>
        </w:trPr>
        <w:tc>
          <w:tcPr>
            <w:tcW w:w="10121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8CA3B3" w14:textId="75D9124E" w:rsidR="008F2CDB" w:rsidRPr="00736F31" w:rsidRDefault="008F2CDB" w:rsidP="008F2CDB">
            <w:pPr>
              <w:spacing w:after="200" w:line="276" w:lineRule="auto"/>
              <w:ind w:right="425"/>
              <w:jc w:val="center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highlight w:val="cyan"/>
                <w:lang w:eastAsia="en-US"/>
              </w:rPr>
              <w:t>Zadanie częściowe nr 3</w:t>
            </w:r>
          </w:p>
        </w:tc>
      </w:tr>
      <w:tr w:rsidR="00E8034A" w:rsidRPr="00736F31" w14:paraId="1D5D4B8D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A9203C" w14:textId="6B24FA1C" w:rsidR="00E8034A" w:rsidRPr="00736F31" w:rsidRDefault="00E8034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8B7E" w14:textId="20F8DC75" w:rsidR="00E8034A" w:rsidRPr="00736F31" w:rsidRDefault="00C416A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dostawa 1 szt. wielogłowicowej drukarki 3Dw technologii FDM/FFF/MEX lub ró</w:t>
            </w:r>
            <w:r w:rsidR="00947BA9"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</w:t>
            </w: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noważnej z zamkniętą komorą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F72D" w14:textId="77777777" w:rsidR="00E8034A" w:rsidRPr="00736F31" w:rsidRDefault="00E8034A" w:rsidP="00E8034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Producent: ………………….</w:t>
            </w:r>
          </w:p>
          <w:p w14:paraId="5A824421" w14:textId="77777777" w:rsidR="00E8034A" w:rsidRPr="00736F31" w:rsidRDefault="00E8034A" w:rsidP="00E8034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Model: ………………….</w:t>
            </w:r>
          </w:p>
          <w:p w14:paraId="6462379D" w14:textId="77777777" w:rsidR="00E8034A" w:rsidRPr="00736F31" w:rsidRDefault="00E8034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6FE2" w14:textId="7670BF1E" w:rsidR="00E8034A" w:rsidRPr="00736F31" w:rsidRDefault="00B72D2F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EF84" w14:textId="77777777" w:rsidR="00E8034A" w:rsidRPr="00736F31" w:rsidRDefault="00E8034A" w:rsidP="00A430C2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808F" w14:textId="77777777" w:rsidR="00E8034A" w:rsidRPr="00736F31" w:rsidRDefault="00E8034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19AD1D" w14:textId="77777777" w:rsidR="00E8034A" w:rsidRPr="00736F31" w:rsidRDefault="00E8034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131018" w14:textId="77777777" w:rsidR="00E8034A" w:rsidRPr="00736F31" w:rsidRDefault="00E8034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500AF" w:rsidRPr="00736F31" w14:paraId="3A8E28B0" w14:textId="77777777" w:rsidTr="00E7325C">
        <w:trPr>
          <w:trHeight w:val="163"/>
        </w:trPr>
        <w:tc>
          <w:tcPr>
            <w:tcW w:w="6663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FA4749" w14:textId="77777777" w:rsidR="006500AF" w:rsidRPr="00736F31" w:rsidRDefault="006500AF" w:rsidP="006500AF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  <w:t>RAZEM:</w:t>
            </w:r>
          </w:p>
          <w:p w14:paraId="7997AE0B" w14:textId="77777777" w:rsidR="006500AF" w:rsidRPr="00736F31" w:rsidRDefault="006500AF" w:rsidP="00A430C2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D947" w14:textId="77777777" w:rsidR="006500AF" w:rsidRPr="00736F31" w:rsidRDefault="006500AF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28473E" w14:textId="77777777" w:rsidR="006500AF" w:rsidRPr="00736F31" w:rsidRDefault="006500AF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41F62E" w14:textId="77777777" w:rsidR="006500AF" w:rsidRPr="00736F31" w:rsidRDefault="006500AF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500AF" w:rsidRPr="00736F31" w14:paraId="3898D19D" w14:textId="77777777" w:rsidTr="003F0ADA">
        <w:trPr>
          <w:trHeight w:val="163"/>
        </w:trPr>
        <w:tc>
          <w:tcPr>
            <w:tcW w:w="6663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EC1C66" w14:textId="77777777" w:rsidR="006500AF" w:rsidRPr="00736F31" w:rsidRDefault="006500AF" w:rsidP="006500AF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535260E5" w14:textId="020A5830" w:rsidR="006500AF" w:rsidRPr="00736F31" w:rsidRDefault="006500AF" w:rsidP="006500AF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Cena brutto za całość zamówienia/słownie: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2243" w14:textId="77777777" w:rsidR="006500AF" w:rsidRPr="00736F31" w:rsidRDefault="006500AF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9B1B7C" w14:textId="77777777" w:rsidR="006500AF" w:rsidRPr="00736F31" w:rsidRDefault="006500AF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7A5842" w14:textId="77777777" w:rsidR="006500AF" w:rsidRPr="00736F31" w:rsidRDefault="006500AF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F2CDB" w:rsidRPr="00736F31" w14:paraId="193063E1" w14:textId="77777777" w:rsidTr="00124675">
        <w:trPr>
          <w:trHeight w:val="163"/>
        </w:trPr>
        <w:tc>
          <w:tcPr>
            <w:tcW w:w="10121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EA579F" w14:textId="24350184" w:rsidR="008F2CDB" w:rsidRPr="00736F31" w:rsidRDefault="008F2CDB" w:rsidP="008F2CDB">
            <w:pPr>
              <w:spacing w:after="200" w:line="276" w:lineRule="auto"/>
              <w:ind w:right="425"/>
              <w:jc w:val="center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highlight w:val="cyan"/>
                <w:lang w:eastAsia="en-US"/>
              </w:rPr>
              <w:t>Zadanie częściowe nr 4</w:t>
            </w:r>
          </w:p>
        </w:tc>
      </w:tr>
      <w:tr w:rsidR="00E8034A" w:rsidRPr="00736F31" w14:paraId="648205CA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99958C" w14:textId="049BFB50" w:rsidR="00E8034A" w:rsidRPr="00736F31" w:rsidRDefault="00E8034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0D61" w14:textId="062E37DE" w:rsidR="00E8034A" w:rsidRPr="00736F31" w:rsidRDefault="00947BA9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dostawa 1 szt. modułowej drukarki 3Dw technologii FDM/FFF/MEX lub równoważnej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7B1B" w14:textId="77777777" w:rsidR="00E8034A" w:rsidRPr="00736F31" w:rsidRDefault="00E8034A" w:rsidP="00E8034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Producent: ………………….</w:t>
            </w:r>
          </w:p>
          <w:p w14:paraId="0C8BA1D7" w14:textId="77777777" w:rsidR="00E8034A" w:rsidRPr="00736F31" w:rsidRDefault="00E8034A" w:rsidP="00E8034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  <w:r w:rsidRPr="00736F31"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  <w:t>Model: ………………….</w:t>
            </w:r>
          </w:p>
          <w:p w14:paraId="1F0CFCD6" w14:textId="77777777" w:rsidR="00E8034A" w:rsidRPr="00736F31" w:rsidRDefault="00E8034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 w:themeColor="text1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52DE" w14:textId="27E51FA9" w:rsidR="00E8034A" w:rsidRPr="00736F31" w:rsidRDefault="00B72D2F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E02C" w14:textId="77777777" w:rsidR="00E8034A" w:rsidRPr="00736F31" w:rsidRDefault="00E8034A" w:rsidP="00A430C2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C36F" w14:textId="77777777" w:rsidR="00E8034A" w:rsidRPr="00736F31" w:rsidRDefault="00E8034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D57627" w14:textId="77777777" w:rsidR="00E8034A" w:rsidRPr="00736F31" w:rsidRDefault="00E8034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22A788" w14:textId="77777777" w:rsidR="00E8034A" w:rsidRPr="00736F31" w:rsidRDefault="00E8034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736F31" w14:paraId="66971F8D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89047A" w14:textId="0D8EFCC9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</w:p>
          <w:p w14:paraId="40D627F3" w14:textId="03FF9E46" w:rsidR="00A430C2" w:rsidRPr="00736F31" w:rsidRDefault="00A430C2" w:rsidP="00C8261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b/>
                <w:bCs/>
                <w:color w:val="000000" w:themeColor="text1"/>
                <w:sz w:val="18"/>
                <w:szCs w:val="18"/>
                <w:lang w:eastAsia="en-US"/>
              </w:rPr>
              <w:t>RAZEM: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6C57" w14:textId="77777777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94485A" w14:textId="77777777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A8A38D" w14:textId="77777777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color w:val="FF0000"/>
                <w:sz w:val="18"/>
                <w:szCs w:val="18"/>
                <w:lang w:eastAsia="en-US"/>
              </w:rPr>
            </w:pPr>
          </w:p>
        </w:tc>
      </w:tr>
      <w:tr w:rsidR="00A430C2" w:rsidRPr="00736F31" w14:paraId="0A8E85A9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A2616D" w14:textId="77777777" w:rsidR="00A430C2" w:rsidRPr="00736F31" w:rsidRDefault="00A430C2" w:rsidP="00A430C2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46808071" w14:textId="77777777" w:rsidR="00A430C2" w:rsidRPr="00736F31" w:rsidRDefault="00A430C2" w:rsidP="00A430C2">
            <w:pPr>
              <w:spacing w:after="200" w:line="276" w:lineRule="auto"/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</w:pPr>
            <w:r w:rsidRPr="00736F31">
              <w:rPr>
                <w:rFonts w:ascii="Verdana" w:eastAsia="Calibri" w:hAnsi="Verdana"/>
                <w:color w:val="000000" w:themeColor="text1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53D4" w14:textId="77777777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B8D19F" w14:textId="77777777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4E7FEE" w14:textId="77777777" w:rsidR="00A430C2" w:rsidRPr="00736F3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color w:val="FF0000"/>
                <w:sz w:val="18"/>
                <w:szCs w:val="18"/>
                <w:lang w:eastAsia="en-US"/>
              </w:rPr>
            </w:pPr>
          </w:p>
        </w:tc>
      </w:tr>
    </w:tbl>
    <w:p w14:paraId="22BE80D1" w14:textId="09BC59DB" w:rsidR="00C82612" w:rsidRPr="00216928" w:rsidRDefault="00D2791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EE0000"/>
          <w:sz w:val="18"/>
          <w:szCs w:val="18"/>
        </w:rPr>
      </w:pPr>
      <w:r>
        <w:rPr>
          <w:rFonts w:ascii="Verdana" w:hAnsi="Verdana"/>
          <w:b/>
          <w:bCs/>
          <w:iCs/>
          <w:color w:val="EE0000"/>
          <w:sz w:val="18"/>
          <w:szCs w:val="18"/>
        </w:rPr>
        <w:t xml:space="preserve">*) </w:t>
      </w:r>
      <w:r w:rsidR="00216928" w:rsidRPr="00216928">
        <w:rPr>
          <w:rFonts w:ascii="Verdana" w:hAnsi="Verdana"/>
          <w:b/>
          <w:bCs/>
          <w:iCs/>
          <w:color w:val="EE0000"/>
          <w:sz w:val="18"/>
          <w:szCs w:val="18"/>
        </w:rPr>
        <w:t>W cenie brutto oferty wykonawca winien uwzględnić 23% stawkę podatku VAT.</w:t>
      </w:r>
    </w:p>
    <w:p w14:paraId="2CD374F3" w14:textId="0067A200" w:rsidR="00F21C3F" w:rsidRPr="00736F31" w:rsidRDefault="008F2CDB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  <w:highlight w:val="cyan"/>
        </w:rPr>
        <w:lastRenderedPageBreak/>
        <w:t>Zadanie częściowe nr 1:</w:t>
      </w:r>
    </w:p>
    <w:p w14:paraId="50C99B76" w14:textId="71E4DEA8" w:rsidR="008D2AB8" w:rsidRPr="00736F3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>Termin realizacji umowy:</w:t>
      </w:r>
      <w:r w:rsidR="005667D2" w:rsidRPr="00736F31">
        <w:rPr>
          <w:rFonts w:ascii="Verdana" w:hAnsi="Verdana"/>
          <w:b/>
          <w:sz w:val="18"/>
          <w:szCs w:val="18"/>
        </w:rPr>
        <w:t xml:space="preserve"> </w:t>
      </w:r>
      <w:r w:rsidR="008F2CDB" w:rsidRPr="00736F31">
        <w:rPr>
          <w:rFonts w:ascii="Verdana" w:hAnsi="Verdana"/>
          <w:b/>
          <w:sz w:val="18"/>
          <w:szCs w:val="18"/>
        </w:rPr>
        <w:t>……….</w:t>
      </w:r>
      <w:r w:rsidR="000B4946" w:rsidRPr="00736F31">
        <w:rPr>
          <w:rFonts w:ascii="Verdana" w:hAnsi="Verdana"/>
          <w:b/>
          <w:sz w:val="18"/>
          <w:szCs w:val="18"/>
        </w:rPr>
        <w:t xml:space="preserve"> </w:t>
      </w:r>
      <w:r w:rsidR="005667D2" w:rsidRPr="00736F31">
        <w:rPr>
          <w:rFonts w:ascii="Verdana" w:hAnsi="Verdana"/>
          <w:b/>
          <w:sz w:val="18"/>
          <w:szCs w:val="18"/>
        </w:rPr>
        <w:t xml:space="preserve">dni </w:t>
      </w:r>
      <w:r w:rsidR="000613F5" w:rsidRPr="00736F31">
        <w:rPr>
          <w:rFonts w:ascii="Verdana" w:hAnsi="Verdana"/>
          <w:b/>
          <w:sz w:val="18"/>
          <w:szCs w:val="18"/>
        </w:rPr>
        <w:t xml:space="preserve">roboczych </w:t>
      </w:r>
      <w:r w:rsidR="005667D2" w:rsidRPr="00736F31">
        <w:rPr>
          <w:rFonts w:ascii="Verdana" w:hAnsi="Verdana"/>
          <w:b/>
          <w:sz w:val="18"/>
          <w:szCs w:val="18"/>
        </w:rPr>
        <w:t xml:space="preserve">od </w:t>
      </w:r>
      <w:r w:rsidR="008F2CDB" w:rsidRPr="00736F31">
        <w:rPr>
          <w:rFonts w:ascii="Verdana" w:hAnsi="Verdana"/>
          <w:b/>
          <w:sz w:val="18"/>
          <w:szCs w:val="18"/>
        </w:rPr>
        <w:t xml:space="preserve">otrzymania zamówienia potwierdzonego przez </w:t>
      </w:r>
      <w:proofErr w:type="spellStart"/>
      <w:r w:rsidR="008F2CDB" w:rsidRPr="00736F31">
        <w:rPr>
          <w:rFonts w:ascii="Verdana" w:hAnsi="Verdana"/>
          <w:b/>
          <w:sz w:val="18"/>
          <w:szCs w:val="18"/>
        </w:rPr>
        <w:t>MNiSW</w:t>
      </w:r>
      <w:proofErr w:type="spellEnd"/>
      <w:r w:rsidR="008F2CDB" w:rsidRPr="00736F31">
        <w:rPr>
          <w:rFonts w:ascii="Verdana" w:hAnsi="Verdana"/>
          <w:b/>
          <w:sz w:val="18"/>
          <w:szCs w:val="18"/>
        </w:rPr>
        <w:t>.</w:t>
      </w:r>
    </w:p>
    <w:p w14:paraId="3A7E9610" w14:textId="1D8C1335" w:rsidR="008F2CDB" w:rsidRPr="00736F31" w:rsidRDefault="008F2CDB" w:rsidP="008D2AB8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736F31">
        <w:rPr>
          <w:rFonts w:ascii="Verdana" w:hAnsi="Verdana"/>
          <w:iCs/>
          <w:sz w:val="18"/>
          <w:szCs w:val="18"/>
        </w:rPr>
        <w:t>*) W przypadku nie podania terminu realizacji, Zamawiający przyjmie maksymalny termin realizacji.</w:t>
      </w:r>
    </w:p>
    <w:p w14:paraId="615DD47C" w14:textId="788F03B1" w:rsidR="008D2AB8" w:rsidRPr="00736F3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 xml:space="preserve">Okres </w:t>
      </w:r>
      <w:r w:rsidR="008F2CDB" w:rsidRPr="00736F31">
        <w:rPr>
          <w:rFonts w:ascii="Verdana" w:hAnsi="Verdana"/>
          <w:b/>
          <w:sz w:val="18"/>
          <w:szCs w:val="18"/>
        </w:rPr>
        <w:t xml:space="preserve">udzielonej </w:t>
      </w:r>
      <w:r w:rsidR="003251E2" w:rsidRPr="00736F31">
        <w:rPr>
          <w:rFonts w:ascii="Verdana" w:hAnsi="Verdana"/>
          <w:b/>
          <w:sz w:val="18"/>
          <w:szCs w:val="18"/>
        </w:rPr>
        <w:t>gwarancji</w:t>
      </w:r>
      <w:r w:rsidR="00E15C45" w:rsidRPr="00736F31">
        <w:rPr>
          <w:rFonts w:ascii="Verdana" w:hAnsi="Verdana"/>
          <w:b/>
          <w:sz w:val="18"/>
          <w:szCs w:val="18"/>
        </w:rPr>
        <w:t xml:space="preserve"> </w:t>
      </w:r>
      <w:r w:rsidRPr="00736F31">
        <w:rPr>
          <w:rFonts w:ascii="Verdana" w:hAnsi="Verdana"/>
          <w:b/>
          <w:sz w:val="18"/>
          <w:szCs w:val="18"/>
        </w:rPr>
        <w:t>wynosi:</w:t>
      </w:r>
      <w:r w:rsidRPr="00736F31">
        <w:rPr>
          <w:rFonts w:ascii="Verdana" w:hAnsi="Verdana"/>
          <w:sz w:val="18"/>
          <w:szCs w:val="18"/>
        </w:rPr>
        <w:t xml:space="preserve"> </w:t>
      </w:r>
      <w:r w:rsidRPr="00736F31">
        <w:rPr>
          <w:rFonts w:ascii="Verdana" w:hAnsi="Verdana"/>
          <w:b/>
          <w:bCs/>
          <w:sz w:val="18"/>
          <w:szCs w:val="18"/>
        </w:rPr>
        <w:t>………</w:t>
      </w:r>
      <w:r w:rsidR="005667D2" w:rsidRPr="00736F31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36F31">
        <w:rPr>
          <w:rFonts w:ascii="Verdana" w:hAnsi="Verdana"/>
          <w:sz w:val="18"/>
          <w:szCs w:val="18"/>
        </w:rPr>
        <w:t xml:space="preserve"> </w:t>
      </w:r>
      <w:r w:rsidRPr="00736F31">
        <w:rPr>
          <w:rFonts w:ascii="Verdana" w:hAnsi="Verdana"/>
          <w:sz w:val="18"/>
          <w:szCs w:val="18"/>
          <w:highlight w:val="yellow"/>
        </w:rPr>
        <w:t>(</w:t>
      </w:r>
      <w:r w:rsidRPr="00736F31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736F31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736F31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736F31">
        <w:rPr>
          <w:rFonts w:ascii="Verdana" w:hAnsi="Verdana"/>
          <w:iCs/>
          <w:sz w:val="18"/>
          <w:szCs w:val="18"/>
        </w:rPr>
        <w:t>*) W przypadku nie podania okresu gwarancji, Zamawiający przyjmie minimalny okres gwarancji.</w:t>
      </w:r>
    </w:p>
    <w:p w14:paraId="5CD85E20" w14:textId="180F7D7C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  <w:highlight w:val="cyan"/>
        </w:rPr>
        <w:t>Zadanie częściowe nr 2:</w:t>
      </w:r>
    </w:p>
    <w:p w14:paraId="739FD02F" w14:textId="3337B7CD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 xml:space="preserve">Termin realizacji umowy: ………. dni </w:t>
      </w:r>
      <w:r w:rsidR="000613F5" w:rsidRPr="00736F31">
        <w:rPr>
          <w:rFonts w:ascii="Verdana" w:hAnsi="Verdana"/>
          <w:b/>
          <w:sz w:val="18"/>
          <w:szCs w:val="18"/>
        </w:rPr>
        <w:t xml:space="preserve">roboczych </w:t>
      </w:r>
      <w:r w:rsidRPr="00736F31">
        <w:rPr>
          <w:rFonts w:ascii="Verdana" w:hAnsi="Verdana"/>
          <w:b/>
          <w:sz w:val="18"/>
          <w:szCs w:val="18"/>
        </w:rPr>
        <w:t xml:space="preserve">od otrzymania zamówienia potwierdzonego przez </w:t>
      </w:r>
      <w:proofErr w:type="spellStart"/>
      <w:r w:rsidRPr="00736F31">
        <w:rPr>
          <w:rFonts w:ascii="Verdana" w:hAnsi="Verdana"/>
          <w:b/>
          <w:sz w:val="18"/>
          <w:szCs w:val="18"/>
        </w:rPr>
        <w:t>MNiSW</w:t>
      </w:r>
      <w:proofErr w:type="spellEnd"/>
      <w:r w:rsidRPr="00736F31">
        <w:rPr>
          <w:rFonts w:ascii="Verdana" w:hAnsi="Verdana"/>
          <w:b/>
          <w:sz w:val="18"/>
          <w:szCs w:val="18"/>
        </w:rPr>
        <w:t>.</w:t>
      </w:r>
    </w:p>
    <w:p w14:paraId="55027DC1" w14:textId="77777777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736F31">
        <w:rPr>
          <w:rFonts w:ascii="Verdana" w:hAnsi="Verdana"/>
          <w:iCs/>
          <w:sz w:val="18"/>
          <w:szCs w:val="18"/>
        </w:rPr>
        <w:t>*) W przypadku nie podania terminu realizacji, Zamawiający przyjmie maksymalny termin realizacji.</w:t>
      </w:r>
    </w:p>
    <w:p w14:paraId="5B9F377E" w14:textId="77777777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>Okres udzielonej gwarancji wynosi:</w:t>
      </w:r>
      <w:r w:rsidRPr="00736F31">
        <w:rPr>
          <w:rFonts w:ascii="Verdana" w:hAnsi="Verdana"/>
          <w:sz w:val="18"/>
          <w:szCs w:val="18"/>
        </w:rPr>
        <w:t xml:space="preserve"> </w:t>
      </w:r>
      <w:r w:rsidRPr="00736F31">
        <w:rPr>
          <w:rFonts w:ascii="Verdana" w:hAnsi="Verdana"/>
          <w:b/>
          <w:bCs/>
          <w:sz w:val="18"/>
          <w:szCs w:val="18"/>
        </w:rPr>
        <w:t>……… miesięcy</w:t>
      </w:r>
      <w:r w:rsidRPr="00736F31">
        <w:rPr>
          <w:rFonts w:ascii="Verdana" w:hAnsi="Verdana"/>
          <w:sz w:val="18"/>
          <w:szCs w:val="18"/>
        </w:rPr>
        <w:t xml:space="preserve"> </w:t>
      </w:r>
      <w:r w:rsidRPr="00736F31">
        <w:rPr>
          <w:rFonts w:ascii="Verdana" w:hAnsi="Verdana"/>
          <w:sz w:val="18"/>
          <w:szCs w:val="18"/>
          <w:highlight w:val="yellow"/>
        </w:rPr>
        <w:t>(</w:t>
      </w:r>
      <w:r w:rsidRPr="00736F31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736F31">
        <w:rPr>
          <w:rFonts w:ascii="Verdana" w:hAnsi="Verdana"/>
          <w:i/>
          <w:sz w:val="18"/>
          <w:szCs w:val="18"/>
        </w:rPr>
        <w:t xml:space="preserve"> *)</w:t>
      </w:r>
    </w:p>
    <w:p w14:paraId="0620C993" w14:textId="77777777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736F31">
        <w:rPr>
          <w:rFonts w:ascii="Verdana" w:hAnsi="Verdana"/>
          <w:iCs/>
          <w:sz w:val="18"/>
          <w:szCs w:val="18"/>
        </w:rPr>
        <w:t>*) W przypadku nie podania okresu gwarancji, Zamawiający przyjmie minimalny okres gwarancji.</w:t>
      </w:r>
    </w:p>
    <w:p w14:paraId="18866FAF" w14:textId="15C7FC84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  <w:highlight w:val="cyan"/>
        </w:rPr>
        <w:t>Zadanie częściowe nr 3:</w:t>
      </w:r>
    </w:p>
    <w:p w14:paraId="787754A7" w14:textId="2FAAD3B9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 xml:space="preserve">Termin realizacji umowy: ………. dni </w:t>
      </w:r>
      <w:r w:rsidR="000613F5" w:rsidRPr="00736F31">
        <w:rPr>
          <w:rFonts w:ascii="Verdana" w:hAnsi="Verdana"/>
          <w:b/>
          <w:sz w:val="18"/>
          <w:szCs w:val="18"/>
        </w:rPr>
        <w:t xml:space="preserve">roboczych </w:t>
      </w:r>
      <w:r w:rsidRPr="00736F31">
        <w:rPr>
          <w:rFonts w:ascii="Verdana" w:hAnsi="Verdana"/>
          <w:b/>
          <w:sz w:val="18"/>
          <w:szCs w:val="18"/>
        </w:rPr>
        <w:t xml:space="preserve">od otrzymania zamówienia potwierdzonego przez </w:t>
      </w:r>
      <w:proofErr w:type="spellStart"/>
      <w:r w:rsidRPr="00736F31">
        <w:rPr>
          <w:rFonts w:ascii="Verdana" w:hAnsi="Verdana"/>
          <w:b/>
          <w:sz w:val="18"/>
          <w:szCs w:val="18"/>
        </w:rPr>
        <w:t>MNiSW</w:t>
      </w:r>
      <w:proofErr w:type="spellEnd"/>
      <w:r w:rsidRPr="00736F31">
        <w:rPr>
          <w:rFonts w:ascii="Verdana" w:hAnsi="Verdana"/>
          <w:b/>
          <w:sz w:val="18"/>
          <w:szCs w:val="18"/>
        </w:rPr>
        <w:t>.</w:t>
      </w:r>
    </w:p>
    <w:p w14:paraId="14F780D5" w14:textId="77777777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736F31">
        <w:rPr>
          <w:rFonts w:ascii="Verdana" w:hAnsi="Verdana"/>
          <w:iCs/>
          <w:sz w:val="18"/>
          <w:szCs w:val="18"/>
        </w:rPr>
        <w:t>*) W przypadku nie podania terminu realizacji, Zamawiający przyjmie maksymalny termin realizacji.</w:t>
      </w:r>
    </w:p>
    <w:p w14:paraId="76163016" w14:textId="77777777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>Okres udzielonej gwarancji wynosi:</w:t>
      </w:r>
      <w:r w:rsidRPr="00736F31">
        <w:rPr>
          <w:rFonts w:ascii="Verdana" w:hAnsi="Verdana"/>
          <w:sz w:val="18"/>
          <w:szCs w:val="18"/>
        </w:rPr>
        <w:t xml:space="preserve"> </w:t>
      </w:r>
      <w:r w:rsidRPr="00736F31">
        <w:rPr>
          <w:rFonts w:ascii="Verdana" w:hAnsi="Verdana"/>
          <w:b/>
          <w:bCs/>
          <w:sz w:val="18"/>
          <w:szCs w:val="18"/>
        </w:rPr>
        <w:t>……… miesięcy</w:t>
      </w:r>
      <w:r w:rsidRPr="00736F31">
        <w:rPr>
          <w:rFonts w:ascii="Verdana" w:hAnsi="Verdana"/>
          <w:sz w:val="18"/>
          <w:szCs w:val="18"/>
        </w:rPr>
        <w:t xml:space="preserve"> </w:t>
      </w:r>
      <w:r w:rsidRPr="00736F31">
        <w:rPr>
          <w:rFonts w:ascii="Verdana" w:hAnsi="Verdana"/>
          <w:sz w:val="18"/>
          <w:szCs w:val="18"/>
          <w:highlight w:val="yellow"/>
        </w:rPr>
        <w:t>(</w:t>
      </w:r>
      <w:r w:rsidRPr="00736F31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736F31">
        <w:rPr>
          <w:rFonts w:ascii="Verdana" w:hAnsi="Verdana"/>
          <w:i/>
          <w:sz w:val="18"/>
          <w:szCs w:val="18"/>
        </w:rPr>
        <w:t xml:space="preserve"> *)</w:t>
      </w:r>
    </w:p>
    <w:p w14:paraId="4C3FAB7C" w14:textId="77777777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736F31">
        <w:rPr>
          <w:rFonts w:ascii="Verdana" w:hAnsi="Verdana"/>
          <w:iCs/>
          <w:sz w:val="18"/>
          <w:szCs w:val="18"/>
        </w:rPr>
        <w:t>*) W przypadku nie podania okresu gwarancji, Zamawiający przyjmie minimalny okres gwarancji.</w:t>
      </w:r>
    </w:p>
    <w:p w14:paraId="4D799F28" w14:textId="25AAE6B3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  <w:highlight w:val="cyan"/>
        </w:rPr>
        <w:t>Zadanie częściowe nr 4:</w:t>
      </w:r>
    </w:p>
    <w:p w14:paraId="4DDBA6AF" w14:textId="623210F3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 xml:space="preserve">Termin realizacji umowy: ………. dni </w:t>
      </w:r>
      <w:r w:rsidR="000613F5" w:rsidRPr="00736F31">
        <w:rPr>
          <w:rFonts w:ascii="Verdana" w:hAnsi="Verdana"/>
          <w:b/>
          <w:sz w:val="18"/>
          <w:szCs w:val="18"/>
        </w:rPr>
        <w:t xml:space="preserve">roboczych </w:t>
      </w:r>
      <w:r w:rsidRPr="00736F31">
        <w:rPr>
          <w:rFonts w:ascii="Verdana" w:hAnsi="Verdana"/>
          <w:b/>
          <w:sz w:val="18"/>
          <w:szCs w:val="18"/>
        </w:rPr>
        <w:t xml:space="preserve">od otrzymania zamówienia potwierdzonego przez </w:t>
      </w:r>
      <w:proofErr w:type="spellStart"/>
      <w:r w:rsidRPr="00736F31">
        <w:rPr>
          <w:rFonts w:ascii="Verdana" w:hAnsi="Verdana"/>
          <w:b/>
          <w:sz w:val="18"/>
          <w:szCs w:val="18"/>
        </w:rPr>
        <w:t>MNiSW</w:t>
      </w:r>
      <w:proofErr w:type="spellEnd"/>
      <w:r w:rsidRPr="00736F31">
        <w:rPr>
          <w:rFonts w:ascii="Verdana" w:hAnsi="Verdana"/>
          <w:b/>
          <w:sz w:val="18"/>
          <w:szCs w:val="18"/>
        </w:rPr>
        <w:t>.</w:t>
      </w:r>
    </w:p>
    <w:p w14:paraId="7E9669A7" w14:textId="77777777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736F31">
        <w:rPr>
          <w:rFonts w:ascii="Verdana" w:hAnsi="Verdana"/>
          <w:iCs/>
          <w:sz w:val="18"/>
          <w:szCs w:val="18"/>
        </w:rPr>
        <w:t>*) W przypadku nie podania terminu realizacji, Zamawiający przyjmie maksymalny termin realizacji.</w:t>
      </w:r>
    </w:p>
    <w:p w14:paraId="6B6022F4" w14:textId="77777777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>Okres udzielonej gwarancji wynosi:</w:t>
      </w:r>
      <w:r w:rsidRPr="00736F31">
        <w:rPr>
          <w:rFonts w:ascii="Verdana" w:hAnsi="Verdana"/>
          <w:sz w:val="18"/>
          <w:szCs w:val="18"/>
        </w:rPr>
        <w:t xml:space="preserve"> </w:t>
      </w:r>
      <w:r w:rsidRPr="00736F31">
        <w:rPr>
          <w:rFonts w:ascii="Verdana" w:hAnsi="Verdana"/>
          <w:b/>
          <w:bCs/>
          <w:sz w:val="18"/>
          <w:szCs w:val="18"/>
        </w:rPr>
        <w:t>……… miesięcy</w:t>
      </w:r>
      <w:r w:rsidRPr="00736F31">
        <w:rPr>
          <w:rFonts w:ascii="Verdana" w:hAnsi="Verdana"/>
          <w:sz w:val="18"/>
          <w:szCs w:val="18"/>
        </w:rPr>
        <w:t xml:space="preserve"> </w:t>
      </w:r>
      <w:r w:rsidRPr="00736F31">
        <w:rPr>
          <w:rFonts w:ascii="Verdana" w:hAnsi="Verdana"/>
          <w:sz w:val="18"/>
          <w:szCs w:val="18"/>
          <w:highlight w:val="yellow"/>
        </w:rPr>
        <w:t>(</w:t>
      </w:r>
      <w:r w:rsidRPr="00736F31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736F31">
        <w:rPr>
          <w:rFonts w:ascii="Verdana" w:hAnsi="Verdana"/>
          <w:i/>
          <w:sz w:val="18"/>
          <w:szCs w:val="18"/>
        </w:rPr>
        <w:t xml:space="preserve"> *)</w:t>
      </w:r>
    </w:p>
    <w:p w14:paraId="6229CB12" w14:textId="77777777" w:rsidR="008F2CDB" w:rsidRPr="00736F31" w:rsidRDefault="008F2CDB" w:rsidP="008F2CDB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736F31">
        <w:rPr>
          <w:rFonts w:ascii="Verdana" w:hAnsi="Verdana"/>
          <w:iCs/>
          <w:sz w:val="18"/>
          <w:szCs w:val="18"/>
        </w:rPr>
        <w:t>*) W przypadku nie podania okresu gwarancji, Zamawiający przyjmie minimalny okres gwarancji.</w:t>
      </w:r>
    </w:p>
    <w:p w14:paraId="1B8CFFAB" w14:textId="73E9FBFC" w:rsidR="00DD009D" w:rsidRPr="00736F31" w:rsidRDefault="00DD009D" w:rsidP="00DD009D">
      <w:pPr>
        <w:jc w:val="both"/>
        <w:rPr>
          <w:rFonts w:ascii="Verdana" w:hAnsi="Verdana"/>
          <w:i/>
          <w:iCs/>
          <w:sz w:val="18"/>
          <w:szCs w:val="18"/>
        </w:rPr>
      </w:pPr>
      <w:r w:rsidRPr="00736F31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36F31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Pr="00736F31">
        <w:rPr>
          <w:rFonts w:ascii="Verdana" w:hAnsi="Verdana"/>
          <w:b/>
          <w:i/>
          <w:iCs/>
          <w:color w:val="000000"/>
          <w:sz w:val="18"/>
          <w:szCs w:val="18"/>
          <w:lang w:eastAsia="ar-SA"/>
        </w:rPr>
        <w:t>drukarki</w:t>
      </w:r>
      <w:r w:rsidRPr="00736F3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736F31">
        <w:rPr>
          <w:rFonts w:ascii="Verdana" w:hAnsi="Verdana"/>
          <w:i/>
          <w:iCs/>
          <w:sz w:val="18"/>
          <w:szCs w:val="18"/>
        </w:rPr>
        <w:t xml:space="preserve">wchodzące w zakres niniejszego zamówienia. Po przedstawieniu przez Zamawiającego zamówienia potwierdzonego przez organ nadzorujący Zamawiającego Wykonawca uwzględni w wystawionej fakturze 0% stawkę podatku VAT.  </w:t>
      </w:r>
    </w:p>
    <w:p w14:paraId="384F7F6E" w14:textId="77777777" w:rsidR="008F2CDB" w:rsidRPr="00736F31" w:rsidRDefault="008F2CDB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67AD71FC" w14:textId="77777777" w:rsidR="008D2AB8" w:rsidRPr="00736F3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36F31">
        <w:rPr>
          <w:rFonts w:ascii="Verdana" w:hAnsi="Verdana"/>
          <w:sz w:val="18"/>
          <w:szCs w:val="18"/>
        </w:rPr>
        <w:t>6 marca 2018 r</w:t>
      </w:r>
      <w:r w:rsidRPr="00736F31">
        <w:rPr>
          <w:rFonts w:ascii="Verdana" w:hAnsi="Verdana"/>
          <w:sz w:val="18"/>
          <w:szCs w:val="18"/>
        </w:rPr>
        <w:t>.</w:t>
      </w:r>
      <w:r w:rsidR="00A0022B" w:rsidRPr="00736F31">
        <w:rPr>
          <w:rFonts w:ascii="Verdana" w:hAnsi="Verdana"/>
          <w:sz w:val="18"/>
          <w:szCs w:val="18"/>
        </w:rPr>
        <w:t xml:space="preserve"> Prawo przedsiębiorców, </w:t>
      </w:r>
      <w:r w:rsidRPr="00736F31">
        <w:rPr>
          <w:rFonts w:ascii="Verdana" w:hAnsi="Verdana"/>
          <w:sz w:val="18"/>
          <w:szCs w:val="18"/>
        </w:rPr>
        <w:t>należymy do małych lub średnich przedsiębiorców:</w:t>
      </w:r>
      <w:r w:rsidRPr="00736F31">
        <w:rPr>
          <w:rFonts w:ascii="Verdana" w:hAnsi="Verdana"/>
          <w:b/>
          <w:sz w:val="18"/>
          <w:szCs w:val="18"/>
        </w:rPr>
        <w:t xml:space="preserve"> TAK/NIE</w:t>
      </w:r>
    </w:p>
    <w:p w14:paraId="3D47E5CB" w14:textId="77777777" w:rsidR="0058741A" w:rsidRPr="00736F31" w:rsidRDefault="0058741A" w:rsidP="00D24B7D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33097DA2" w14:textId="79F68410" w:rsidR="00D443B4" w:rsidRPr="00736F31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36F31">
        <w:rPr>
          <w:rFonts w:ascii="Verdana" w:hAnsi="Verdana"/>
          <w:b/>
          <w:sz w:val="18"/>
          <w:szCs w:val="18"/>
        </w:rPr>
        <w:t xml:space="preserve">Termin płatności: </w:t>
      </w:r>
      <w:r w:rsidRPr="00736F3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F14F482" w14:textId="77777777" w:rsidR="00D443B4" w:rsidRPr="00736F31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36F3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36F3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736F3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36F3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736F3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36F3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36F3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36F31">
        <w:rPr>
          <w:rFonts w:ascii="Verdana" w:hAnsi="Verdana"/>
          <w:color w:val="000000"/>
          <w:sz w:val="18"/>
          <w:szCs w:val="18"/>
          <w:lang w:eastAsia="ar-SA"/>
        </w:rPr>
        <w:t xml:space="preserve">do zawarcia umowy zgodnej z niniejszą ofertą, na warunkach określonych w </w:t>
      </w:r>
      <w:r w:rsidRPr="00736F31">
        <w:rPr>
          <w:rFonts w:ascii="Verdana" w:hAnsi="Verdana"/>
          <w:color w:val="000000"/>
          <w:sz w:val="18"/>
          <w:szCs w:val="18"/>
          <w:lang w:eastAsia="ar-SA"/>
        </w:rPr>
        <w:lastRenderedPageBreak/>
        <w:t>Specyfikacji Warunków Zamówienia, w miejscu i terminie wyznaczonym przez zamawiającego</w:t>
      </w:r>
      <w:r w:rsidRPr="00736F3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68BD194" w14:textId="63931091" w:rsidR="00E543AD" w:rsidRPr="00736F31" w:rsidRDefault="00E543AD" w:rsidP="00E543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736F31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736F31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736F31">
        <w:rPr>
          <w:rFonts w:ascii="Verdana" w:hAnsi="Verdana"/>
          <w:sz w:val="18"/>
          <w:szCs w:val="18"/>
        </w:rPr>
        <w:t>późn</w:t>
      </w:r>
      <w:proofErr w:type="spellEnd"/>
      <w:r w:rsidRPr="00736F31">
        <w:rPr>
          <w:rFonts w:ascii="Verdana" w:hAnsi="Verdana"/>
          <w:sz w:val="18"/>
          <w:szCs w:val="18"/>
        </w:rPr>
        <w:t xml:space="preserve">. zm.) </w:t>
      </w:r>
      <w:r w:rsidRPr="00736F31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736F3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drukarki </w:t>
      </w:r>
      <w:r w:rsidRPr="00736F31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0D823083" w14:textId="2338885C" w:rsidR="00E543AD" w:rsidRPr="00736F31" w:rsidRDefault="00E543AD" w:rsidP="00E543AD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736F3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drukarki </w:t>
      </w:r>
      <w:r w:rsidRPr="00736F31">
        <w:rPr>
          <w:rFonts w:ascii="Verdana" w:hAnsi="Verdana"/>
          <w:color w:val="000000"/>
          <w:sz w:val="18"/>
          <w:szCs w:val="18"/>
          <w:lang w:eastAsia="ar-SA"/>
        </w:rPr>
        <w:t xml:space="preserve">są przeznaczone dla placówki oświatowej - </w:t>
      </w:r>
      <w:r w:rsidRPr="00736F31">
        <w:rPr>
          <w:rFonts w:ascii="Verdana" w:hAnsi="Verdana"/>
          <w:sz w:val="18"/>
          <w:szCs w:val="18"/>
        </w:rPr>
        <w:t xml:space="preserve">zgodnie z art. 83 ust. 1 pkt 26 ustawy z dnia 11 marca 2004 r. o podatku od towarów i usług (t. j. Dz. U. 2011 Nr 177 poz. 1054 z </w:t>
      </w:r>
      <w:proofErr w:type="spellStart"/>
      <w:r w:rsidRPr="00736F31">
        <w:rPr>
          <w:rFonts w:ascii="Verdana" w:hAnsi="Verdana"/>
          <w:sz w:val="18"/>
          <w:szCs w:val="18"/>
        </w:rPr>
        <w:t>późn</w:t>
      </w:r>
      <w:proofErr w:type="spellEnd"/>
      <w:r w:rsidRPr="00736F31">
        <w:rPr>
          <w:rFonts w:ascii="Verdana" w:hAnsi="Verdana"/>
          <w:sz w:val="18"/>
          <w:szCs w:val="18"/>
        </w:rPr>
        <w:t>. zm.)</w:t>
      </w:r>
    </w:p>
    <w:p w14:paraId="35A4F941" w14:textId="77777777" w:rsidR="00D24B7D" w:rsidRPr="00736F3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36F3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36F3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36F3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36F3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36F31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36F31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36F3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36F3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36F3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36F3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36F3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36F3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36F3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36F31">
              <w:rPr>
                <w:rFonts w:ascii="Verdana" w:hAnsi="Verdana"/>
                <w:sz w:val="18"/>
                <w:szCs w:val="18"/>
              </w:rPr>
              <w:t>Nazwa podwykonawcy</w:t>
            </w:r>
            <w:r w:rsidRPr="00736F3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36F31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36F3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36F3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36F3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36F31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36F3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36F3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36F3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36F3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36F31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36F3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36F31">
        <w:rPr>
          <w:rFonts w:ascii="Verdana" w:hAnsi="Verdana"/>
          <w:b/>
          <w:bCs/>
          <w:kern w:val="32"/>
          <w:sz w:val="18"/>
          <w:szCs w:val="18"/>
        </w:rPr>
        <w:tab/>
      </w:r>
      <w:r w:rsidRPr="00736F31">
        <w:rPr>
          <w:rFonts w:ascii="Verdana" w:hAnsi="Verdana"/>
          <w:b/>
          <w:bCs/>
          <w:kern w:val="32"/>
          <w:sz w:val="18"/>
          <w:szCs w:val="18"/>
        </w:rPr>
        <w:tab/>
      </w:r>
      <w:r w:rsidRPr="00736F31">
        <w:rPr>
          <w:rFonts w:ascii="Verdana" w:hAnsi="Verdana"/>
          <w:b/>
          <w:bCs/>
          <w:kern w:val="32"/>
          <w:sz w:val="18"/>
          <w:szCs w:val="18"/>
        </w:rPr>
        <w:tab/>
      </w:r>
      <w:r w:rsidRPr="00736F31">
        <w:rPr>
          <w:rFonts w:ascii="Verdana" w:hAnsi="Verdana"/>
          <w:b/>
          <w:bCs/>
          <w:kern w:val="32"/>
          <w:sz w:val="18"/>
          <w:szCs w:val="18"/>
        </w:rPr>
        <w:tab/>
      </w:r>
      <w:r w:rsidRPr="00736F31">
        <w:rPr>
          <w:rFonts w:ascii="Verdana" w:hAnsi="Verdana"/>
          <w:b/>
          <w:bCs/>
          <w:kern w:val="32"/>
          <w:sz w:val="18"/>
          <w:szCs w:val="18"/>
        </w:rPr>
        <w:tab/>
      </w:r>
      <w:r w:rsidRPr="00736F31">
        <w:rPr>
          <w:rFonts w:ascii="Verdana" w:hAnsi="Verdana"/>
          <w:b/>
          <w:bCs/>
          <w:kern w:val="32"/>
          <w:sz w:val="18"/>
          <w:szCs w:val="18"/>
        </w:rPr>
        <w:tab/>
      </w:r>
      <w:r w:rsidRPr="00736F3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36F3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36F31">
        <w:rPr>
          <w:rFonts w:ascii="Verdana" w:hAnsi="Verdana"/>
          <w:sz w:val="18"/>
          <w:szCs w:val="18"/>
        </w:rPr>
        <w:tab/>
      </w:r>
      <w:r w:rsidRPr="00736F31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36F3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36F3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36F31">
        <w:rPr>
          <w:rFonts w:ascii="Verdana" w:hAnsi="Verdana"/>
          <w:sz w:val="18"/>
          <w:szCs w:val="18"/>
        </w:rPr>
        <w:tab/>
      </w:r>
      <w:r w:rsidRPr="00736F31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36F3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36F3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36F31">
        <w:rPr>
          <w:rFonts w:ascii="Verdana" w:hAnsi="Verdana"/>
          <w:sz w:val="18"/>
          <w:szCs w:val="18"/>
        </w:rPr>
        <w:t>ych</w:t>
      </w:r>
      <w:proofErr w:type="spellEnd"/>
      <w:r w:rsidRPr="00736F31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36F31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36F3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36F3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36F3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736F3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736F3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736F3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36F3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736F31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736F31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70CF7CE1" w14:textId="77777777" w:rsidR="00493A6A" w:rsidRPr="00736F31" w:rsidRDefault="00493A6A" w:rsidP="00493A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736F3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736F3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36F3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736F3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36F3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736F3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36F3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736F31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449FC79D" w14:textId="54D0244C" w:rsidR="00FE545C" w:rsidRPr="00736F31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36F3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13990" w14:textId="77777777" w:rsidR="004A7F37" w:rsidRDefault="004A7F37">
      <w:r>
        <w:separator/>
      </w:r>
    </w:p>
  </w:endnote>
  <w:endnote w:type="continuationSeparator" w:id="0">
    <w:p w14:paraId="5E90671C" w14:textId="77777777" w:rsidR="004A7F37" w:rsidRDefault="004A7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69BED" w14:textId="77777777" w:rsidR="004A7F37" w:rsidRDefault="004A7F37">
      <w:r>
        <w:separator/>
      </w:r>
    </w:p>
  </w:footnote>
  <w:footnote w:type="continuationSeparator" w:id="0">
    <w:p w14:paraId="7CBD323C" w14:textId="77777777" w:rsidR="004A7F37" w:rsidRDefault="004A7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9000B69" w14:textId="77777777" w:rsidR="00DE2CCD" w:rsidRDefault="00DE2CCD">
    <w:pPr>
      <w:pStyle w:val="Nagwek"/>
      <w:rPr>
        <w:sz w:val="22"/>
      </w:rPr>
    </w:pPr>
  </w:p>
  <w:p w14:paraId="562FCCB2" w14:textId="0837063B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5"/>
  </w:num>
  <w:num w:numId="5" w16cid:durableId="1409040260">
    <w:abstractNumId w:val="2"/>
  </w:num>
  <w:num w:numId="6" w16cid:durableId="1445537388">
    <w:abstractNumId w:val="3"/>
  </w:num>
  <w:num w:numId="7" w16cid:durableId="417022760">
    <w:abstractNumId w:val="4"/>
  </w:num>
  <w:num w:numId="8" w16cid:durableId="928463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41C5"/>
    <w:rsid w:val="00012286"/>
    <w:rsid w:val="0005028C"/>
    <w:rsid w:val="00052B44"/>
    <w:rsid w:val="000613F5"/>
    <w:rsid w:val="000704FC"/>
    <w:rsid w:val="00071CCC"/>
    <w:rsid w:val="00081A68"/>
    <w:rsid w:val="000B2CBE"/>
    <w:rsid w:val="000B4946"/>
    <w:rsid w:val="000B731D"/>
    <w:rsid w:val="000D4DDF"/>
    <w:rsid w:val="000D6134"/>
    <w:rsid w:val="000E09C7"/>
    <w:rsid w:val="000F5256"/>
    <w:rsid w:val="000F6589"/>
    <w:rsid w:val="0010460F"/>
    <w:rsid w:val="0010656E"/>
    <w:rsid w:val="00106636"/>
    <w:rsid w:val="00116EC6"/>
    <w:rsid w:val="00125DCD"/>
    <w:rsid w:val="001776D5"/>
    <w:rsid w:val="001801DD"/>
    <w:rsid w:val="001871ED"/>
    <w:rsid w:val="0019419F"/>
    <w:rsid w:val="001D4612"/>
    <w:rsid w:val="001D5C48"/>
    <w:rsid w:val="001F76C7"/>
    <w:rsid w:val="00207E98"/>
    <w:rsid w:val="00216928"/>
    <w:rsid w:val="002333D7"/>
    <w:rsid w:val="00257E86"/>
    <w:rsid w:val="002723B0"/>
    <w:rsid w:val="002C151E"/>
    <w:rsid w:val="002E333B"/>
    <w:rsid w:val="00315A4A"/>
    <w:rsid w:val="003251E2"/>
    <w:rsid w:val="00332124"/>
    <w:rsid w:val="00343A39"/>
    <w:rsid w:val="00372753"/>
    <w:rsid w:val="003B53A3"/>
    <w:rsid w:val="003C78AA"/>
    <w:rsid w:val="003F45A2"/>
    <w:rsid w:val="00442F9D"/>
    <w:rsid w:val="004530B3"/>
    <w:rsid w:val="00455FC3"/>
    <w:rsid w:val="00462C62"/>
    <w:rsid w:val="00481FB1"/>
    <w:rsid w:val="00493A6A"/>
    <w:rsid w:val="004A7F37"/>
    <w:rsid w:val="004B4E0C"/>
    <w:rsid w:val="004B7300"/>
    <w:rsid w:val="004C6753"/>
    <w:rsid w:val="005517CB"/>
    <w:rsid w:val="00560D46"/>
    <w:rsid w:val="005667D2"/>
    <w:rsid w:val="005745C5"/>
    <w:rsid w:val="00584734"/>
    <w:rsid w:val="0058741A"/>
    <w:rsid w:val="00595C87"/>
    <w:rsid w:val="005B59D3"/>
    <w:rsid w:val="005D2C65"/>
    <w:rsid w:val="005E6D94"/>
    <w:rsid w:val="006045CF"/>
    <w:rsid w:val="00605840"/>
    <w:rsid w:val="00613239"/>
    <w:rsid w:val="0063384F"/>
    <w:rsid w:val="0064046B"/>
    <w:rsid w:val="00643C6F"/>
    <w:rsid w:val="00646202"/>
    <w:rsid w:val="006500AF"/>
    <w:rsid w:val="0065290F"/>
    <w:rsid w:val="00663905"/>
    <w:rsid w:val="00667058"/>
    <w:rsid w:val="006815F6"/>
    <w:rsid w:val="00686C06"/>
    <w:rsid w:val="006B668E"/>
    <w:rsid w:val="006D066C"/>
    <w:rsid w:val="006E37A2"/>
    <w:rsid w:val="006E4A4C"/>
    <w:rsid w:val="00710ABB"/>
    <w:rsid w:val="00724265"/>
    <w:rsid w:val="00725F6B"/>
    <w:rsid w:val="00736F31"/>
    <w:rsid w:val="00741A0E"/>
    <w:rsid w:val="00767B80"/>
    <w:rsid w:val="007748F0"/>
    <w:rsid w:val="00775716"/>
    <w:rsid w:val="007A0D83"/>
    <w:rsid w:val="007A4321"/>
    <w:rsid w:val="007D70E1"/>
    <w:rsid w:val="00811D39"/>
    <w:rsid w:val="00824731"/>
    <w:rsid w:val="00833933"/>
    <w:rsid w:val="0083703E"/>
    <w:rsid w:val="00853083"/>
    <w:rsid w:val="00867607"/>
    <w:rsid w:val="008B2F0C"/>
    <w:rsid w:val="008B4928"/>
    <w:rsid w:val="008C7C5C"/>
    <w:rsid w:val="008D2AB8"/>
    <w:rsid w:val="008D5473"/>
    <w:rsid w:val="008F1C66"/>
    <w:rsid w:val="008F2CDB"/>
    <w:rsid w:val="008F52B4"/>
    <w:rsid w:val="009206BB"/>
    <w:rsid w:val="00921E26"/>
    <w:rsid w:val="009439C1"/>
    <w:rsid w:val="00947BA9"/>
    <w:rsid w:val="009504D6"/>
    <w:rsid w:val="00950F94"/>
    <w:rsid w:val="00951897"/>
    <w:rsid w:val="00970FE4"/>
    <w:rsid w:val="009A2BE3"/>
    <w:rsid w:val="009B6D75"/>
    <w:rsid w:val="009C7E5B"/>
    <w:rsid w:val="00A0022B"/>
    <w:rsid w:val="00A346FE"/>
    <w:rsid w:val="00A430C2"/>
    <w:rsid w:val="00A47B4D"/>
    <w:rsid w:val="00A708B6"/>
    <w:rsid w:val="00A83018"/>
    <w:rsid w:val="00AF4095"/>
    <w:rsid w:val="00AF704D"/>
    <w:rsid w:val="00B13E4F"/>
    <w:rsid w:val="00B72D2F"/>
    <w:rsid w:val="00B774DC"/>
    <w:rsid w:val="00B93375"/>
    <w:rsid w:val="00B96905"/>
    <w:rsid w:val="00BA0BF7"/>
    <w:rsid w:val="00BC2679"/>
    <w:rsid w:val="00C05770"/>
    <w:rsid w:val="00C416A2"/>
    <w:rsid w:val="00C72428"/>
    <w:rsid w:val="00C82612"/>
    <w:rsid w:val="00C969A6"/>
    <w:rsid w:val="00CA7D36"/>
    <w:rsid w:val="00CE3EB1"/>
    <w:rsid w:val="00CF42D4"/>
    <w:rsid w:val="00D120E9"/>
    <w:rsid w:val="00D1410C"/>
    <w:rsid w:val="00D14AA4"/>
    <w:rsid w:val="00D24208"/>
    <w:rsid w:val="00D24B7D"/>
    <w:rsid w:val="00D27910"/>
    <w:rsid w:val="00D443B4"/>
    <w:rsid w:val="00D4654C"/>
    <w:rsid w:val="00D5222E"/>
    <w:rsid w:val="00D60C38"/>
    <w:rsid w:val="00D6378D"/>
    <w:rsid w:val="00D66893"/>
    <w:rsid w:val="00D90ACB"/>
    <w:rsid w:val="00DC1500"/>
    <w:rsid w:val="00DD009D"/>
    <w:rsid w:val="00DD529F"/>
    <w:rsid w:val="00DE2CCD"/>
    <w:rsid w:val="00DF7E08"/>
    <w:rsid w:val="00E11DBF"/>
    <w:rsid w:val="00E15C45"/>
    <w:rsid w:val="00E361C1"/>
    <w:rsid w:val="00E44371"/>
    <w:rsid w:val="00E543AD"/>
    <w:rsid w:val="00E5470B"/>
    <w:rsid w:val="00E74750"/>
    <w:rsid w:val="00E75B9E"/>
    <w:rsid w:val="00E8034A"/>
    <w:rsid w:val="00E949B0"/>
    <w:rsid w:val="00EB7B6F"/>
    <w:rsid w:val="00EC0BEA"/>
    <w:rsid w:val="00EC1231"/>
    <w:rsid w:val="00EC41E9"/>
    <w:rsid w:val="00EE48AA"/>
    <w:rsid w:val="00F00591"/>
    <w:rsid w:val="00F21C3F"/>
    <w:rsid w:val="00F51688"/>
    <w:rsid w:val="00F53146"/>
    <w:rsid w:val="00F64F35"/>
    <w:rsid w:val="00F66991"/>
    <w:rsid w:val="00F91018"/>
    <w:rsid w:val="00FA0F30"/>
    <w:rsid w:val="00FA1C40"/>
    <w:rsid w:val="00FA51A4"/>
    <w:rsid w:val="00FC39A2"/>
    <w:rsid w:val="00FE0CFB"/>
    <w:rsid w:val="00FE3B86"/>
    <w:rsid w:val="00FE545C"/>
    <w:rsid w:val="00FE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1244</Words>
  <Characters>7466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2026-04-30T13:06:00Z</cp:lastPrinted>
  <dcterms:created xsi:type="dcterms:W3CDTF">2026-08-10T09:07:00Z</dcterms:created>
  <dcterms:modified xsi:type="dcterms:W3CDTF">2026-08-10T09:07:00Z</dcterms:modified>
</cp:coreProperties>
</file>