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88C14" w14:textId="77777777" w:rsidR="004B0B60" w:rsidRPr="00515AFA" w:rsidRDefault="004B0B60" w:rsidP="004B0B60">
      <w:pPr>
        <w:jc w:val="right"/>
        <w:rPr>
          <w:b/>
          <w:sz w:val="22"/>
          <w:szCs w:val="22"/>
          <w:lang w:val="pl-PL"/>
        </w:rPr>
      </w:pPr>
      <w:r w:rsidRPr="00515AFA">
        <w:rPr>
          <w:b/>
          <w:sz w:val="22"/>
          <w:szCs w:val="22"/>
          <w:lang w:val="pl-PL"/>
        </w:rPr>
        <w:t>Załącznik nr 3</w:t>
      </w:r>
    </w:p>
    <w:p w14:paraId="5F729722" w14:textId="77777777" w:rsidR="004B0B60" w:rsidRPr="00515AFA" w:rsidRDefault="004B0B60" w:rsidP="004B0B60">
      <w:pPr>
        <w:jc w:val="right"/>
        <w:rPr>
          <w:b/>
          <w:sz w:val="22"/>
          <w:szCs w:val="22"/>
          <w:lang w:val="pl-PL"/>
        </w:rPr>
      </w:pPr>
    </w:p>
    <w:p w14:paraId="4A1CD236" w14:textId="77777777" w:rsidR="004B0B60" w:rsidRPr="00515AFA" w:rsidRDefault="004B0B60" w:rsidP="004B0B60">
      <w:pPr>
        <w:jc w:val="center"/>
        <w:rPr>
          <w:b/>
          <w:sz w:val="22"/>
          <w:szCs w:val="22"/>
          <w:lang w:val="pl-PL"/>
        </w:rPr>
      </w:pPr>
      <w:r w:rsidRPr="00515AFA">
        <w:rPr>
          <w:b/>
          <w:sz w:val="22"/>
          <w:szCs w:val="22"/>
          <w:lang w:val="pl-PL"/>
        </w:rPr>
        <w:t>WZÓR UMOWY</w:t>
      </w:r>
    </w:p>
    <w:p w14:paraId="4EB939CF" w14:textId="77777777" w:rsidR="004B0B60" w:rsidRPr="00515AFA" w:rsidRDefault="004B0B60" w:rsidP="004B0B60">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2EB8C06" w14:textId="77777777" w:rsidR="004B0B60" w:rsidRPr="00515AFA" w:rsidRDefault="004B0B60" w:rsidP="004B0B60">
      <w:pPr>
        <w:jc w:val="center"/>
        <w:rPr>
          <w:b/>
          <w:sz w:val="22"/>
          <w:szCs w:val="22"/>
          <w:lang w:val="pl-PL"/>
        </w:rPr>
      </w:pPr>
    </w:p>
    <w:p w14:paraId="11678325" w14:textId="1223D9FF" w:rsidR="004B0B60" w:rsidRPr="00515AFA" w:rsidRDefault="004B0B60" w:rsidP="004B0B60">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w:t>
      </w:r>
      <w:r>
        <w:rPr>
          <w:sz w:val="22"/>
          <w:szCs w:val="22"/>
          <w:lang w:val="pl-PL"/>
        </w:rPr>
        <w:t>5.</w:t>
      </w:r>
      <w:r w:rsidR="00564502">
        <w:rPr>
          <w:sz w:val="22"/>
          <w:szCs w:val="22"/>
          <w:lang w:val="pl-PL"/>
        </w:rPr>
        <w:t>409</w:t>
      </w:r>
      <w:r>
        <w:rPr>
          <w:sz w:val="22"/>
          <w:szCs w:val="22"/>
          <w:lang w:val="pl-PL"/>
        </w:rPr>
        <w:t>.2026</w:t>
      </w:r>
      <w:r w:rsidRPr="00515AFA">
        <w:rPr>
          <w:sz w:val="22"/>
          <w:szCs w:val="22"/>
          <w:lang w:val="pl-PL"/>
        </w:rPr>
        <w:t xml:space="preserve"> pomiędzy:</w:t>
      </w:r>
    </w:p>
    <w:p w14:paraId="4B1EE86D" w14:textId="77777777" w:rsidR="004B0B60" w:rsidRPr="00515AFA" w:rsidRDefault="004B0B60" w:rsidP="004B0B60">
      <w:pPr>
        <w:pStyle w:val="Tekstpodstawowywcity"/>
        <w:spacing w:after="0"/>
        <w:ind w:left="0"/>
        <w:jc w:val="both"/>
        <w:rPr>
          <w:sz w:val="22"/>
          <w:szCs w:val="22"/>
          <w:lang w:val="pl-PL"/>
        </w:rPr>
      </w:pPr>
    </w:p>
    <w:p w14:paraId="7BC76A19"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C3E2C62"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8396345"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7CA24CB1" w14:textId="77777777" w:rsidR="004B0B60" w:rsidRPr="00515AFA" w:rsidRDefault="004B0B60" w:rsidP="004B0B60">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79652173"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7C1426C"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C1DF6A4"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748B970A"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2A2E53F2"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4E572163"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FA8AED3"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0547C905"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DF77BBE" w14:textId="77777777" w:rsidR="004B0B60" w:rsidRPr="00515AFA" w:rsidRDefault="004B0B60" w:rsidP="004B0B60">
      <w:pPr>
        <w:pStyle w:val="Tekstpodstawowy"/>
        <w:spacing w:line="240" w:lineRule="auto"/>
        <w:ind w:right="-47"/>
        <w:jc w:val="center"/>
        <w:rPr>
          <w:rFonts w:ascii="Times New Roman" w:hAnsi="Times New Roman"/>
          <w:b/>
          <w:sz w:val="22"/>
          <w:szCs w:val="22"/>
        </w:rPr>
      </w:pPr>
    </w:p>
    <w:p w14:paraId="0A52E0F9"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88D65BC" w14:textId="254DBB63" w:rsidR="004B0B60" w:rsidRPr="00174A8B" w:rsidRDefault="004B0B60" w:rsidP="004B0B60">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527464" w:rsidRPr="00527464">
        <w:rPr>
          <w:b/>
          <w:bCs/>
          <w:color w:val="000000"/>
          <w:sz w:val="22"/>
          <w:szCs w:val="22"/>
          <w:lang w:val="pl-PL"/>
        </w:rPr>
        <w:t>Dostawa zestawu drukarek 3D na potrzeby WMN</w:t>
      </w:r>
    </w:p>
    <w:p w14:paraId="53849664" w14:textId="77777777" w:rsidR="004B0B60" w:rsidRPr="00515AFA" w:rsidRDefault="004B0B60" w:rsidP="004B0B60">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08A63E8"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78276C22" w14:textId="52F8E4B5" w:rsidR="004B0B60" w:rsidRPr="00515AFA" w:rsidRDefault="004B0B60" w:rsidP="004B0B6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Pr>
          <w:rFonts w:ascii="Times New Roman" w:hAnsi="Times New Roman"/>
          <w:b/>
          <w:bCs/>
          <w:sz w:val="22"/>
          <w:szCs w:val="22"/>
        </w:rPr>
        <w:t xml:space="preserve">roboczych </w:t>
      </w:r>
      <w:r w:rsidRPr="00A128F5">
        <w:rPr>
          <w:rFonts w:ascii="Times New Roman" w:hAnsi="Times New Roman"/>
          <w:b/>
          <w:bCs/>
          <w:sz w:val="22"/>
          <w:szCs w:val="22"/>
        </w:rPr>
        <w:t>od daty otrzymania zamówienia potwierdzonego przez MNiSW</w:t>
      </w:r>
      <w:r w:rsidRPr="00515AFA">
        <w:rPr>
          <w:rFonts w:ascii="Times New Roman" w:hAnsi="Times New Roman"/>
          <w:sz w:val="22"/>
          <w:szCs w:val="22"/>
        </w:rPr>
        <w:t xml:space="preserve"> do siedziby Kupującego.</w:t>
      </w:r>
    </w:p>
    <w:p w14:paraId="298996B6" w14:textId="58031420" w:rsidR="00527464" w:rsidRDefault="004B0B60" w:rsidP="0052746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Wydanie przedmiotu umowy Kupującemu winno nastąpić w miejscu wskazanym w pkt. 1  </w:t>
      </w:r>
      <w:r w:rsidR="00527464">
        <w:rPr>
          <w:rFonts w:ascii="Times New Roman" w:hAnsi="Times New Roman"/>
          <w:sz w:val="22"/>
          <w:szCs w:val="22"/>
        </w:rPr>
        <w:br/>
      </w:r>
      <w:r w:rsidRPr="00515AFA">
        <w:rPr>
          <w:rFonts w:ascii="Times New Roman" w:hAnsi="Times New Roman"/>
          <w:sz w:val="22"/>
          <w:szCs w:val="22"/>
        </w:rPr>
        <w:t>w godzinach uzgodnionych z Kupującym.</w:t>
      </w:r>
    </w:p>
    <w:p w14:paraId="7BE6995A" w14:textId="6FD4F68B" w:rsidR="00527464" w:rsidRPr="00527464" w:rsidRDefault="00527464" w:rsidP="00527464">
      <w:pPr>
        <w:pStyle w:val="Tekstpodstawowy"/>
        <w:numPr>
          <w:ilvl w:val="0"/>
          <w:numId w:val="29"/>
        </w:numPr>
        <w:tabs>
          <w:tab w:val="num" w:pos="0"/>
        </w:tabs>
        <w:spacing w:line="240" w:lineRule="auto"/>
        <w:ind w:left="360" w:right="-47"/>
        <w:jc w:val="both"/>
        <w:rPr>
          <w:rFonts w:ascii="Times New Roman" w:hAnsi="Times New Roman"/>
          <w:sz w:val="22"/>
          <w:szCs w:val="22"/>
        </w:rPr>
      </w:pPr>
      <w:r w:rsidRPr="00527464">
        <w:rPr>
          <w:rFonts w:ascii="Times New Roman" w:hAnsi="Times New Roman"/>
          <w:sz w:val="22"/>
          <w:szCs w:val="22"/>
        </w:rPr>
        <w:t xml:space="preserve">Sprzedawca zobowiązuje się przeprowadzić szkolenie w wymiarze </w:t>
      </w:r>
      <w:r>
        <w:rPr>
          <w:rFonts w:ascii="Times New Roman" w:hAnsi="Times New Roman"/>
          <w:sz w:val="22"/>
          <w:szCs w:val="22"/>
        </w:rPr>
        <w:t>8</w:t>
      </w:r>
      <w:r w:rsidRPr="00527464">
        <w:rPr>
          <w:rFonts w:ascii="Times New Roman" w:hAnsi="Times New Roman"/>
          <w:sz w:val="22"/>
          <w:szCs w:val="22"/>
        </w:rPr>
        <w:t xml:space="preserve"> h z obsługi drukarek </w:t>
      </w:r>
      <w:r>
        <w:rPr>
          <w:rFonts w:ascii="Times New Roman" w:hAnsi="Times New Roman"/>
          <w:sz w:val="22"/>
          <w:szCs w:val="22"/>
        </w:rPr>
        <w:br/>
      </w:r>
      <w:r w:rsidRPr="00527464">
        <w:rPr>
          <w:rFonts w:ascii="Times New Roman" w:hAnsi="Times New Roman"/>
          <w:sz w:val="22"/>
          <w:szCs w:val="22"/>
        </w:rPr>
        <w:t>w języku polskim dla grupy min. 10 osób personelu Kupującego, potwierdzone certyfikatem. Szkolenie musi by c odbyć się w siedzibie zamawiającego po wcześniejszym ustaleniu terminu (nie później niż 7 dni od daty dostarczenia urządzeń).</w:t>
      </w:r>
    </w:p>
    <w:p w14:paraId="3DB36B67" w14:textId="77777777" w:rsidR="00527464" w:rsidRPr="00515AFA" w:rsidRDefault="00527464" w:rsidP="004B0B60">
      <w:pPr>
        <w:pStyle w:val="Tekstpodstawowy"/>
        <w:numPr>
          <w:ilvl w:val="0"/>
          <w:numId w:val="29"/>
        </w:numPr>
        <w:tabs>
          <w:tab w:val="num" w:pos="0"/>
        </w:tabs>
        <w:spacing w:line="240" w:lineRule="auto"/>
        <w:ind w:left="360" w:right="-47"/>
        <w:jc w:val="both"/>
        <w:rPr>
          <w:rFonts w:ascii="Times New Roman" w:hAnsi="Times New Roman"/>
          <w:sz w:val="22"/>
          <w:szCs w:val="22"/>
        </w:rPr>
      </w:pPr>
    </w:p>
    <w:p w14:paraId="22AD4319" w14:textId="77777777" w:rsidR="004B0B60" w:rsidRPr="00515AFA" w:rsidRDefault="004B0B60" w:rsidP="004B0B60">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6BF3DE29" w14:textId="77777777" w:rsidR="004B0B60" w:rsidRPr="00515AFA" w:rsidRDefault="004B0B60" w:rsidP="004B0B60">
      <w:pPr>
        <w:pStyle w:val="Tekstpodstawowy"/>
        <w:spacing w:line="240" w:lineRule="auto"/>
        <w:ind w:right="-47"/>
        <w:jc w:val="center"/>
        <w:rPr>
          <w:rFonts w:ascii="Times New Roman" w:hAnsi="Times New Roman"/>
          <w:b/>
          <w:sz w:val="22"/>
          <w:szCs w:val="22"/>
        </w:rPr>
      </w:pPr>
    </w:p>
    <w:p w14:paraId="059EC10F"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6612129" w14:textId="77777777" w:rsidR="004B0B60" w:rsidRPr="00515AFA" w:rsidRDefault="004B0B60" w:rsidP="004B0B6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741EB06" w14:textId="77777777" w:rsidR="004B0B60" w:rsidRPr="00515AFA" w:rsidRDefault="004B0B60" w:rsidP="004B0B6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6E229CF" w14:textId="77777777" w:rsidR="004B0B60" w:rsidRPr="00515AFA" w:rsidRDefault="004B0B60" w:rsidP="004B0B6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D6AC1DD" w14:textId="55D94151" w:rsidR="004B0B60" w:rsidRPr="005C5222" w:rsidRDefault="004B0B60" w:rsidP="004B0B60">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Dz. U. z 2023 r. poz. 1570, z późn.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sidR="0000007B">
        <w:rPr>
          <w:rFonts w:eastAsia="Calibri"/>
          <w:b/>
          <w:sz w:val="22"/>
          <w:szCs w:val="22"/>
          <w:lang w:val="pl-PL" w:eastAsia="en-US"/>
        </w:rPr>
        <w:t>drukarki 3D</w:t>
      </w:r>
      <w:r w:rsidRPr="00515AFA">
        <w:rPr>
          <w:rFonts w:eastAsia="Calibri"/>
          <w:b/>
          <w:sz w:val="22"/>
          <w:szCs w:val="22"/>
          <w:lang w:val="pl-PL" w:eastAsia="en-US"/>
        </w:rPr>
        <w:t xml:space="preserve">  </w:t>
      </w:r>
      <w:r w:rsidRPr="00515AFA">
        <w:rPr>
          <w:rFonts w:eastAsia="Calibri"/>
          <w:sz w:val="22"/>
          <w:szCs w:val="22"/>
          <w:lang w:val="pl-PL" w:eastAsia="en-US"/>
        </w:rPr>
        <w:t>wchodząc</w:t>
      </w:r>
      <w:r w:rsidR="0000007B">
        <w:rPr>
          <w:rFonts w:eastAsia="Calibri"/>
          <w:sz w:val="22"/>
          <w:szCs w:val="22"/>
          <w:lang w:val="pl-PL" w:eastAsia="en-US"/>
        </w:rPr>
        <w:t>e</w:t>
      </w:r>
      <w:r>
        <w:rPr>
          <w:rFonts w:eastAsia="Calibri"/>
          <w:sz w:val="22"/>
          <w:szCs w:val="22"/>
          <w:lang w:val="pl-PL" w:eastAsia="en-US"/>
        </w:rPr>
        <w:t xml:space="preserve"> </w:t>
      </w:r>
      <w:r>
        <w:rPr>
          <w:rFonts w:eastAsia="Calibri"/>
          <w:sz w:val="22"/>
          <w:szCs w:val="22"/>
          <w:lang w:val="pl-PL" w:eastAsia="en-US"/>
        </w:rPr>
        <w:br/>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339C290E" w14:textId="77777777" w:rsidR="004B0B60" w:rsidRPr="00515AFA" w:rsidRDefault="004B0B60" w:rsidP="004B0B60">
      <w:pPr>
        <w:numPr>
          <w:ilvl w:val="0"/>
          <w:numId w:val="30"/>
        </w:numPr>
        <w:ind w:right="-45"/>
        <w:jc w:val="both"/>
        <w:rPr>
          <w:rFonts w:eastAsia="Calibri"/>
          <w:sz w:val="22"/>
          <w:szCs w:val="22"/>
          <w:lang w:val="pl-PL" w:eastAsia="en-US"/>
        </w:rPr>
      </w:pPr>
      <w:r w:rsidRPr="00515AFA">
        <w:rPr>
          <w:rFonts w:eastAsia="Calibri"/>
          <w:sz w:val="22"/>
          <w:szCs w:val="22"/>
          <w:lang w:val="pl-PL" w:eastAsia="en-US"/>
        </w:rPr>
        <w:lastRenderedPageBreak/>
        <w:t>Po uzyskaniu zgody określonej w pkt. 4 i zastosowaniu 0% stawki podatku VAT cena brutto wynosić będzie ……………………………………………………………………….</w:t>
      </w:r>
    </w:p>
    <w:p w14:paraId="08DFDBFA" w14:textId="77777777" w:rsidR="004B0B60" w:rsidRPr="00515AFA" w:rsidRDefault="004B0B60" w:rsidP="004B0B60">
      <w:pPr>
        <w:pStyle w:val="Tekstpodstawowy"/>
        <w:spacing w:line="240" w:lineRule="auto"/>
        <w:ind w:left="340" w:right="-47"/>
        <w:jc w:val="both"/>
        <w:rPr>
          <w:rFonts w:ascii="Times New Roman" w:hAnsi="Times New Roman"/>
          <w:i/>
          <w:sz w:val="22"/>
          <w:szCs w:val="22"/>
        </w:rPr>
      </w:pPr>
    </w:p>
    <w:p w14:paraId="0F06A9CA" w14:textId="77777777" w:rsidR="004B0B60" w:rsidRPr="00515AFA" w:rsidRDefault="004B0B60" w:rsidP="004B0B6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0DAC650E" w14:textId="77777777" w:rsidR="004B0B60" w:rsidRPr="00515AFA" w:rsidRDefault="004B0B60" w:rsidP="004B0B60">
      <w:pPr>
        <w:pStyle w:val="Tekstpodstawowy"/>
        <w:spacing w:line="240" w:lineRule="auto"/>
        <w:ind w:right="-47"/>
        <w:jc w:val="center"/>
        <w:rPr>
          <w:rFonts w:ascii="Times New Roman" w:hAnsi="Times New Roman"/>
          <w:b/>
          <w:sz w:val="22"/>
          <w:szCs w:val="22"/>
        </w:rPr>
      </w:pPr>
    </w:p>
    <w:p w14:paraId="29AD862E"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101601E" w14:textId="77777777" w:rsidR="004B0B60" w:rsidRPr="006D0B8D" w:rsidRDefault="004B0B60" w:rsidP="004B0B60">
      <w:pPr>
        <w:pStyle w:val="NormalnyWeb"/>
        <w:suppressAutoHyphens w:val="0"/>
        <w:autoSpaceDN/>
        <w:spacing w:before="0" w:after="0"/>
        <w:jc w:val="both"/>
        <w:rPr>
          <w:sz w:val="22"/>
          <w:szCs w:val="22"/>
        </w:rPr>
      </w:pPr>
      <w:r w:rsidRPr="006D0B8D">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2CD1045D"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69A136BB"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8BD8C32"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4AB83DAB"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(KSeF), Sprzedawca wystawi fakturę w KSeF, a w polu „Podmiot3” poda identyfikator wewnętrzny (IDWew) jednostki Zamawiającego: 6750001923</w:t>
      </w:r>
      <w:r w:rsidRPr="006D0B8D">
        <w:rPr>
          <w:rStyle w:val="Pogrubienie"/>
          <w:b w:val="0"/>
          <w:bCs w:val="0"/>
          <w:sz w:val="22"/>
          <w:szCs w:val="22"/>
        </w:rPr>
        <w:noBreakHyphen/>
        <w:t xml:space="preserve">….. </w:t>
      </w:r>
    </w:p>
    <w:p w14:paraId="1922AB5B"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(KSeF ID).</w:t>
      </w:r>
    </w:p>
    <w:p w14:paraId="62147A8E" w14:textId="77777777" w:rsidR="004B0B60" w:rsidRPr="006D0B8D" w:rsidRDefault="004B0B60" w:rsidP="004B0B60">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46AE71C7" w14:textId="77777777" w:rsidR="004B0B60" w:rsidRPr="00515AFA" w:rsidRDefault="004B0B60" w:rsidP="004B0B60">
      <w:pPr>
        <w:pStyle w:val="Tekstpodstawowy"/>
        <w:spacing w:line="240" w:lineRule="auto"/>
        <w:ind w:right="-47"/>
        <w:jc w:val="center"/>
        <w:rPr>
          <w:rFonts w:ascii="Times New Roman" w:hAnsi="Times New Roman"/>
          <w:b/>
          <w:sz w:val="22"/>
          <w:szCs w:val="22"/>
        </w:rPr>
      </w:pPr>
    </w:p>
    <w:p w14:paraId="2D4FB11E" w14:textId="77777777" w:rsidR="004B0B60" w:rsidRDefault="004B0B60" w:rsidP="004B0B60">
      <w:pPr>
        <w:pStyle w:val="Tekstpodstawowy"/>
        <w:spacing w:line="240" w:lineRule="auto"/>
        <w:ind w:right="-47"/>
        <w:jc w:val="center"/>
        <w:rPr>
          <w:rFonts w:ascii="Times New Roman" w:hAnsi="Times New Roman"/>
          <w:b/>
          <w:sz w:val="22"/>
          <w:szCs w:val="22"/>
        </w:rPr>
      </w:pPr>
    </w:p>
    <w:p w14:paraId="654A8CDC"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780AC044"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4F7EE391"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51ED1D0C" w14:textId="77777777" w:rsidR="004B0B60" w:rsidRPr="00515AFA" w:rsidRDefault="004B0B60" w:rsidP="004B0B60">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0803A5E" w14:textId="77777777" w:rsidR="004B0B60" w:rsidRPr="00515AFA" w:rsidRDefault="004B0B60" w:rsidP="004B0B6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224BD5EF" w14:textId="77777777" w:rsidR="004B0B60" w:rsidRPr="00515AFA" w:rsidRDefault="004B0B60" w:rsidP="004B0B6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525AE4A0" w14:textId="77777777" w:rsidR="004B0B60" w:rsidRPr="00515AFA" w:rsidRDefault="004B0B60" w:rsidP="004B0B6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0401ADD0"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4F75B650" w14:textId="77777777" w:rsidR="004B0B60" w:rsidRPr="00515AFA" w:rsidRDefault="004B0B60" w:rsidP="004B0B6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71E00C47" w14:textId="77777777" w:rsidR="004B0B60" w:rsidRPr="00515AFA" w:rsidRDefault="004B0B60" w:rsidP="004B0B6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lastRenderedPageBreak/>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3B43EB3E"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37A46F48"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3A4DFB1E" w14:textId="77777777" w:rsidR="004B0B60" w:rsidRPr="00515AFA" w:rsidRDefault="004B0B60" w:rsidP="004B0B6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CA77F32" w14:textId="77777777" w:rsidR="004B0B60" w:rsidRPr="00515AFA" w:rsidRDefault="004B0B60" w:rsidP="004B0B60">
      <w:pPr>
        <w:pStyle w:val="Tekstpodstawowy"/>
        <w:ind w:right="-47"/>
        <w:jc w:val="center"/>
        <w:rPr>
          <w:rFonts w:ascii="Times New Roman" w:hAnsi="Times New Roman"/>
          <w:b/>
          <w:sz w:val="22"/>
          <w:szCs w:val="22"/>
        </w:rPr>
      </w:pPr>
    </w:p>
    <w:p w14:paraId="20C77E14" w14:textId="77777777" w:rsidR="004B0B60" w:rsidRPr="00515AFA" w:rsidRDefault="004B0B60" w:rsidP="004B0B60">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203C81BC" w14:textId="77777777" w:rsidR="004B0B60" w:rsidRPr="00515AFA" w:rsidRDefault="004B0B60" w:rsidP="004B0B60">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4C49D32D" w14:textId="77777777" w:rsidR="004B0B60" w:rsidRPr="00515AFA" w:rsidRDefault="004B0B60" w:rsidP="004B0B6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473742EF" w14:textId="77777777" w:rsidR="004B0B60" w:rsidRPr="00515AFA" w:rsidRDefault="004B0B60" w:rsidP="004B0B6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E0F9FA5" w14:textId="77777777" w:rsidR="004B0B60" w:rsidRPr="00515AFA" w:rsidRDefault="004B0B60" w:rsidP="004B0B6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86C4819" w14:textId="77777777" w:rsidR="004B0B60" w:rsidRPr="00515AFA" w:rsidRDefault="004B0B60" w:rsidP="004B0B6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D16A1AD" w14:textId="77777777" w:rsidR="004B0B60" w:rsidRPr="00515AFA" w:rsidRDefault="004B0B60" w:rsidP="004B0B60">
      <w:pPr>
        <w:rPr>
          <w:color w:val="00000A"/>
          <w:sz w:val="22"/>
          <w:szCs w:val="22"/>
          <w:lang w:val="pl-PL"/>
        </w:rPr>
      </w:pPr>
    </w:p>
    <w:p w14:paraId="48454556" w14:textId="77777777" w:rsidR="004B0B60" w:rsidRPr="00515AFA" w:rsidRDefault="004B0B60" w:rsidP="004B0B60">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481C5C4"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18CBBA8" w14:textId="77777777" w:rsidR="004B0B60" w:rsidRPr="00515AFA" w:rsidRDefault="004B0B60" w:rsidP="004B0B6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F07F280" w14:textId="77777777" w:rsidR="004B0B60" w:rsidRPr="00515AFA" w:rsidRDefault="004B0B60" w:rsidP="004B0B60">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EEEE380" w14:textId="77777777" w:rsidR="004B0B60" w:rsidRPr="00515AFA" w:rsidRDefault="004B0B60" w:rsidP="004B0B6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D9A9EE3" w14:textId="77777777" w:rsidR="004B0B60" w:rsidRPr="00515AFA" w:rsidRDefault="004B0B60" w:rsidP="004B0B6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FCE27D4" w14:textId="77777777" w:rsidR="004B0B60" w:rsidRPr="00515AFA" w:rsidRDefault="004B0B60" w:rsidP="004B0B6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22DAE727"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2E295D0"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99A33D1"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BC297F0"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34BC92C" w14:textId="77777777" w:rsidR="004B0B60" w:rsidRPr="00515AFA" w:rsidRDefault="004B0B60" w:rsidP="004B0B6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3D7187E8" w14:textId="77777777" w:rsidR="004B0B60" w:rsidRPr="00515AFA" w:rsidRDefault="004B0B60" w:rsidP="004B0B60">
      <w:pPr>
        <w:ind w:left="720"/>
        <w:jc w:val="both"/>
        <w:rPr>
          <w:color w:val="00000A"/>
          <w:sz w:val="22"/>
          <w:szCs w:val="22"/>
          <w:lang w:val="pl-PL"/>
        </w:rPr>
      </w:pPr>
    </w:p>
    <w:p w14:paraId="4777B0EA" w14:textId="77777777" w:rsidR="004B0B60" w:rsidRPr="00515AFA" w:rsidRDefault="004B0B60" w:rsidP="004B0B60">
      <w:pPr>
        <w:ind w:left="170"/>
        <w:jc w:val="both"/>
        <w:rPr>
          <w:color w:val="00000A"/>
          <w:sz w:val="22"/>
          <w:szCs w:val="22"/>
          <w:lang w:val="pl-PL"/>
        </w:rPr>
      </w:pPr>
    </w:p>
    <w:p w14:paraId="55CACE7C" w14:textId="77777777" w:rsidR="004B0B60" w:rsidRDefault="004B0B60" w:rsidP="004B0B60">
      <w:pPr>
        <w:pStyle w:val="Tekstpodstawowy"/>
        <w:spacing w:line="240" w:lineRule="auto"/>
        <w:ind w:left="360" w:right="-47"/>
        <w:jc w:val="center"/>
        <w:rPr>
          <w:rFonts w:ascii="Times New Roman" w:hAnsi="Times New Roman"/>
          <w:b/>
          <w:sz w:val="22"/>
          <w:szCs w:val="22"/>
        </w:rPr>
      </w:pPr>
    </w:p>
    <w:p w14:paraId="60603DD7" w14:textId="77777777" w:rsidR="004B0B60" w:rsidRDefault="004B0B60" w:rsidP="004B0B60">
      <w:pPr>
        <w:pStyle w:val="Tekstpodstawowy"/>
        <w:spacing w:line="240" w:lineRule="auto"/>
        <w:ind w:left="360" w:right="-47"/>
        <w:jc w:val="center"/>
        <w:rPr>
          <w:rFonts w:ascii="Times New Roman" w:hAnsi="Times New Roman"/>
          <w:b/>
          <w:sz w:val="22"/>
          <w:szCs w:val="22"/>
        </w:rPr>
      </w:pPr>
    </w:p>
    <w:p w14:paraId="6731564B" w14:textId="77777777" w:rsidR="004B0B60" w:rsidRDefault="004B0B60" w:rsidP="004B0B60">
      <w:pPr>
        <w:pStyle w:val="Tekstpodstawowy"/>
        <w:spacing w:line="240" w:lineRule="auto"/>
        <w:ind w:left="360" w:right="-47"/>
        <w:jc w:val="center"/>
        <w:rPr>
          <w:rFonts w:ascii="Times New Roman" w:hAnsi="Times New Roman"/>
          <w:b/>
          <w:sz w:val="22"/>
          <w:szCs w:val="22"/>
        </w:rPr>
      </w:pPr>
    </w:p>
    <w:p w14:paraId="6AC85861" w14:textId="77777777" w:rsidR="004B0B60" w:rsidRPr="00515AFA" w:rsidRDefault="004B0B60" w:rsidP="004B0B60">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22F378FA" w14:textId="5F682819" w:rsidR="004B0B60" w:rsidRPr="00515AFA" w:rsidRDefault="004B0B60" w:rsidP="004B0B60">
      <w:pPr>
        <w:numPr>
          <w:ilvl w:val="0"/>
          <w:numId w:val="37"/>
        </w:numPr>
        <w:ind w:left="284" w:hanging="284"/>
        <w:jc w:val="both"/>
        <w:rPr>
          <w:bCs/>
          <w:sz w:val="22"/>
          <w:szCs w:val="22"/>
          <w:lang w:val="pl-PL" w:eastAsia="en-US"/>
        </w:rPr>
      </w:pPr>
      <w:r w:rsidRPr="00515AFA">
        <w:rPr>
          <w:sz w:val="22"/>
          <w:szCs w:val="22"/>
          <w:lang w:val="pl-PL"/>
        </w:rPr>
        <w:t xml:space="preserve">Sprzedawca udziela </w:t>
      </w:r>
      <w:r w:rsidRPr="004B0B60">
        <w:rPr>
          <w:b/>
          <w:bCs/>
          <w:sz w:val="22"/>
          <w:szCs w:val="22"/>
          <w:lang w:val="pl-PL"/>
        </w:rPr>
        <w:t>36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7174CC7C" w14:textId="77777777" w:rsidR="004B0B60" w:rsidRPr="00515AFA" w:rsidRDefault="004B0B60" w:rsidP="004B0B60">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28D59DB2"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60F77D4" w14:textId="77777777" w:rsidR="004B0B60"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A74C267" w14:textId="77777777" w:rsidR="004B0B60" w:rsidRPr="00515AFA" w:rsidRDefault="004B0B60" w:rsidP="004B0B60">
      <w:pPr>
        <w:ind w:left="284"/>
        <w:jc w:val="both"/>
        <w:rPr>
          <w:bCs/>
          <w:sz w:val="22"/>
          <w:szCs w:val="22"/>
          <w:lang w:val="pl-PL" w:eastAsia="en-US"/>
        </w:rPr>
      </w:pPr>
    </w:p>
    <w:p w14:paraId="2C52C0B6"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DB7D10B"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0FDB856A"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7399F511" w14:textId="77777777" w:rsidR="004B0B60" w:rsidRPr="00515AFA" w:rsidRDefault="004B0B60" w:rsidP="004B0B60">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745B8AE7"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76ECB853"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2684475"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25172388" w14:textId="77777777" w:rsidR="004B0B60" w:rsidRPr="00515AFA" w:rsidRDefault="004B0B60" w:rsidP="004B0B60">
      <w:pPr>
        <w:numPr>
          <w:ilvl w:val="1"/>
          <w:numId w:val="35"/>
        </w:numPr>
        <w:jc w:val="both"/>
        <w:rPr>
          <w:bCs/>
          <w:sz w:val="22"/>
          <w:szCs w:val="22"/>
          <w:lang w:val="pl-PL" w:eastAsia="en-US"/>
        </w:rPr>
      </w:pPr>
      <w:r w:rsidRPr="00515AFA">
        <w:rPr>
          <w:bCs/>
          <w:sz w:val="22"/>
          <w:szCs w:val="22"/>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03BAE8F5" w14:textId="77777777" w:rsidR="004B0B60" w:rsidRPr="00515AFA" w:rsidRDefault="004B0B60" w:rsidP="004B0B60">
      <w:pPr>
        <w:ind w:left="567"/>
        <w:jc w:val="both"/>
        <w:rPr>
          <w:bCs/>
          <w:sz w:val="22"/>
          <w:szCs w:val="22"/>
          <w:lang w:val="pl-PL" w:eastAsia="en-US"/>
        </w:rPr>
      </w:pPr>
    </w:p>
    <w:p w14:paraId="3487BC99"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565AF8E5"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B0B55AF"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CE31B5F" w14:textId="77777777" w:rsidR="004B0B60" w:rsidRPr="00515AFA" w:rsidRDefault="004B0B60" w:rsidP="004B0B60">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2F9E1502" w14:textId="77777777" w:rsidR="004B0B60" w:rsidRPr="00515AFA" w:rsidRDefault="004B0B60" w:rsidP="004B0B60">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98AD30" w14:textId="77777777" w:rsidR="004B0B60" w:rsidRPr="00515AFA" w:rsidRDefault="004B0B60" w:rsidP="004B0B60">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23904DF" w14:textId="77777777" w:rsidR="004B0B60" w:rsidRPr="00515AFA" w:rsidRDefault="004B0B60" w:rsidP="004B0B60">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07CB136" w14:textId="77777777" w:rsidR="004B0B60" w:rsidRPr="00515AFA" w:rsidRDefault="004B0B60" w:rsidP="004B0B60">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A7220F" w14:textId="77777777" w:rsidR="004B0B60" w:rsidRPr="00515AFA" w:rsidRDefault="004B0B60" w:rsidP="004B0B60">
      <w:pPr>
        <w:pStyle w:val="Tekstpodstawowy"/>
        <w:spacing w:line="240" w:lineRule="auto"/>
        <w:ind w:right="-47"/>
        <w:rPr>
          <w:rFonts w:ascii="Times New Roman" w:hAnsi="Times New Roman"/>
          <w:b/>
          <w:sz w:val="22"/>
          <w:szCs w:val="22"/>
        </w:rPr>
      </w:pPr>
    </w:p>
    <w:p w14:paraId="08D27132"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0C4D3EA5"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A68EB41" w14:textId="77777777" w:rsidR="004B0B60" w:rsidRPr="00515AFA" w:rsidRDefault="004B0B60" w:rsidP="004B0B60">
      <w:pPr>
        <w:pStyle w:val="Tekstpodstawowy"/>
        <w:spacing w:line="240" w:lineRule="auto"/>
        <w:ind w:right="-47"/>
        <w:jc w:val="both"/>
        <w:rPr>
          <w:rFonts w:ascii="Times New Roman" w:hAnsi="Times New Roman"/>
          <w:sz w:val="22"/>
          <w:szCs w:val="22"/>
        </w:rPr>
      </w:pPr>
    </w:p>
    <w:p w14:paraId="7615CFA3" w14:textId="77777777" w:rsidR="004B0B60" w:rsidRPr="00515AFA" w:rsidRDefault="004B0B60" w:rsidP="004B0B60">
      <w:pPr>
        <w:spacing w:line="240" w:lineRule="atLeast"/>
        <w:ind w:right="-47"/>
        <w:jc w:val="center"/>
        <w:rPr>
          <w:b/>
          <w:sz w:val="22"/>
          <w:szCs w:val="22"/>
        </w:rPr>
      </w:pPr>
      <w:r w:rsidRPr="00515AFA">
        <w:rPr>
          <w:b/>
          <w:sz w:val="22"/>
          <w:szCs w:val="22"/>
        </w:rPr>
        <w:t>§ 10</w:t>
      </w:r>
    </w:p>
    <w:p w14:paraId="3DCB94CE" w14:textId="77777777" w:rsidR="004B0B60" w:rsidRPr="00515AFA" w:rsidRDefault="004B0B60" w:rsidP="004B0B60">
      <w:pPr>
        <w:spacing w:line="240" w:lineRule="atLeast"/>
        <w:ind w:right="-47"/>
        <w:rPr>
          <w:sz w:val="22"/>
          <w:szCs w:val="22"/>
          <w:lang w:val="pl-PL"/>
        </w:rPr>
      </w:pPr>
    </w:p>
    <w:p w14:paraId="46186E97" w14:textId="77777777" w:rsidR="004B0B60" w:rsidRPr="00515AFA" w:rsidRDefault="004B0B60" w:rsidP="004B0B60">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25762D5" w14:textId="77777777" w:rsidR="004B0B60" w:rsidRPr="00515AFA" w:rsidRDefault="004B0B60" w:rsidP="004B0B60">
      <w:pPr>
        <w:tabs>
          <w:tab w:val="left" w:pos="367"/>
        </w:tabs>
        <w:spacing w:line="276" w:lineRule="auto"/>
        <w:ind w:left="360" w:right="60"/>
        <w:contextualSpacing/>
        <w:jc w:val="both"/>
        <w:rPr>
          <w:rFonts w:eastAsia="Calibri"/>
          <w:sz w:val="22"/>
          <w:szCs w:val="22"/>
          <w:lang w:val="pl-PL" w:eastAsia="en-US"/>
        </w:rPr>
      </w:pPr>
    </w:p>
    <w:p w14:paraId="5D776642" w14:textId="77777777" w:rsidR="004B0B60" w:rsidRPr="00515AFA" w:rsidRDefault="004B0B60" w:rsidP="004B0B6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489AECDC" w14:textId="77777777" w:rsidR="004B0B60" w:rsidRPr="00515AFA" w:rsidRDefault="004B0B60" w:rsidP="004B0B6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A7D8990" w14:textId="77777777" w:rsidR="004B0B60" w:rsidRPr="00515AFA" w:rsidRDefault="004B0B60" w:rsidP="004B0B60">
      <w:pPr>
        <w:tabs>
          <w:tab w:val="left" w:pos="387"/>
        </w:tabs>
        <w:spacing w:line="276" w:lineRule="auto"/>
        <w:ind w:left="720" w:right="60"/>
        <w:contextualSpacing/>
        <w:jc w:val="both"/>
        <w:rPr>
          <w:rFonts w:eastAsia="Calibri"/>
          <w:sz w:val="22"/>
          <w:szCs w:val="22"/>
          <w:lang w:val="pl-PL" w:eastAsia="en-US"/>
        </w:rPr>
      </w:pPr>
    </w:p>
    <w:p w14:paraId="3D134AC1" w14:textId="77777777" w:rsidR="004B0B60" w:rsidRPr="00515AFA" w:rsidRDefault="004B0B60" w:rsidP="004B0B60">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2827A841" w14:textId="77777777" w:rsidR="004B0B60" w:rsidRPr="00515AFA" w:rsidRDefault="004B0B60" w:rsidP="004B0B6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 xml:space="preserve">w oparciu o uzasadnione interesy Stron polegające na konieczności ciągłej wymiany kontaktów roboczych w ramach realizacji niniejszej umowy oraz, że żadna ze Stron nie będzie </w:t>
      </w:r>
      <w:r w:rsidRPr="00515AFA">
        <w:rPr>
          <w:rFonts w:ascii="Times New Roman" w:eastAsia="Lucida Sans Unicode" w:hAnsi="Times New Roman" w:cs="Times New Roman"/>
          <w:lang w:eastAsia="ar-SA"/>
        </w:rPr>
        <w:lastRenderedPageBreak/>
        <w:t>wykorzystywać tych danych w celu innym niż realizacja niniejszej umowy.</w:t>
      </w:r>
    </w:p>
    <w:p w14:paraId="146E8CCC" w14:textId="77777777" w:rsidR="004B0B60" w:rsidRPr="00515AFA" w:rsidRDefault="004B0B60" w:rsidP="004B0B6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01C3703" w14:textId="77777777" w:rsidR="004B0B60" w:rsidRPr="00515AFA" w:rsidRDefault="004B0B60" w:rsidP="004B0B6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577642E" w14:textId="77777777" w:rsidR="004B0B60" w:rsidRPr="00515AFA" w:rsidRDefault="004B0B60" w:rsidP="004B0B6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04AF660" w14:textId="77777777" w:rsidR="004B0B60" w:rsidRPr="00515AFA" w:rsidRDefault="004B0B60" w:rsidP="004B0B6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66DAAD85" w14:textId="77777777" w:rsidR="004B0B60" w:rsidRPr="00515AFA" w:rsidRDefault="004B0B60" w:rsidP="004B0B6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E3FAFB0" w14:textId="77777777" w:rsidR="004B0B60" w:rsidRPr="00515AFA" w:rsidRDefault="004B0B60" w:rsidP="004B0B6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C43F41E" w14:textId="77777777" w:rsidR="004B0B60" w:rsidRPr="00515AFA" w:rsidRDefault="004B0B60" w:rsidP="004B0B6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5F8DC11" w14:textId="77777777" w:rsidR="004B0B60" w:rsidRPr="00515AFA" w:rsidRDefault="004B0B60" w:rsidP="004B0B60">
      <w:pPr>
        <w:pStyle w:val="Standard"/>
        <w:widowControl w:val="0"/>
        <w:spacing w:after="0"/>
        <w:jc w:val="both"/>
        <w:rPr>
          <w:rFonts w:ascii="Times New Roman" w:eastAsia="Lucida Sans Unicode" w:hAnsi="Times New Roman" w:cs="Times New Roman"/>
          <w:lang w:eastAsia="ar-SA"/>
        </w:rPr>
      </w:pPr>
    </w:p>
    <w:p w14:paraId="671F68B7" w14:textId="77777777" w:rsidR="004B0B60" w:rsidRPr="00515AFA" w:rsidRDefault="004B0B60" w:rsidP="004B0B60">
      <w:pPr>
        <w:tabs>
          <w:tab w:val="left" w:pos="387"/>
        </w:tabs>
        <w:spacing w:line="276" w:lineRule="auto"/>
        <w:ind w:left="720" w:right="60"/>
        <w:contextualSpacing/>
        <w:jc w:val="both"/>
        <w:rPr>
          <w:rFonts w:eastAsia="Calibri"/>
          <w:sz w:val="22"/>
          <w:szCs w:val="22"/>
          <w:lang w:val="pl-PL" w:eastAsia="en-US"/>
        </w:rPr>
      </w:pPr>
    </w:p>
    <w:p w14:paraId="3B012E17" w14:textId="77777777" w:rsidR="004B0B60" w:rsidRPr="00515AFA" w:rsidRDefault="004B0B60" w:rsidP="004B0B60">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3751FAA1" w14:textId="77777777" w:rsidR="004B0B60" w:rsidRPr="00515AFA" w:rsidRDefault="004B0B60" w:rsidP="004B0B6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F08B6E5" w14:textId="77777777" w:rsidR="004B0B60" w:rsidRPr="00515AFA" w:rsidRDefault="004B0B60" w:rsidP="004B0B6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C5D692C" w14:textId="77777777" w:rsidR="004B0B60" w:rsidRPr="00515AFA" w:rsidRDefault="004B0B60" w:rsidP="004B0B6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698B219" w14:textId="77777777" w:rsidR="004B0B60" w:rsidRPr="00515AFA" w:rsidRDefault="004B0B60" w:rsidP="004B0B60">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AF53F53" w14:textId="77777777" w:rsidR="004B0B60" w:rsidRPr="00515AFA" w:rsidRDefault="004B0B60" w:rsidP="004B0B60">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powszechnie obowiązujących przepisów prawa w zakresie mającym wpływ </w:t>
      </w:r>
      <w:r w:rsidRPr="00515AFA">
        <w:rPr>
          <w:color w:val="000000"/>
          <w:sz w:val="22"/>
          <w:szCs w:val="22"/>
          <w:lang w:val="pl-PL"/>
        </w:rPr>
        <w:br/>
        <w:t>na realizację Umowy;</w:t>
      </w:r>
    </w:p>
    <w:p w14:paraId="6D8B2F9D" w14:textId="77777777" w:rsidR="004B0B60" w:rsidRPr="00515AFA" w:rsidRDefault="004B0B60" w:rsidP="004B0B60">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FAE796C" w14:textId="77777777" w:rsidR="004B0B60" w:rsidRPr="00515AFA" w:rsidRDefault="004B0B60" w:rsidP="004B0B6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374E08E" w14:textId="77777777" w:rsidR="004B0B60" w:rsidRPr="00515AFA" w:rsidRDefault="004B0B60" w:rsidP="004B0B6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5D76388" w14:textId="77777777" w:rsidR="004B0B60" w:rsidRPr="00515AFA" w:rsidRDefault="004B0B60" w:rsidP="004B0B6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31217DF" w14:textId="77777777" w:rsidR="004B0B60" w:rsidRPr="00515AFA" w:rsidRDefault="004B0B60" w:rsidP="004B0B60">
      <w:pPr>
        <w:widowControl w:val="0"/>
        <w:suppressAutoHyphens/>
        <w:autoSpaceDN w:val="0"/>
        <w:ind w:left="360"/>
        <w:jc w:val="center"/>
        <w:textAlignment w:val="baseline"/>
        <w:rPr>
          <w:rFonts w:eastAsia="SimSun"/>
          <w:b/>
          <w:bCs/>
          <w:color w:val="000000"/>
          <w:kern w:val="2"/>
          <w:sz w:val="22"/>
          <w:szCs w:val="22"/>
          <w:lang w:val="pl-PL"/>
        </w:rPr>
      </w:pPr>
    </w:p>
    <w:p w14:paraId="782A9A14" w14:textId="77777777" w:rsidR="004B0B60" w:rsidRPr="00515AFA" w:rsidRDefault="004B0B60" w:rsidP="004B0B60">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565E9D4" w14:textId="77777777" w:rsidR="004B0B60" w:rsidRPr="00515AFA" w:rsidRDefault="004B0B60" w:rsidP="004B0B6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1C82789" w14:textId="77777777" w:rsidR="004B0B60" w:rsidRPr="00515AFA" w:rsidRDefault="004B0B60" w:rsidP="004B0B6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6A16B1D" w14:textId="77777777" w:rsidR="004B0B60" w:rsidRPr="00515AFA" w:rsidRDefault="004B0B60" w:rsidP="004B0B6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972828" w14:textId="77777777" w:rsidR="004B0B60" w:rsidRPr="00515AFA" w:rsidRDefault="004B0B60" w:rsidP="004B0B6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6EC513D"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2F5484E" w14:textId="77777777" w:rsidR="004B0B60" w:rsidRPr="00515AFA" w:rsidRDefault="004B0B60" w:rsidP="004B0B60">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26E3CC8D" w14:textId="77777777" w:rsidR="004B0B60" w:rsidRPr="00515AFA" w:rsidRDefault="004B0B60" w:rsidP="004B0B60">
      <w:pPr>
        <w:jc w:val="center"/>
        <w:rPr>
          <w:b/>
          <w:sz w:val="22"/>
          <w:szCs w:val="22"/>
          <w:lang w:val="pl-PL"/>
        </w:rPr>
      </w:pPr>
    </w:p>
    <w:p w14:paraId="0C2B0C80" w14:textId="77777777" w:rsidR="004B0B60" w:rsidRPr="00515AFA" w:rsidRDefault="004B0B60" w:rsidP="004B0B60">
      <w:pPr>
        <w:jc w:val="center"/>
        <w:rPr>
          <w:b/>
          <w:sz w:val="22"/>
          <w:szCs w:val="22"/>
          <w:lang w:val="pl-PL"/>
        </w:rPr>
      </w:pPr>
      <w:r w:rsidRPr="00515AFA">
        <w:rPr>
          <w:b/>
          <w:sz w:val="22"/>
          <w:szCs w:val="22"/>
          <w:lang w:val="pl-PL"/>
        </w:rPr>
        <w:t>§1</w:t>
      </w:r>
      <w:r>
        <w:rPr>
          <w:b/>
          <w:sz w:val="22"/>
          <w:szCs w:val="22"/>
          <w:lang w:val="pl-PL"/>
        </w:rPr>
        <w:t>5</w:t>
      </w:r>
    </w:p>
    <w:p w14:paraId="6A8B44B8"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7BD825D9"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2E310253"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932F3CF" w14:textId="77777777" w:rsidR="004B0B60" w:rsidRPr="00515AFA" w:rsidRDefault="004B0B60" w:rsidP="004B0B60">
      <w:pPr>
        <w:pStyle w:val="Tekstpodstawowy"/>
        <w:spacing w:line="240" w:lineRule="auto"/>
        <w:ind w:right="-47"/>
        <w:jc w:val="center"/>
        <w:rPr>
          <w:rFonts w:ascii="Times New Roman" w:hAnsi="Times New Roman"/>
          <w:b/>
          <w:sz w:val="22"/>
          <w:szCs w:val="22"/>
        </w:rPr>
      </w:pPr>
    </w:p>
    <w:p w14:paraId="22C014E2" w14:textId="77777777" w:rsidR="004B0B60" w:rsidRDefault="004B0B60" w:rsidP="004B0B60">
      <w:pPr>
        <w:pStyle w:val="Tekstpodstawowy"/>
        <w:spacing w:line="240" w:lineRule="auto"/>
        <w:ind w:right="-47"/>
        <w:jc w:val="center"/>
        <w:rPr>
          <w:rFonts w:ascii="Times New Roman" w:hAnsi="Times New Roman"/>
          <w:b/>
          <w:sz w:val="22"/>
          <w:szCs w:val="22"/>
        </w:rPr>
      </w:pPr>
    </w:p>
    <w:p w14:paraId="3DEDDCEC"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694113C3" w14:textId="77777777" w:rsidR="004B0B60" w:rsidRPr="00515AFA" w:rsidRDefault="004B0B60" w:rsidP="004B0B60">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0A00B5E" w14:textId="77777777" w:rsidR="004B0B60" w:rsidRPr="00515AFA" w:rsidRDefault="004B0B60" w:rsidP="004B0B60">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6E0BB5D" w14:textId="77777777" w:rsidR="004B0B60" w:rsidRPr="00515AFA" w:rsidRDefault="004B0B60" w:rsidP="004B0B60">
      <w:pPr>
        <w:pStyle w:val="Tekstpodstawowy"/>
        <w:spacing w:line="240" w:lineRule="auto"/>
        <w:ind w:right="-47"/>
        <w:jc w:val="both"/>
        <w:rPr>
          <w:rFonts w:ascii="Times New Roman" w:hAnsi="Times New Roman"/>
          <w:sz w:val="22"/>
          <w:szCs w:val="22"/>
        </w:rPr>
      </w:pPr>
    </w:p>
    <w:p w14:paraId="4680AAB0" w14:textId="77777777" w:rsidR="004B0B60" w:rsidRPr="00515AFA" w:rsidRDefault="004B0B60" w:rsidP="004B0B6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5121075A" w14:textId="77777777" w:rsidR="004B0B60" w:rsidRPr="00515AFA" w:rsidRDefault="004B0B60" w:rsidP="004B0B6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7B23EEF1" w14:textId="77777777" w:rsidR="004B0B60" w:rsidRPr="00515AFA" w:rsidRDefault="004B0B60" w:rsidP="004B0B60">
      <w:pPr>
        <w:pStyle w:val="Tekstpodstawowy2"/>
        <w:spacing w:line="240" w:lineRule="auto"/>
        <w:ind w:right="-47"/>
        <w:rPr>
          <w:sz w:val="22"/>
          <w:szCs w:val="22"/>
        </w:rPr>
      </w:pPr>
    </w:p>
    <w:p w14:paraId="2C929F4B" w14:textId="77777777" w:rsidR="004B0B60" w:rsidRPr="00515AFA" w:rsidRDefault="004B0B60" w:rsidP="004B0B60">
      <w:pPr>
        <w:pStyle w:val="Tekstpodstawowy2"/>
        <w:spacing w:line="240" w:lineRule="auto"/>
        <w:ind w:right="-47"/>
        <w:rPr>
          <w:sz w:val="22"/>
          <w:szCs w:val="22"/>
        </w:rPr>
      </w:pPr>
    </w:p>
    <w:p w14:paraId="0FF5D0F2" w14:textId="77777777" w:rsidR="004B0B60" w:rsidRPr="00515AFA" w:rsidRDefault="004B0B60" w:rsidP="004B0B60">
      <w:pPr>
        <w:pStyle w:val="Tekstpodstawowy2"/>
        <w:spacing w:line="240" w:lineRule="auto"/>
        <w:ind w:right="-47"/>
        <w:rPr>
          <w:b/>
          <w:sz w:val="22"/>
          <w:szCs w:val="22"/>
        </w:rPr>
      </w:pPr>
      <w:r w:rsidRPr="00515AFA">
        <w:rPr>
          <w:b/>
          <w:sz w:val="22"/>
          <w:szCs w:val="22"/>
        </w:rPr>
        <w:lastRenderedPageBreak/>
        <w:t xml:space="preserve">         Za Sprzedawcę                                                                  Za Kupującego</w:t>
      </w:r>
    </w:p>
    <w:p w14:paraId="645D9F71" w14:textId="77777777" w:rsidR="004B0B60" w:rsidRPr="00515AFA" w:rsidRDefault="004B0B60" w:rsidP="004B0B60">
      <w:pPr>
        <w:rPr>
          <w:sz w:val="22"/>
          <w:szCs w:val="22"/>
          <w:lang w:val="pl-PL"/>
        </w:rPr>
      </w:pPr>
    </w:p>
    <w:p w14:paraId="76BA8F7C" w14:textId="77777777" w:rsidR="004B0B60" w:rsidRPr="00515AFA" w:rsidRDefault="004B0B60" w:rsidP="004B0B60">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6E1F754A"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7E391CA"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005CE09B"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06215535"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47CE7CE4"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579A063D"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4AEE29D3"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2DC7716C"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57571A0B"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438F01B8"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6041D4FF"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p>
    <w:p w14:paraId="58951CB7"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6B7B8FC4" w14:textId="77777777" w:rsidR="004B0B60" w:rsidRPr="00515AFA" w:rsidRDefault="004B0B60" w:rsidP="004B0B6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E4732A2" w14:textId="77777777" w:rsidR="004B0B60" w:rsidRDefault="004B0B60" w:rsidP="004B0B6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C6E685E" w14:textId="77777777" w:rsidR="004B0B60" w:rsidRPr="00515AFA" w:rsidRDefault="004B0B60" w:rsidP="004B0B60">
      <w:pPr>
        <w:widowControl w:val="0"/>
        <w:autoSpaceDE w:val="0"/>
        <w:autoSpaceDN w:val="0"/>
        <w:jc w:val="right"/>
        <w:textAlignment w:val="baseline"/>
        <w:rPr>
          <w:sz w:val="22"/>
          <w:szCs w:val="22"/>
          <w:lang w:val="pl-PL"/>
        </w:rPr>
      </w:pPr>
      <w:r w:rsidRPr="00515AFA">
        <w:rPr>
          <w:sz w:val="22"/>
          <w:szCs w:val="22"/>
          <w:lang w:val="pl-PL"/>
        </w:rPr>
        <w:t>Załącznik nr 2 do umowy</w:t>
      </w:r>
    </w:p>
    <w:p w14:paraId="02A686D7" w14:textId="77777777" w:rsidR="004B0B60" w:rsidRPr="00515AFA" w:rsidRDefault="004B0B60" w:rsidP="004B0B60">
      <w:pPr>
        <w:widowControl w:val="0"/>
        <w:autoSpaceDE w:val="0"/>
        <w:autoSpaceDN w:val="0"/>
        <w:jc w:val="both"/>
        <w:textAlignment w:val="baseline"/>
        <w:rPr>
          <w:sz w:val="22"/>
          <w:szCs w:val="22"/>
          <w:lang w:val="pl-PL"/>
        </w:rPr>
      </w:pPr>
    </w:p>
    <w:p w14:paraId="498F8B6B" w14:textId="77777777" w:rsidR="004B0B60" w:rsidRPr="00515AFA" w:rsidRDefault="004B0B60" w:rsidP="004B0B60">
      <w:pPr>
        <w:widowControl w:val="0"/>
        <w:autoSpaceDE w:val="0"/>
        <w:autoSpaceDN w:val="0"/>
        <w:jc w:val="both"/>
        <w:textAlignment w:val="baseline"/>
        <w:rPr>
          <w:sz w:val="22"/>
          <w:szCs w:val="22"/>
          <w:lang w:val="pl-PL"/>
        </w:rPr>
      </w:pPr>
    </w:p>
    <w:p w14:paraId="22E4733F" w14:textId="77777777" w:rsidR="004B0B60" w:rsidRPr="00515AFA" w:rsidRDefault="004B0B60" w:rsidP="004B0B60">
      <w:pPr>
        <w:widowControl w:val="0"/>
        <w:autoSpaceDE w:val="0"/>
        <w:autoSpaceDN w:val="0"/>
        <w:jc w:val="both"/>
        <w:textAlignment w:val="baseline"/>
        <w:rPr>
          <w:sz w:val="22"/>
          <w:szCs w:val="22"/>
          <w:lang w:val="pl-PL"/>
        </w:rPr>
      </w:pPr>
      <w:r w:rsidRPr="00515AFA">
        <w:rPr>
          <w:sz w:val="22"/>
          <w:szCs w:val="22"/>
          <w:lang w:val="pl-PL"/>
        </w:rPr>
        <w:t>.....................................… </w:t>
      </w:r>
    </w:p>
    <w:p w14:paraId="31260D88" w14:textId="77777777" w:rsidR="004B0B60" w:rsidRPr="00515AFA" w:rsidRDefault="004B0B60" w:rsidP="004B0B60">
      <w:pPr>
        <w:widowControl w:val="0"/>
        <w:autoSpaceDE w:val="0"/>
        <w:autoSpaceDN w:val="0"/>
        <w:ind w:firstLine="555"/>
        <w:textAlignment w:val="baseline"/>
        <w:rPr>
          <w:sz w:val="22"/>
          <w:szCs w:val="22"/>
          <w:lang w:val="pl-PL"/>
        </w:rPr>
      </w:pPr>
      <w:r w:rsidRPr="00515AFA">
        <w:rPr>
          <w:sz w:val="22"/>
          <w:szCs w:val="22"/>
          <w:lang w:val="pl-PL"/>
        </w:rPr>
        <w:t>Nazwa Wykonawcy</w:t>
      </w:r>
    </w:p>
    <w:p w14:paraId="1BE1E57D" w14:textId="77777777" w:rsidR="004B0B60" w:rsidRPr="00515AFA" w:rsidRDefault="004B0B60" w:rsidP="004B0B60">
      <w:pPr>
        <w:widowControl w:val="0"/>
        <w:autoSpaceDE w:val="0"/>
        <w:autoSpaceDN w:val="0"/>
        <w:textAlignment w:val="baseline"/>
        <w:rPr>
          <w:sz w:val="22"/>
          <w:szCs w:val="22"/>
          <w:lang w:val="pl-PL"/>
        </w:rPr>
      </w:pPr>
    </w:p>
    <w:p w14:paraId="442DA009" w14:textId="77777777" w:rsidR="004B0B60" w:rsidRPr="00515AFA" w:rsidRDefault="004B0B60" w:rsidP="004B0B60">
      <w:pPr>
        <w:widowControl w:val="0"/>
        <w:autoSpaceDE w:val="0"/>
        <w:autoSpaceDN w:val="0"/>
        <w:jc w:val="both"/>
        <w:textAlignment w:val="baseline"/>
        <w:rPr>
          <w:sz w:val="22"/>
          <w:szCs w:val="22"/>
          <w:lang w:val="pl-PL"/>
        </w:rPr>
      </w:pPr>
      <w:r w:rsidRPr="00515AFA">
        <w:rPr>
          <w:sz w:val="22"/>
          <w:szCs w:val="22"/>
          <w:lang w:val="pl-PL"/>
        </w:rPr>
        <w:t>.....................................…</w:t>
      </w:r>
    </w:p>
    <w:p w14:paraId="256158E1" w14:textId="77777777" w:rsidR="004B0B60" w:rsidRPr="00515AFA" w:rsidRDefault="004B0B60" w:rsidP="004B0B6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29B80E3" w14:textId="77777777" w:rsidR="004B0B60" w:rsidRPr="00515AFA" w:rsidRDefault="004B0B60" w:rsidP="004B0B60">
      <w:pPr>
        <w:widowControl w:val="0"/>
        <w:autoSpaceDE w:val="0"/>
        <w:autoSpaceDN w:val="0"/>
        <w:spacing w:before="90"/>
        <w:ind w:left="115" w:right="110"/>
        <w:jc w:val="both"/>
        <w:outlineLvl w:val="0"/>
        <w:rPr>
          <w:rFonts w:eastAsia="Verdana"/>
          <w:b/>
          <w:bCs/>
          <w:sz w:val="22"/>
          <w:szCs w:val="22"/>
          <w:lang w:val="pl-PL" w:eastAsia="en-US"/>
        </w:rPr>
      </w:pPr>
    </w:p>
    <w:p w14:paraId="42AC5370" w14:textId="77777777" w:rsidR="004B0B60" w:rsidRPr="00515AFA" w:rsidRDefault="004B0B60" w:rsidP="004B0B60">
      <w:pPr>
        <w:widowControl w:val="0"/>
        <w:autoSpaceDE w:val="0"/>
        <w:autoSpaceDN w:val="0"/>
        <w:spacing w:before="90"/>
        <w:ind w:right="110"/>
        <w:jc w:val="both"/>
        <w:outlineLvl w:val="0"/>
        <w:rPr>
          <w:rFonts w:eastAsia="Verdana"/>
          <w:b/>
          <w:bCs/>
          <w:sz w:val="22"/>
          <w:szCs w:val="22"/>
          <w:lang w:val="pl-PL" w:eastAsia="en-US"/>
        </w:rPr>
      </w:pPr>
    </w:p>
    <w:p w14:paraId="6809DAC2" w14:textId="77777777" w:rsidR="004B0B60" w:rsidRPr="00515AFA" w:rsidRDefault="004B0B60" w:rsidP="004B0B60">
      <w:pPr>
        <w:widowControl w:val="0"/>
        <w:autoSpaceDE w:val="0"/>
        <w:autoSpaceDN w:val="0"/>
        <w:jc w:val="center"/>
        <w:textAlignment w:val="baseline"/>
        <w:rPr>
          <w:b/>
          <w:bCs/>
          <w:sz w:val="22"/>
          <w:szCs w:val="22"/>
          <w:lang w:val="pl-PL"/>
        </w:rPr>
      </w:pPr>
    </w:p>
    <w:p w14:paraId="5D1A33F8" w14:textId="77777777" w:rsidR="004B0B60" w:rsidRPr="00515AFA" w:rsidRDefault="004B0B60" w:rsidP="004B0B60">
      <w:pPr>
        <w:widowControl w:val="0"/>
        <w:autoSpaceDE w:val="0"/>
        <w:autoSpaceDN w:val="0"/>
        <w:jc w:val="center"/>
        <w:textAlignment w:val="baseline"/>
        <w:rPr>
          <w:b/>
          <w:bCs/>
          <w:sz w:val="22"/>
          <w:szCs w:val="22"/>
          <w:lang w:val="pl-PL"/>
        </w:rPr>
      </w:pPr>
    </w:p>
    <w:p w14:paraId="514895B9" w14:textId="77777777" w:rsidR="004B0B60" w:rsidRPr="00515AFA" w:rsidRDefault="004B0B60" w:rsidP="004B0B6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68A4B1DF" w14:textId="77777777" w:rsidR="004B0B60" w:rsidRPr="00515AFA" w:rsidRDefault="004B0B60" w:rsidP="004B0B6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148A5C9" w14:textId="77777777" w:rsidR="004B0B60" w:rsidRPr="00515AFA" w:rsidRDefault="004B0B60" w:rsidP="004B0B60">
      <w:pPr>
        <w:widowControl w:val="0"/>
        <w:autoSpaceDE w:val="0"/>
        <w:autoSpaceDN w:val="0"/>
        <w:jc w:val="center"/>
        <w:textAlignment w:val="baseline"/>
        <w:rPr>
          <w:b/>
          <w:bCs/>
          <w:sz w:val="22"/>
          <w:szCs w:val="22"/>
          <w:lang w:val="pl-PL"/>
        </w:rPr>
      </w:pPr>
    </w:p>
    <w:p w14:paraId="2B0CC778" w14:textId="77777777" w:rsidR="004B0B60" w:rsidRPr="00515AFA" w:rsidRDefault="004B0B60" w:rsidP="004B0B6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44D09F5" w14:textId="77777777" w:rsidR="004B0B60" w:rsidRPr="00515AFA" w:rsidRDefault="004B0B60" w:rsidP="004B0B6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A83BACB" w14:textId="77777777" w:rsidR="004B0B60" w:rsidRPr="00515AFA" w:rsidRDefault="004B0B60" w:rsidP="004B0B6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w:t>
      </w:r>
      <w:r w:rsidRPr="00515AFA">
        <w:rPr>
          <w:rFonts w:eastAsia="Calibri"/>
          <w:sz w:val="22"/>
          <w:szCs w:val="22"/>
          <w:lang w:val="pl-PL" w:eastAsia="en-US"/>
        </w:rPr>
        <w:lastRenderedPageBreak/>
        <w:t>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AA1DFD3" w14:textId="77777777" w:rsidR="004B0B60" w:rsidRPr="00515AFA" w:rsidRDefault="004B0B60" w:rsidP="004B0B6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F1498F0" w14:textId="77777777" w:rsidR="004B0B60" w:rsidRPr="00515AFA" w:rsidRDefault="004B0B60" w:rsidP="004B0B60">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343C0F9F" w14:textId="77777777" w:rsidR="004B0B60" w:rsidRPr="00515AFA" w:rsidRDefault="004B0B60" w:rsidP="004B0B60">
      <w:pPr>
        <w:spacing w:after="200" w:line="276" w:lineRule="auto"/>
        <w:ind w:left="780"/>
        <w:contextualSpacing/>
        <w:textAlignment w:val="baseline"/>
        <w:rPr>
          <w:sz w:val="22"/>
          <w:szCs w:val="22"/>
          <w:lang w:val="pl-PL"/>
        </w:rPr>
      </w:pPr>
    </w:p>
    <w:p w14:paraId="7F3017D5" w14:textId="77777777" w:rsidR="004B0B60" w:rsidRPr="00515AFA" w:rsidRDefault="004B0B60" w:rsidP="004B0B60">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30F34BF" w14:textId="77777777" w:rsidR="004B0B60" w:rsidRPr="00515AFA" w:rsidRDefault="004B0B60" w:rsidP="004B0B60">
      <w:pPr>
        <w:widowControl w:val="0"/>
        <w:autoSpaceDE w:val="0"/>
        <w:autoSpaceDN w:val="0"/>
        <w:spacing w:before="90"/>
        <w:ind w:right="110"/>
        <w:jc w:val="both"/>
        <w:outlineLvl w:val="0"/>
        <w:rPr>
          <w:rFonts w:eastAsia="Verdana"/>
          <w:b/>
          <w:bCs/>
          <w:sz w:val="22"/>
          <w:szCs w:val="22"/>
          <w:lang w:val="pl-PL" w:eastAsia="en-US"/>
        </w:rPr>
      </w:pPr>
    </w:p>
    <w:p w14:paraId="296772A8" w14:textId="77777777" w:rsidR="004B0B60" w:rsidRPr="00515AFA" w:rsidRDefault="004B0B60" w:rsidP="004B0B60">
      <w:pPr>
        <w:widowControl w:val="0"/>
        <w:autoSpaceDE w:val="0"/>
        <w:autoSpaceDN w:val="0"/>
        <w:spacing w:before="90"/>
        <w:ind w:right="110"/>
        <w:jc w:val="both"/>
        <w:outlineLvl w:val="0"/>
        <w:rPr>
          <w:rFonts w:eastAsia="Verdana"/>
          <w:b/>
          <w:bCs/>
          <w:sz w:val="22"/>
          <w:szCs w:val="22"/>
          <w:lang w:val="pl-PL" w:eastAsia="en-US"/>
        </w:rPr>
      </w:pPr>
    </w:p>
    <w:p w14:paraId="00A666D6" w14:textId="77777777" w:rsidR="004B0B60" w:rsidRPr="00515AFA" w:rsidRDefault="004B0B60" w:rsidP="004B0B60">
      <w:pPr>
        <w:widowControl w:val="0"/>
        <w:autoSpaceDE w:val="0"/>
        <w:autoSpaceDN w:val="0"/>
        <w:spacing w:before="90"/>
        <w:ind w:right="110"/>
        <w:jc w:val="both"/>
        <w:outlineLvl w:val="0"/>
        <w:rPr>
          <w:rFonts w:eastAsia="Verdana"/>
          <w:b/>
          <w:bCs/>
          <w:sz w:val="22"/>
          <w:szCs w:val="22"/>
          <w:lang w:val="pl-PL" w:eastAsia="en-US"/>
        </w:rPr>
      </w:pPr>
    </w:p>
    <w:p w14:paraId="0AC3BE04" w14:textId="77777777" w:rsidR="004B0B60" w:rsidRPr="00515AFA" w:rsidRDefault="004B0B60" w:rsidP="004B0B6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4B0B60" w:rsidRPr="0000007B" w14:paraId="1C88AE76" w14:textId="77777777" w:rsidTr="006C649F">
        <w:tc>
          <w:tcPr>
            <w:tcW w:w="4105" w:type="dxa"/>
            <w:hideMark/>
          </w:tcPr>
          <w:p w14:paraId="125D619E" w14:textId="77777777" w:rsidR="004B0B60" w:rsidRPr="00515AFA" w:rsidRDefault="004B0B60" w:rsidP="006C649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376B84A" w14:textId="77777777" w:rsidR="004B0B60" w:rsidRPr="00515AFA" w:rsidRDefault="004B0B60" w:rsidP="006C649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4299B035" w14:textId="77777777" w:rsidR="004B0B60" w:rsidRPr="00515AFA" w:rsidRDefault="004B0B60" w:rsidP="004B0B60">
      <w:pPr>
        <w:spacing w:line="360" w:lineRule="auto"/>
        <w:jc w:val="both"/>
        <w:rPr>
          <w:rFonts w:eastAsia="Calibri"/>
          <w:color w:val="222A35"/>
          <w:sz w:val="22"/>
          <w:szCs w:val="22"/>
          <w:lang w:val="pl-PL" w:eastAsia="x-none"/>
        </w:rPr>
      </w:pPr>
    </w:p>
    <w:p w14:paraId="1D09C074" w14:textId="77777777" w:rsidR="004B0B60" w:rsidRPr="002E3AF9" w:rsidRDefault="004B0B60" w:rsidP="004B0B60">
      <w:pPr>
        <w:rPr>
          <w:lang w:val="pl-PL"/>
        </w:rPr>
      </w:pPr>
    </w:p>
    <w:p w14:paraId="1A28E02F" w14:textId="77777777" w:rsidR="004B0B60" w:rsidRPr="00107444" w:rsidRDefault="004B0B60" w:rsidP="004B0B60">
      <w:pPr>
        <w:rPr>
          <w:lang w:val="pl-PL"/>
        </w:rPr>
      </w:pPr>
    </w:p>
    <w:p w14:paraId="2D2D2DD6" w14:textId="77777777" w:rsidR="004B0B60" w:rsidRPr="00233C0F" w:rsidRDefault="004B0B60" w:rsidP="004B0B60">
      <w:pPr>
        <w:rPr>
          <w:lang w:val="pl-PL"/>
        </w:rPr>
      </w:pPr>
    </w:p>
    <w:p w14:paraId="39443E83" w14:textId="77777777" w:rsidR="004B0B60" w:rsidRPr="00F76E64" w:rsidRDefault="004B0B60" w:rsidP="004B0B60">
      <w:pPr>
        <w:rPr>
          <w:lang w:val="pl-PL"/>
        </w:rPr>
      </w:pPr>
    </w:p>
    <w:p w14:paraId="0A1F0448" w14:textId="77777777" w:rsidR="004B0B60" w:rsidRPr="009169FF" w:rsidRDefault="004B0B60" w:rsidP="004B0B60">
      <w:pPr>
        <w:rPr>
          <w:lang w:val="pl-PL"/>
        </w:rPr>
      </w:pPr>
    </w:p>
    <w:p w14:paraId="62F3E5B7" w14:textId="77777777" w:rsidR="004B0B60" w:rsidRPr="00DB1FCD" w:rsidRDefault="004B0B60" w:rsidP="004B0B60">
      <w:pPr>
        <w:pStyle w:val="Zwykytekst"/>
        <w:tabs>
          <w:tab w:val="left" w:pos="7050"/>
        </w:tabs>
        <w:rPr>
          <w:lang w:val="pl-PL"/>
        </w:rPr>
      </w:pPr>
    </w:p>
    <w:p w14:paraId="41C09A16" w14:textId="77777777" w:rsidR="004B0B60" w:rsidRPr="00A128F5" w:rsidRDefault="004B0B60" w:rsidP="004B0B60">
      <w:pPr>
        <w:rPr>
          <w:lang w:val="pl-PL"/>
        </w:rPr>
      </w:pPr>
    </w:p>
    <w:p w14:paraId="14E41A75" w14:textId="77777777" w:rsidR="004B0B60" w:rsidRPr="005432C7" w:rsidRDefault="004B0B60" w:rsidP="004B0B60">
      <w:pPr>
        <w:rPr>
          <w:lang w:val="pl-PL"/>
        </w:rPr>
      </w:pPr>
    </w:p>
    <w:p w14:paraId="0DD7B387" w14:textId="77777777" w:rsidR="004B0B60" w:rsidRPr="005C5222" w:rsidRDefault="004B0B60" w:rsidP="004B0B60">
      <w:pPr>
        <w:rPr>
          <w:lang w:val="pl-PL"/>
        </w:rPr>
      </w:pPr>
    </w:p>
    <w:p w14:paraId="270EFE4A" w14:textId="77777777" w:rsidR="004B0B60" w:rsidRPr="007824F0" w:rsidRDefault="004B0B60" w:rsidP="004B0B60">
      <w:pPr>
        <w:rPr>
          <w:lang w:val="pl-PL"/>
        </w:rPr>
      </w:pPr>
    </w:p>
    <w:p w14:paraId="053E11DC" w14:textId="77777777" w:rsidR="004B0B60" w:rsidRPr="006C7C9E" w:rsidRDefault="004B0B60" w:rsidP="004B0B60">
      <w:pPr>
        <w:rPr>
          <w:lang w:val="pl-PL"/>
        </w:rPr>
      </w:pPr>
    </w:p>
    <w:p w14:paraId="393FE882" w14:textId="77777777" w:rsidR="004B0B60" w:rsidRPr="00540430" w:rsidRDefault="004B0B60" w:rsidP="004B0B60">
      <w:pPr>
        <w:rPr>
          <w:lang w:val="pl-PL"/>
        </w:rPr>
      </w:pPr>
    </w:p>
    <w:p w14:paraId="5C7C7A39" w14:textId="77777777" w:rsidR="00496551" w:rsidRPr="004B0B60" w:rsidRDefault="00496551" w:rsidP="004B0B60">
      <w:pPr>
        <w:rPr>
          <w:lang w:val="pl-PL"/>
        </w:rPr>
      </w:pPr>
    </w:p>
    <w:sectPr w:rsidR="00496551" w:rsidRPr="004B0B6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A62AE" w14:textId="77777777" w:rsidR="005D2551" w:rsidRDefault="005D2551">
      <w:r>
        <w:separator/>
      </w:r>
    </w:p>
  </w:endnote>
  <w:endnote w:type="continuationSeparator" w:id="0">
    <w:p w14:paraId="26B94ABE" w14:textId="77777777" w:rsidR="005D2551" w:rsidRDefault="005D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5122" w14:textId="77777777" w:rsidR="00A42E62" w:rsidRDefault="00A42E6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CCE56" w14:textId="77777777" w:rsidR="004B0B60" w:rsidRDefault="004B0B60">
    <w:pPr>
      <w:pStyle w:val="Stopka"/>
      <w:jc w:val="right"/>
    </w:pPr>
    <w:r>
      <w:fldChar w:fldCharType="begin"/>
    </w:r>
    <w:r>
      <w:instrText>PAGE   \* MERGEFORMAT</w:instrText>
    </w:r>
    <w:r>
      <w:fldChar w:fldCharType="separate"/>
    </w:r>
    <w:r>
      <w:rPr>
        <w:lang w:val="pl-PL"/>
      </w:rPr>
      <w:t>2</w:t>
    </w:r>
    <w:r>
      <w:fldChar w:fldCharType="end"/>
    </w:r>
  </w:p>
  <w:p w14:paraId="34511DAE" w14:textId="77777777" w:rsidR="00A42E62" w:rsidRDefault="00A42E6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9F26" w14:textId="77777777" w:rsidR="00A42E62" w:rsidRDefault="00A42E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CAAEE" w14:textId="77777777" w:rsidR="005D2551" w:rsidRDefault="005D2551">
      <w:r>
        <w:separator/>
      </w:r>
    </w:p>
  </w:footnote>
  <w:footnote w:type="continuationSeparator" w:id="0">
    <w:p w14:paraId="42CAF41F" w14:textId="77777777" w:rsidR="005D2551" w:rsidRDefault="005D2551">
      <w:r>
        <w:continuationSeparator/>
      </w:r>
    </w:p>
  </w:footnote>
  <w:footnote w:id="1">
    <w:p w14:paraId="63C796EB" w14:textId="77777777" w:rsidR="004B0B60" w:rsidRDefault="004B0B60" w:rsidP="004B0B6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AF5B173" w14:textId="77777777" w:rsidR="004B0B60" w:rsidRDefault="004B0B60" w:rsidP="004B0B6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A58130" w14:textId="77777777" w:rsidR="004B0B60" w:rsidRDefault="004B0B60" w:rsidP="004B0B6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E59E461" w14:textId="77777777" w:rsidR="004B0B60" w:rsidRDefault="004B0B60" w:rsidP="004B0B6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99B4432" w14:textId="77777777" w:rsidR="004B0B60" w:rsidRDefault="004B0B60" w:rsidP="004B0B6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493D575" w14:textId="77777777" w:rsidR="004B0B60" w:rsidRDefault="004B0B60" w:rsidP="004B0B6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670B22F" w14:textId="77777777" w:rsidR="004B0B60" w:rsidRDefault="004B0B60" w:rsidP="004B0B6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C709642" w14:textId="77777777" w:rsidR="004B0B60" w:rsidRDefault="004B0B60" w:rsidP="004B0B6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412C01" w14:textId="77777777" w:rsidR="004B0B60" w:rsidRDefault="004B0B60" w:rsidP="004B0B6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D420DE3" w14:textId="77777777" w:rsidR="004B0B60" w:rsidRDefault="004B0B60" w:rsidP="004B0B6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1B8A0A" w14:textId="77777777" w:rsidR="004B0B60" w:rsidRDefault="004B0B60" w:rsidP="004B0B6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D8B93E7" w14:textId="77777777" w:rsidR="004B0B60" w:rsidRDefault="004B0B60" w:rsidP="004B0B6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EB5B88B" w14:textId="77777777" w:rsidR="004B0B60" w:rsidRDefault="004B0B60" w:rsidP="004B0B6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758C1A" w14:textId="77777777" w:rsidR="004B0B60" w:rsidRDefault="004B0B60" w:rsidP="004B0B6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48CB8F5" w14:textId="77777777" w:rsidR="004B0B60" w:rsidRDefault="004B0B60" w:rsidP="004B0B6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5A05DFA" w14:textId="77777777" w:rsidR="004B0B60" w:rsidRDefault="004B0B60" w:rsidP="004B0B6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4422AE5" w14:textId="77777777" w:rsidR="004B0B60" w:rsidRDefault="004B0B60" w:rsidP="004B0B6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9745C52" w14:textId="77777777" w:rsidR="004B0B60" w:rsidRDefault="004B0B60" w:rsidP="004B0B6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0069A6B" w14:textId="77777777" w:rsidR="004B0B60" w:rsidRDefault="004B0B60" w:rsidP="004B0B6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85ED28A" w14:textId="77777777" w:rsidR="004B0B60" w:rsidRDefault="004B0B60" w:rsidP="004B0B6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BFBF8A" w14:textId="77777777" w:rsidR="004B0B60" w:rsidRDefault="004B0B60" w:rsidP="004B0B6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F23EEF2" w14:textId="77777777" w:rsidR="004B0B60" w:rsidRDefault="004B0B60" w:rsidP="004B0B6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0927D47" w14:textId="77777777" w:rsidR="004B0B60" w:rsidRDefault="004B0B60" w:rsidP="004B0B6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DCCB95" w14:textId="77777777" w:rsidR="004B0B60" w:rsidRDefault="004B0B60" w:rsidP="004B0B6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77AF535" w14:textId="77777777" w:rsidR="004B0B60" w:rsidRDefault="004B0B60" w:rsidP="004B0B6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1DE98B" w14:textId="77777777" w:rsidR="004B0B60" w:rsidRDefault="004B0B60" w:rsidP="004B0B6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D953391" w14:textId="77777777" w:rsidR="004B0B60" w:rsidRDefault="004B0B60" w:rsidP="004B0B6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FE812BF" w14:textId="77777777" w:rsidR="004B0B60" w:rsidRDefault="004B0B60" w:rsidP="004B0B6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52417C2" w14:textId="77777777" w:rsidR="004B0B60" w:rsidRDefault="004B0B60" w:rsidP="004B0B6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4B03662" w14:textId="77777777" w:rsidR="004B0B60" w:rsidRDefault="004B0B60" w:rsidP="004B0B6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63235" w14:textId="77777777" w:rsidR="00A42E62" w:rsidRDefault="00A42E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CD870" w14:textId="77777777" w:rsidR="00A42E62" w:rsidRDefault="00A42E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7ECF1" w14:textId="77777777" w:rsidR="00A42E62" w:rsidRDefault="00A42E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9397B04"/>
    <w:multiLevelType w:val="hybridMultilevel"/>
    <w:tmpl w:val="2D56BE44"/>
    <w:lvl w:ilvl="0" w:tplc="25C0B44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11506233">
    <w:abstractNumId w:val="19"/>
  </w:num>
  <w:num w:numId="2" w16cid:durableId="104382126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917189">
    <w:abstractNumId w:val="29"/>
  </w:num>
  <w:num w:numId="4" w16cid:durableId="1050305119">
    <w:abstractNumId w:val="11"/>
  </w:num>
  <w:num w:numId="5" w16cid:durableId="412043404">
    <w:abstractNumId w:val="30"/>
  </w:num>
  <w:num w:numId="6" w16cid:durableId="1545168883">
    <w:abstractNumId w:val="32"/>
  </w:num>
  <w:num w:numId="7" w16cid:durableId="685986491">
    <w:abstractNumId w:val="35"/>
  </w:num>
  <w:num w:numId="8" w16cid:durableId="681784037">
    <w:abstractNumId w:val="25"/>
  </w:num>
  <w:num w:numId="9" w16cid:durableId="1046106599">
    <w:abstractNumId w:val="40"/>
  </w:num>
  <w:num w:numId="10" w16cid:durableId="1197736893">
    <w:abstractNumId w:val="27"/>
  </w:num>
  <w:num w:numId="11" w16cid:durableId="317810663">
    <w:abstractNumId w:val="6"/>
  </w:num>
  <w:num w:numId="12" w16cid:durableId="1735162439">
    <w:abstractNumId w:val="10"/>
  </w:num>
  <w:num w:numId="13" w16cid:durableId="1181358225">
    <w:abstractNumId w:val="14"/>
  </w:num>
  <w:num w:numId="14" w16cid:durableId="496505061">
    <w:abstractNumId w:val="41"/>
  </w:num>
  <w:num w:numId="15" w16cid:durableId="1365911763">
    <w:abstractNumId w:val="13"/>
  </w:num>
  <w:num w:numId="16" w16cid:durableId="1933587338">
    <w:abstractNumId w:val="9"/>
  </w:num>
  <w:num w:numId="17" w16cid:durableId="1726904558">
    <w:abstractNumId w:val="38"/>
  </w:num>
  <w:num w:numId="18" w16cid:durableId="199171022">
    <w:abstractNumId w:val="28"/>
  </w:num>
  <w:num w:numId="19" w16cid:durableId="1851869081">
    <w:abstractNumId w:val="23"/>
  </w:num>
  <w:num w:numId="20" w16cid:durableId="2108577437">
    <w:abstractNumId w:val="26"/>
  </w:num>
  <w:num w:numId="21" w16cid:durableId="364870976">
    <w:abstractNumId w:val="20"/>
  </w:num>
  <w:num w:numId="22" w16cid:durableId="1161968525">
    <w:abstractNumId w:val="0"/>
  </w:num>
  <w:num w:numId="23" w16cid:durableId="1040860729">
    <w:abstractNumId w:val="39"/>
  </w:num>
  <w:num w:numId="24" w16cid:durableId="1050570701">
    <w:abstractNumId w:val="18"/>
  </w:num>
  <w:num w:numId="25" w16cid:durableId="1364938025">
    <w:abstractNumId w:val="3"/>
  </w:num>
  <w:num w:numId="26" w16cid:durableId="1545632291">
    <w:abstractNumId w:val="31"/>
  </w:num>
  <w:num w:numId="27" w16cid:durableId="17951705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865839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8842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60355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029748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444657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32085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36933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507690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8945049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028052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74787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617655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403799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111999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417171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140690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1705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916391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109221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374102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472335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531930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8310A"/>
    <w:rsid w:val="0000007B"/>
    <w:rsid w:val="000033EA"/>
    <w:rsid w:val="0002467C"/>
    <w:rsid w:val="00040A7A"/>
    <w:rsid w:val="0007315E"/>
    <w:rsid w:val="000936CA"/>
    <w:rsid w:val="00097182"/>
    <w:rsid w:val="000B1A00"/>
    <w:rsid w:val="000C0F66"/>
    <w:rsid w:val="001764D4"/>
    <w:rsid w:val="001F341B"/>
    <w:rsid w:val="00241C97"/>
    <w:rsid w:val="002430FD"/>
    <w:rsid w:val="00267340"/>
    <w:rsid w:val="00275C59"/>
    <w:rsid w:val="002E46B7"/>
    <w:rsid w:val="00337165"/>
    <w:rsid w:val="003974EB"/>
    <w:rsid w:val="003C6167"/>
    <w:rsid w:val="003F1749"/>
    <w:rsid w:val="0048310A"/>
    <w:rsid w:val="00496551"/>
    <w:rsid w:val="004A692C"/>
    <w:rsid w:val="004B0B60"/>
    <w:rsid w:val="004C4EC3"/>
    <w:rsid w:val="0050219D"/>
    <w:rsid w:val="00512FD2"/>
    <w:rsid w:val="00523F87"/>
    <w:rsid w:val="00527464"/>
    <w:rsid w:val="00564502"/>
    <w:rsid w:val="00593CEB"/>
    <w:rsid w:val="005C6D38"/>
    <w:rsid w:val="005D2104"/>
    <w:rsid w:val="005D2551"/>
    <w:rsid w:val="00614C95"/>
    <w:rsid w:val="00660027"/>
    <w:rsid w:val="0069339E"/>
    <w:rsid w:val="006F51B5"/>
    <w:rsid w:val="006F7905"/>
    <w:rsid w:val="00714F51"/>
    <w:rsid w:val="00731F6E"/>
    <w:rsid w:val="007A2EF1"/>
    <w:rsid w:val="007B00D4"/>
    <w:rsid w:val="007D703B"/>
    <w:rsid w:val="00800261"/>
    <w:rsid w:val="00841B63"/>
    <w:rsid w:val="0086736E"/>
    <w:rsid w:val="00873BAE"/>
    <w:rsid w:val="008D3AF3"/>
    <w:rsid w:val="008E0730"/>
    <w:rsid w:val="0092337E"/>
    <w:rsid w:val="0092730E"/>
    <w:rsid w:val="009561DA"/>
    <w:rsid w:val="0098432D"/>
    <w:rsid w:val="00997B0E"/>
    <w:rsid w:val="009A694A"/>
    <w:rsid w:val="009A7064"/>
    <w:rsid w:val="009F7ECA"/>
    <w:rsid w:val="00A42E62"/>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1F4F"/>
    <w:rsid w:val="00D90ED3"/>
    <w:rsid w:val="00D9696A"/>
    <w:rsid w:val="00D97E9A"/>
    <w:rsid w:val="00DD0EDB"/>
    <w:rsid w:val="00DD28F4"/>
    <w:rsid w:val="00DE2464"/>
    <w:rsid w:val="00E13592"/>
    <w:rsid w:val="00E256BD"/>
    <w:rsid w:val="00E27575"/>
    <w:rsid w:val="00E3334C"/>
    <w:rsid w:val="00E41EFD"/>
    <w:rsid w:val="00E4751B"/>
    <w:rsid w:val="00E874DC"/>
    <w:rsid w:val="00EB11FD"/>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43DFD"/>
  <w15:chartTrackingRefBased/>
  <w15:docId w15:val="{9B41AFB2-9FB7-4C96-BEAD-4646672B4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0B6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3,Akapit z listą2,Wypunktowanie,L1,Numerowanie,Akapit z listą5,T_SZ_List Paragraph,normalny tekst,Preambuła,CW_Lista,Akapit z listą31,Kolorowa lista — akcent 11,Jasna lista — akcent 51,Akapit z listą BS"/>
    <w:basedOn w:val="Normalny"/>
    <w:link w:val="AkapitzlistZnak"/>
    <w:uiPriority w:val="1"/>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4B0B60"/>
    <w:rPr>
      <w:b/>
      <w:bCs/>
    </w:rPr>
  </w:style>
  <w:style w:type="character" w:customStyle="1" w:styleId="StopkaZnak">
    <w:name w:val="Stopka Znak"/>
    <w:link w:val="Stopka"/>
    <w:uiPriority w:val="99"/>
    <w:rsid w:val="004B0B60"/>
    <w:rPr>
      <w:lang w:val="en-US"/>
    </w:rPr>
  </w:style>
  <w:style w:type="character" w:customStyle="1" w:styleId="AkapitzlistZnak">
    <w:name w:val="Akapit z listą Znak"/>
    <w:aliases w:val="Akapit z listą3 Znak,Akapit z listą2 Znak,Wypunktowanie Znak,L1 Znak,Numerowanie Znak,Akapit z listą5 Znak,T_SZ_List Paragraph Znak,normalny tekst Znak,Preambuła Znak,CW_Lista Znak,Akapit z listą31 Znak,Jasna lista — akcent 51 Znak"/>
    <w:link w:val="Akapitzlist"/>
    <w:uiPriority w:val="1"/>
    <w:locked/>
    <w:rsid w:val="0052746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3644</Words>
  <Characters>21870</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25464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2026-08-20T10:39:00Z</cp:lastPrinted>
  <dcterms:created xsi:type="dcterms:W3CDTF">2026-08-20T10:42:00Z</dcterms:created>
  <dcterms:modified xsi:type="dcterms:W3CDTF">2026-08-21T07:31:00Z</dcterms:modified>
</cp:coreProperties>
</file>