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296E8BFE" w14:textId="42C2BFC2" w:rsidR="00D66DFD" w:rsidRDefault="00D66DFD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D66DFD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środków dezynfekcyjnych I</w:t>
      </w:r>
      <w:r w:rsidR="00B41029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</w:t>
      </w:r>
    </w:p>
    <w:p w14:paraId="412D55C7" w14:textId="7B3531C1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B41029">
        <w:rPr>
          <w:rFonts w:ascii="Times New Roman" w:eastAsia="Times New Roman" w:hAnsi="Times New Roman"/>
          <w:b/>
          <w:sz w:val="24"/>
          <w:szCs w:val="24"/>
          <w:lang w:eastAsia="pl-PL"/>
        </w:rPr>
        <w:t>38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621C55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8DDF059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B41029">
      <w:rPr>
        <w:rFonts w:ascii="Arial" w:hAnsi="Arial" w:cs="Arial"/>
        <w:i/>
        <w:iCs/>
        <w:sz w:val="20"/>
        <w:szCs w:val="20"/>
      </w:rPr>
      <w:t>38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621C55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7525B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21C55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4102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66DFD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EF506F"/>
    <w:rsid w:val="00F015AC"/>
    <w:rsid w:val="00F25177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Ewa Szlifińska</cp:lastModifiedBy>
  <cp:revision>20</cp:revision>
  <cp:lastPrinted>2024-07-29T08:10:00Z</cp:lastPrinted>
  <dcterms:created xsi:type="dcterms:W3CDTF">2023-04-18T07:16:00Z</dcterms:created>
  <dcterms:modified xsi:type="dcterms:W3CDTF">2026-07-24T09:18:00Z</dcterms:modified>
</cp:coreProperties>
</file>