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12DAB" w14:textId="2A447FB3" w:rsidR="00D665F5" w:rsidRDefault="00374DF9" w:rsidP="00D665F5">
      <w:pPr>
        <w:spacing w:after="240"/>
        <w:jc w:val="right"/>
        <w:rPr>
          <w:sz w:val="22"/>
          <w:szCs w:val="22"/>
        </w:rPr>
      </w:pPr>
      <w:r w:rsidRPr="00374DF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74DF9">
        <w:rPr>
          <w:sz w:val="22"/>
          <w:szCs w:val="22"/>
        </w:rPr>
        <w:t>2026-08-31</w:t>
      </w:r>
    </w:p>
    <w:p w14:paraId="4481D46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9F98309" w14:textId="77777777" w:rsidR="00374DF9" w:rsidRPr="00374DF9" w:rsidRDefault="00374DF9" w:rsidP="00577BC6">
      <w:pPr>
        <w:spacing w:after="40"/>
        <w:rPr>
          <w:b/>
          <w:bCs/>
          <w:sz w:val="22"/>
          <w:szCs w:val="22"/>
        </w:rPr>
      </w:pPr>
      <w:r w:rsidRPr="00374DF9">
        <w:rPr>
          <w:b/>
          <w:bCs/>
          <w:sz w:val="22"/>
          <w:szCs w:val="22"/>
        </w:rPr>
        <w:t>Akademia Górniczo - Hutnicza</w:t>
      </w:r>
    </w:p>
    <w:p w14:paraId="37698C4B" w14:textId="77777777" w:rsidR="00374DF9" w:rsidRPr="00374DF9" w:rsidRDefault="00374DF9" w:rsidP="00577BC6">
      <w:pPr>
        <w:spacing w:after="40"/>
        <w:rPr>
          <w:b/>
          <w:bCs/>
          <w:sz w:val="22"/>
          <w:szCs w:val="22"/>
        </w:rPr>
      </w:pPr>
      <w:r w:rsidRPr="00374DF9">
        <w:rPr>
          <w:b/>
          <w:bCs/>
          <w:sz w:val="22"/>
          <w:szCs w:val="22"/>
        </w:rPr>
        <w:t>im. Stanisława Staszica w Krakowie</w:t>
      </w:r>
    </w:p>
    <w:p w14:paraId="43BD9695" w14:textId="6737FA34" w:rsidR="00D665F5" w:rsidRPr="00D91931" w:rsidRDefault="00374DF9" w:rsidP="00577BC6">
      <w:pPr>
        <w:spacing w:after="40"/>
        <w:rPr>
          <w:b/>
          <w:bCs/>
          <w:sz w:val="22"/>
          <w:szCs w:val="22"/>
        </w:rPr>
      </w:pPr>
      <w:r w:rsidRPr="00374DF9">
        <w:rPr>
          <w:b/>
          <w:bCs/>
          <w:sz w:val="22"/>
          <w:szCs w:val="22"/>
        </w:rPr>
        <w:t>Dział Zamówień Publicznych</w:t>
      </w:r>
    </w:p>
    <w:p w14:paraId="5B46A9F2" w14:textId="2F92FC7C" w:rsidR="00D665F5" w:rsidRPr="00BD5546" w:rsidRDefault="00374DF9" w:rsidP="00D665F5">
      <w:pPr>
        <w:rPr>
          <w:sz w:val="22"/>
          <w:szCs w:val="22"/>
        </w:rPr>
      </w:pPr>
      <w:r w:rsidRPr="00374DF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74DF9">
        <w:rPr>
          <w:sz w:val="22"/>
          <w:szCs w:val="22"/>
        </w:rPr>
        <w:t>30</w:t>
      </w:r>
    </w:p>
    <w:p w14:paraId="40F27E42" w14:textId="43C7F795" w:rsidR="00D665F5" w:rsidRPr="00BD5546" w:rsidRDefault="00374DF9" w:rsidP="00D665F5">
      <w:pPr>
        <w:rPr>
          <w:sz w:val="22"/>
          <w:szCs w:val="22"/>
        </w:rPr>
      </w:pPr>
      <w:r w:rsidRPr="00374DF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74DF9">
        <w:rPr>
          <w:sz w:val="22"/>
          <w:szCs w:val="22"/>
        </w:rPr>
        <w:t>Kraków</w:t>
      </w:r>
    </w:p>
    <w:p w14:paraId="31E27F8C" w14:textId="53A6F0E2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74DF9" w:rsidRPr="00374DF9">
        <w:rPr>
          <w:b/>
          <w:sz w:val="22"/>
          <w:szCs w:val="22"/>
        </w:rPr>
        <w:t>KC-DE-zp.25.366.2026</w:t>
      </w:r>
      <w:r w:rsidR="00A80738">
        <w:rPr>
          <w:sz w:val="24"/>
        </w:rPr>
        <w:tab/>
        <w:t xml:space="preserve"> </w:t>
      </w:r>
    </w:p>
    <w:p w14:paraId="5943E1F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40C53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DA3B1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1B0F4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F2693F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607AEAB" w14:textId="3DC8EAF0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74DF9" w:rsidRPr="00374DF9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FC4AFA9" w14:textId="6956460C" w:rsidR="00A80738" w:rsidRPr="00577BC6" w:rsidRDefault="00374DF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74DF9">
        <w:rPr>
          <w:b/>
          <w:sz w:val="22"/>
          <w:szCs w:val="22"/>
        </w:rPr>
        <w:t>dostawa zestawów (16 sztuk) drukarek z funkcją aktywnego suszenia filamentru oraz inteligentnym wykrywaniem błędów AI wraz z akcesoriami dla   WIMiR - KC-DE-zp.25.366.2026</w:t>
      </w:r>
    </w:p>
    <w:p w14:paraId="1793C28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r w:rsidR="009C20BC" w:rsidRPr="009C20BC">
        <w:rPr>
          <w:sz w:val="22"/>
          <w:szCs w:val="22"/>
        </w:rPr>
        <w:t xml:space="preserve">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A9BAB76" w14:textId="3512F32E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74DF9" w:rsidRPr="00374DF9">
        <w:rPr>
          <w:sz w:val="22"/>
          <w:szCs w:val="22"/>
        </w:rPr>
        <w:t>31/08/2026</w:t>
      </w:r>
      <w:r w:rsidR="00FF4AB1" w:rsidRPr="00577BC6">
        <w:rPr>
          <w:sz w:val="22"/>
          <w:szCs w:val="22"/>
        </w:rPr>
        <w:t xml:space="preserve"> o godz. </w:t>
      </w:r>
      <w:r w:rsidR="00374DF9" w:rsidRPr="00374DF9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B7B16A6" w14:textId="77777777" w:rsidTr="003F57CD">
        <w:tc>
          <w:tcPr>
            <w:tcW w:w="993" w:type="dxa"/>
            <w:vAlign w:val="center"/>
          </w:tcPr>
          <w:p w14:paraId="610D9A9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61F0930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6546781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74DF9" w:rsidRPr="00493F8C" w14:paraId="49061A26" w14:textId="77777777" w:rsidTr="003B63BB">
        <w:tc>
          <w:tcPr>
            <w:tcW w:w="993" w:type="dxa"/>
            <w:vAlign w:val="center"/>
          </w:tcPr>
          <w:p w14:paraId="31111651" w14:textId="6D4162F7" w:rsidR="00374DF9" w:rsidRPr="00490DC0" w:rsidRDefault="00374DF9" w:rsidP="003B63BB">
            <w:pPr>
              <w:spacing w:before="120" w:after="120"/>
              <w:jc w:val="center"/>
            </w:pPr>
            <w:r w:rsidRPr="00374DF9">
              <w:t>1</w:t>
            </w:r>
          </w:p>
        </w:tc>
        <w:tc>
          <w:tcPr>
            <w:tcW w:w="5244" w:type="dxa"/>
          </w:tcPr>
          <w:p w14:paraId="7791ECE0" w14:textId="13FC5178" w:rsidR="00374DF9" w:rsidRPr="00490DC0" w:rsidRDefault="00374DF9" w:rsidP="003B63BB">
            <w:pPr>
              <w:spacing w:before="40"/>
            </w:pPr>
            <w:r w:rsidRPr="00374DF9">
              <w:t>Newo Systems Sp. z o.o.</w:t>
            </w:r>
          </w:p>
          <w:p w14:paraId="34394A35" w14:textId="4883895E" w:rsidR="00374DF9" w:rsidRPr="00490DC0" w:rsidRDefault="00374DF9" w:rsidP="003B63BB">
            <w:r w:rsidRPr="00374DF9">
              <w:t>Płaska</w:t>
            </w:r>
            <w:r w:rsidRPr="00490DC0">
              <w:t xml:space="preserve"> </w:t>
            </w:r>
            <w:r w:rsidRPr="00374DF9">
              <w:t>25 B</w:t>
            </w:r>
            <w:r w:rsidRPr="00490DC0">
              <w:t xml:space="preserve"> </w:t>
            </w:r>
          </w:p>
          <w:p w14:paraId="14E09E69" w14:textId="64C99DAF" w:rsidR="00374DF9" w:rsidRPr="00490DC0" w:rsidRDefault="00374DF9" w:rsidP="003B63BB">
            <w:pPr>
              <w:spacing w:after="40"/>
              <w:jc w:val="both"/>
            </w:pPr>
            <w:r w:rsidRPr="00374DF9">
              <w:t>87-100</w:t>
            </w:r>
            <w:r w:rsidRPr="00490DC0">
              <w:t xml:space="preserve"> </w:t>
            </w:r>
            <w:r w:rsidRPr="00374DF9">
              <w:t>Toruń</w:t>
            </w:r>
          </w:p>
        </w:tc>
        <w:tc>
          <w:tcPr>
            <w:tcW w:w="2835" w:type="dxa"/>
            <w:vAlign w:val="center"/>
          </w:tcPr>
          <w:p w14:paraId="0829DCBE" w14:textId="637E1E5E" w:rsidR="00374DF9" w:rsidRPr="00490DC0" w:rsidRDefault="00374DF9" w:rsidP="003B63BB">
            <w:pPr>
              <w:spacing w:before="120" w:after="120"/>
              <w:jc w:val="both"/>
            </w:pPr>
            <w:r w:rsidRPr="00374DF9">
              <w:t>56 068.32 zł</w:t>
            </w:r>
          </w:p>
        </w:tc>
      </w:tr>
      <w:tr w:rsidR="00374DF9" w:rsidRPr="00493F8C" w14:paraId="07DA4D82" w14:textId="77777777" w:rsidTr="003B63BB">
        <w:tc>
          <w:tcPr>
            <w:tcW w:w="993" w:type="dxa"/>
            <w:vAlign w:val="center"/>
          </w:tcPr>
          <w:p w14:paraId="785FE891" w14:textId="069842CC" w:rsidR="00374DF9" w:rsidRPr="00490DC0" w:rsidRDefault="00374DF9" w:rsidP="003B63BB">
            <w:pPr>
              <w:spacing w:before="120" w:after="120"/>
              <w:jc w:val="center"/>
            </w:pPr>
            <w:r w:rsidRPr="00374DF9">
              <w:t>2</w:t>
            </w:r>
          </w:p>
        </w:tc>
        <w:tc>
          <w:tcPr>
            <w:tcW w:w="5244" w:type="dxa"/>
          </w:tcPr>
          <w:p w14:paraId="1269FC83" w14:textId="3A455054" w:rsidR="00374DF9" w:rsidRPr="00490DC0" w:rsidRDefault="00374DF9" w:rsidP="003B63BB">
            <w:pPr>
              <w:spacing w:before="40"/>
            </w:pPr>
            <w:r w:rsidRPr="00374DF9">
              <w:t>3D Markt.Shop e. K.</w:t>
            </w:r>
          </w:p>
          <w:p w14:paraId="0708EE8E" w14:textId="465FA0B7" w:rsidR="00374DF9" w:rsidRPr="00490DC0" w:rsidRDefault="00374DF9" w:rsidP="003B63BB">
            <w:r w:rsidRPr="00374DF9">
              <w:t>Duserwg</w:t>
            </w:r>
            <w:r w:rsidRPr="00490DC0">
              <w:t xml:space="preserve"> </w:t>
            </w:r>
            <w:r w:rsidRPr="00374DF9">
              <w:t>2</w:t>
            </w:r>
            <w:r w:rsidRPr="00490DC0">
              <w:t xml:space="preserve"> </w:t>
            </w:r>
          </w:p>
          <w:p w14:paraId="7CB48391" w14:textId="5FE140A3" w:rsidR="00374DF9" w:rsidRPr="00490DC0" w:rsidRDefault="00374DF9" w:rsidP="003B63BB">
            <w:pPr>
              <w:spacing w:after="40"/>
              <w:jc w:val="both"/>
            </w:pPr>
            <w:r w:rsidRPr="00374DF9">
              <w:t>26180</w:t>
            </w:r>
            <w:r w:rsidRPr="00490DC0">
              <w:t xml:space="preserve"> </w:t>
            </w:r>
            <w:r w:rsidRPr="00374DF9">
              <w:t>Rastede</w:t>
            </w:r>
          </w:p>
        </w:tc>
        <w:tc>
          <w:tcPr>
            <w:tcW w:w="2835" w:type="dxa"/>
            <w:vAlign w:val="center"/>
          </w:tcPr>
          <w:p w14:paraId="3428448B" w14:textId="580A8A0B" w:rsidR="00374DF9" w:rsidRPr="00490DC0" w:rsidRDefault="00374DF9" w:rsidP="003B63BB">
            <w:pPr>
              <w:spacing w:before="120" w:after="120"/>
              <w:jc w:val="both"/>
            </w:pPr>
            <w:r w:rsidRPr="00374DF9">
              <w:t>77 191.31 zł</w:t>
            </w:r>
          </w:p>
        </w:tc>
      </w:tr>
      <w:tr w:rsidR="00374DF9" w:rsidRPr="00493F8C" w14:paraId="7D912D65" w14:textId="77777777" w:rsidTr="003B63BB">
        <w:tc>
          <w:tcPr>
            <w:tcW w:w="993" w:type="dxa"/>
            <w:vAlign w:val="center"/>
          </w:tcPr>
          <w:p w14:paraId="275EBBE9" w14:textId="7B2720A9" w:rsidR="00374DF9" w:rsidRPr="00490DC0" w:rsidRDefault="00374DF9" w:rsidP="003B63BB">
            <w:pPr>
              <w:spacing w:before="120" w:after="120"/>
              <w:jc w:val="center"/>
            </w:pPr>
            <w:r w:rsidRPr="00374DF9">
              <w:t>3</w:t>
            </w:r>
          </w:p>
        </w:tc>
        <w:tc>
          <w:tcPr>
            <w:tcW w:w="5244" w:type="dxa"/>
          </w:tcPr>
          <w:p w14:paraId="785BB368" w14:textId="1B023A31" w:rsidR="00374DF9" w:rsidRPr="00490DC0" w:rsidRDefault="00374DF9" w:rsidP="003B63BB">
            <w:pPr>
              <w:spacing w:before="40"/>
            </w:pPr>
            <w:r w:rsidRPr="00374DF9">
              <w:t>Edutech Expert sp. z o.o.</w:t>
            </w:r>
          </w:p>
          <w:p w14:paraId="70FE8DD8" w14:textId="092F87B5" w:rsidR="00374DF9" w:rsidRPr="00490DC0" w:rsidRDefault="00374DF9" w:rsidP="003B63BB">
            <w:r w:rsidRPr="00374DF9">
              <w:t>Londyńska</w:t>
            </w:r>
            <w:r w:rsidRPr="00490DC0">
              <w:t xml:space="preserve"> </w:t>
            </w:r>
            <w:r w:rsidRPr="00374DF9">
              <w:t>2</w:t>
            </w:r>
            <w:r w:rsidRPr="00490DC0">
              <w:t xml:space="preserve"> </w:t>
            </w:r>
          </w:p>
          <w:p w14:paraId="70949B6A" w14:textId="7596951C" w:rsidR="00374DF9" w:rsidRPr="00490DC0" w:rsidRDefault="00374DF9" w:rsidP="003B63BB">
            <w:pPr>
              <w:spacing w:after="40"/>
              <w:jc w:val="both"/>
            </w:pPr>
            <w:r w:rsidRPr="00374DF9">
              <w:t>03-921</w:t>
            </w:r>
            <w:r w:rsidRPr="00490DC0">
              <w:t xml:space="preserve"> </w:t>
            </w:r>
            <w:r w:rsidRPr="00374DF9">
              <w:t>Warszawa</w:t>
            </w:r>
          </w:p>
        </w:tc>
        <w:tc>
          <w:tcPr>
            <w:tcW w:w="2835" w:type="dxa"/>
            <w:vAlign w:val="center"/>
          </w:tcPr>
          <w:p w14:paraId="101B2CC5" w14:textId="252DFC37" w:rsidR="00374DF9" w:rsidRPr="00490DC0" w:rsidRDefault="00374DF9" w:rsidP="003B63BB">
            <w:pPr>
              <w:spacing w:before="120" w:after="120"/>
              <w:jc w:val="both"/>
            </w:pPr>
            <w:r w:rsidRPr="00374DF9">
              <w:t>54 063.35 zł</w:t>
            </w:r>
          </w:p>
        </w:tc>
      </w:tr>
    </w:tbl>
    <w:p w14:paraId="3A1274E4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1CC1B3" w14:textId="77777777" w:rsidR="00F463D7" w:rsidRDefault="00F463D7">
      <w:r>
        <w:separator/>
      </w:r>
    </w:p>
  </w:endnote>
  <w:endnote w:type="continuationSeparator" w:id="0">
    <w:p w14:paraId="5AB99295" w14:textId="77777777" w:rsidR="00F463D7" w:rsidRDefault="00F46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D75D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3DDD9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F977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513E361">
        <v:line id="_x0000_s1025" style="position:absolute;left:0;text-align:left;z-index:251657728" from="-3.85pt,8.7pt" to="455.15pt,8.7pt"/>
      </w:pict>
    </w:r>
  </w:p>
  <w:p w14:paraId="2B42FFA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F3D7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E58C19" w14:textId="77777777" w:rsidR="009F189D" w:rsidRDefault="009F189D">
    <w:pPr>
      <w:pStyle w:val="Stopka"/>
      <w:tabs>
        <w:tab w:val="clear" w:pos="4536"/>
      </w:tabs>
      <w:jc w:val="center"/>
    </w:pPr>
  </w:p>
  <w:p w14:paraId="523C3F5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BE4049" w14:textId="77777777" w:rsidR="00F463D7" w:rsidRDefault="00F463D7">
      <w:r>
        <w:separator/>
      </w:r>
    </w:p>
  </w:footnote>
  <w:footnote w:type="continuationSeparator" w:id="0">
    <w:p w14:paraId="710732CD" w14:textId="77777777" w:rsidR="00F463D7" w:rsidRDefault="00F463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794784" w14:textId="77777777" w:rsidR="00374DF9" w:rsidRDefault="00374D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9B9AD" w14:textId="77777777" w:rsidR="00374DF9" w:rsidRDefault="00374D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3533C" w14:textId="77777777" w:rsidR="00374DF9" w:rsidRDefault="00374D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42B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74DF9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DA42BE"/>
    <w:rsid w:val="00EA3476"/>
    <w:rsid w:val="00F44906"/>
    <w:rsid w:val="00F463D7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744F7B"/>
  <w15:chartTrackingRefBased/>
  <w15:docId w15:val="{EA15AB8A-6810-4731-B3B9-15E03938D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2026-08-31T08:37:00Z</dcterms:created>
  <dcterms:modified xsi:type="dcterms:W3CDTF">2026-08-31T08:37:00Z</dcterms:modified>
</cp:coreProperties>
</file>