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53C0B" w14:textId="19341CC9" w:rsidR="00CA48E4" w:rsidRPr="00964929" w:rsidRDefault="008D2AB8" w:rsidP="005C4569">
      <w:pPr>
        <w:pStyle w:val="Nagwek3"/>
        <w:spacing w:before="0" w:after="0"/>
        <w:rPr>
          <w:rFonts w:ascii="Verdana" w:hAnsi="Verdana"/>
          <w:b w:val="0"/>
          <w:sz w:val="18"/>
          <w:szCs w:val="18"/>
        </w:rPr>
      </w:pPr>
      <w:r w:rsidRPr="00964929">
        <w:rPr>
          <w:rFonts w:ascii="Verdana" w:hAnsi="Verdana"/>
          <w:b w:val="0"/>
          <w:sz w:val="18"/>
          <w:szCs w:val="18"/>
        </w:rPr>
        <w:tab/>
      </w:r>
      <w:r w:rsidRPr="00964929">
        <w:rPr>
          <w:rFonts w:ascii="Verdana" w:hAnsi="Verdana"/>
          <w:b w:val="0"/>
          <w:sz w:val="18"/>
          <w:szCs w:val="18"/>
        </w:rPr>
        <w:tab/>
      </w:r>
    </w:p>
    <w:p w14:paraId="2153D321" w14:textId="11705B8F" w:rsidR="008D2AB8" w:rsidRPr="00964929" w:rsidRDefault="008D2AB8" w:rsidP="00EA696B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 xml:space="preserve">Załącznik nr </w:t>
      </w:r>
      <w:r w:rsidR="00012286" w:rsidRPr="00964929">
        <w:rPr>
          <w:rFonts w:ascii="Verdana" w:hAnsi="Verdana"/>
          <w:sz w:val="18"/>
          <w:szCs w:val="18"/>
        </w:rPr>
        <w:t>1</w:t>
      </w:r>
    </w:p>
    <w:p w14:paraId="27D74D24" w14:textId="77777777" w:rsidR="008D2AB8" w:rsidRPr="00964929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B721BE" w14:textId="77777777" w:rsidR="008D2AB8" w:rsidRPr="00964929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>FORMULARZ OFERTY</w:t>
      </w:r>
    </w:p>
    <w:p w14:paraId="51962A53" w14:textId="77777777" w:rsidR="008D2AB8" w:rsidRPr="00964929" w:rsidRDefault="008D2AB8" w:rsidP="00EA696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FD0206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24389E8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140E4813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02EFBCA0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23F0AF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77D54A02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C8516CD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28C89BDA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330FCAD2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E49ED8" w14:textId="77777777" w:rsidR="00B542F4" w:rsidRPr="00964929" w:rsidRDefault="00B542F4" w:rsidP="00B542F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0AECC65" w14:textId="77777777" w:rsidR="00B542F4" w:rsidRPr="00964929" w:rsidRDefault="00B542F4" w:rsidP="00B542F4">
      <w:pPr>
        <w:spacing w:line="360" w:lineRule="auto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Do: Nazwa i siedziba Zamawiającego:</w:t>
      </w:r>
    </w:p>
    <w:p w14:paraId="4CE3DEFC" w14:textId="77777777" w:rsidR="00B542F4" w:rsidRPr="00964929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CEE4E66" w14:textId="77777777" w:rsidR="00B542F4" w:rsidRPr="00964929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D429717" w14:textId="77777777" w:rsidR="00B542F4" w:rsidRPr="00964929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 xml:space="preserve">Al. Mickiewicza 30 </w:t>
      </w:r>
    </w:p>
    <w:p w14:paraId="3EAB26BF" w14:textId="77777777" w:rsidR="00B542F4" w:rsidRPr="00964929" w:rsidRDefault="00B542F4" w:rsidP="00B542F4">
      <w:pPr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 xml:space="preserve">30-059 Kraków,  </w:t>
      </w:r>
    </w:p>
    <w:p w14:paraId="6FAB4BF0" w14:textId="77777777" w:rsidR="008D2AB8" w:rsidRPr="00964929" w:rsidRDefault="008D2AB8" w:rsidP="00EA696B">
      <w:pPr>
        <w:ind w:firstLine="3969"/>
        <w:rPr>
          <w:rFonts w:ascii="Verdana" w:hAnsi="Verdana"/>
          <w:b/>
          <w:sz w:val="18"/>
          <w:szCs w:val="18"/>
        </w:rPr>
      </w:pPr>
    </w:p>
    <w:p w14:paraId="198D2E60" w14:textId="07D0690C" w:rsidR="008D2AB8" w:rsidRPr="00964929" w:rsidRDefault="008D2AB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Przystępując</w:t>
      </w:r>
      <w:r w:rsidR="00EA696B" w:rsidRPr="00964929">
        <w:rPr>
          <w:rFonts w:ascii="Verdana" w:hAnsi="Verdana"/>
          <w:sz w:val="18"/>
          <w:szCs w:val="18"/>
        </w:rPr>
        <w:t xml:space="preserve"> </w:t>
      </w:r>
      <w:r w:rsidRPr="00964929">
        <w:rPr>
          <w:rFonts w:ascii="Verdana" w:hAnsi="Verdana"/>
          <w:sz w:val="18"/>
          <w:szCs w:val="18"/>
        </w:rPr>
        <w:t xml:space="preserve">do postępowania o udzielenie zamówienia publicznego, którego przedmiotem jest </w:t>
      </w:r>
      <w:r w:rsidR="004419B8" w:rsidRPr="00964929">
        <w:rPr>
          <w:rFonts w:ascii="Verdana" w:hAnsi="Verdana"/>
          <w:b/>
          <w:bCs/>
          <w:sz w:val="18"/>
          <w:szCs w:val="18"/>
        </w:rPr>
        <w:t xml:space="preserve">Usługa gastronomiczna obejmująca przygotowanie, dostawę oraz wydawanie zestawów śniadaniowych, lunchów i obiadokolacji </w:t>
      </w:r>
      <w:r w:rsidR="004419B8" w:rsidRPr="00964929">
        <w:rPr>
          <w:rFonts w:ascii="Verdana" w:eastAsia="Verdana" w:hAnsi="Verdana" w:cs="Verdana"/>
          <w:b/>
          <w:bCs/>
          <w:sz w:val="18"/>
          <w:szCs w:val="18"/>
        </w:rPr>
        <w:t xml:space="preserve">dla uczestników kursu z zagranicy dla </w:t>
      </w:r>
      <w:proofErr w:type="spellStart"/>
      <w:r w:rsidR="004419B8" w:rsidRPr="00964929">
        <w:rPr>
          <w:rFonts w:ascii="Verdana" w:eastAsia="Verdana" w:hAnsi="Verdana" w:cs="Verdana"/>
          <w:b/>
          <w:bCs/>
          <w:sz w:val="18"/>
          <w:szCs w:val="18"/>
        </w:rPr>
        <w:t>WNiG</w:t>
      </w:r>
      <w:proofErr w:type="spellEnd"/>
      <w:r w:rsidR="004419B8" w:rsidRPr="00964929">
        <w:rPr>
          <w:rFonts w:ascii="Verdana" w:hAnsi="Verdana"/>
          <w:b/>
          <w:bCs/>
          <w:kern w:val="2"/>
          <w:sz w:val="18"/>
          <w:szCs w:val="18"/>
        </w:rPr>
        <w:t xml:space="preserve"> – KC-DE-zp.25.436.2026</w:t>
      </w:r>
      <w:r w:rsidRPr="00964929">
        <w:rPr>
          <w:rFonts w:ascii="Verdana" w:hAnsi="Verdana"/>
          <w:b/>
          <w:sz w:val="18"/>
          <w:szCs w:val="18"/>
        </w:rPr>
        <w:t xml:space="preserve">, </w:t>
      </w:r>
      <w:r w:rsidRPr="00964929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5838D9D6" w14:textId="77777777" w:rsidR="008D2AB8" w:rsidRPr="00964929" w:rsidRDefault="008D2AB8" w:rsidP="00EA696B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0A3465E" w14:textId="707711BE" w:rsidR="00DD6C58" w:rsidRPr="00964929" w:rsidRDefault="00DD6C58" w:rsidP="00960471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 xml:space="preserve">Cena brutto za całość przedmiotu zamówienia, </w:t>
      </w:r>
      <w:r w:rsidRPr="00DB798A">
        <w:rPr>
          <w:rFonts w:ascii="Verdana" w:hAnsi="Verdana"/>
          <w:sz w:val="18"/>
          <w:szCs w:val="18"/>
        </w:rPr>
        <w:t xml:space="preserve">tj. </w:t>
      </w:r>
      <w:r w:rsidR="004419B8" w:rsidRPr="00DB798A">
        <w:rPr>
          <w:rFonts w:ascii="Verdana" w:hAnsi="Verdana"/>
          <w:bCs/>
          <w:sz w:val="18"/>
          <w:szCs w:val="18"/>
        </w:rPr>
        <w:t>Usługa gastronomiczna obejmująca przygotowanie, dostawę oraz wydawanie: zestawów śniadaniowych (w dniach 2</w:t>
      </w:r>
      <w:r w:rsidR="00BC605B">
        <w:rPr>
          <w:rFonts w:ascii="Verdana" w:hAnsi="Verdana"/>
          <w:bCs/>
          <w:sz w:val="18"/>
          <w:szCs w:val="18"/>
        </w:rPr>
        <w:t>1</w:t>
      </w:r>
      <w:r w:rsidR="004419B8" w:rsidRPr="00DB798A">
        <w:rPr>
          <w:rFonts w:ascii="Verdana" w:hAnsi="Verdana"/>
          <w:bCs/>
          <w:sz w:val="18"/>
          <w:szCs w:val="18"/>
        </w:rPr>
        <w:t>.09.2026-04.10.2026), lunchów i obiadokolacji (w dniach 20.09.2026-0</w:t>
      </w:r>
      <w:r w:rsidR="00BC605B">
        <w:rPr>
          <w:rFonts w:ascii="Verdana" w:hAnsi="Verdana"/>
          <w:bCs/>
          <w:sz w:val="18"/>
          <w:szCs w:val="18"/>
        </w:rPr>
        <w:t>3</w:t>
      </w:r>
      <w:r w:rsidR="004419B8" w:rsidRPr="00DB798A">
        <w:rPr>
          <w:rFonts w:ascii="Verdana" w:hAnsi="Verdana"/>
          <w:bCs/>
          <w:sz w:val="18"/>
          <w:szCs w:val="18"/>
        </w:rPr>
        <w:t>.10.2026)</w:t>
      </w:r>
      <w:r w:rsidR="004419B8" w:rsidRPr="00964929">
        <w:rPr>
          <w:rFonts w:ascii="Verdana" w:hAnsi="Verdana"/>
          <w:b/>
          <w:bCs/>
          <w:kern w:val="2"/>
          <w:sz w:val="18"/>
          <w:szCs w:val="18"/>
        </w:rPr>
        <w:t xml:space="preserve">  </w:t>
      </w:r>
      <w:r w:rsidRPr="00964929">
        <w:rPr>
          <w:rFonts w:ascii="Verdana" w:hAnsi="Verdana"/>
          <w:b/>
          <w:sz w:val="18"/>
          <w:szCs w:val="18"/>
        </w:rPr>
        <w:t xml:space="preserve">dla </w:t>
      </w:r>
      <w:r w:rsidR="00C43DFD" w:rsidRPr="00964929">
        <w:rPr>
          <w:rFonts w:ascii="Verdana" w:hAnsi="Verdana"/>
          <w:b/>
          <w:sz w:val="18"/>
          <w:szCs w:val="18"/>
        </w:rPr>
        <w:t>10</w:t>
      </w:r>
      <w:r w:rsidRPr="00964929">
        <w:rPr>
          <w:rFonts w:ascii="Verdana" w:hAnsi="Verdana"/>
          <w:b/>
          <w:sz w:val="18"/>
          <w:szCs w:val="18"/>
        </w:rPr>
        <w:t xml:space="preserve"> osób:   ......................... PLN</w:t>
      </w:r>
    </w:p>
    <w:p w14:paraId="22CF7345" w14:textId="77777777" w:rsidR="00DD6C58" w:rsidRPr="00964929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Słownie brutto :...........................................................................</w:t>
      </w:r>
    </w:p>
    <w:p w14:paraId="72D79AB1" w14:textId="19550804" w:rsidR="00C43DFD" w:rsidRPr="00964929" w:rsidRDefault="00DB798A" w:rsidP="00DB798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Cena jednostkowa brutto za  </w:t>
      </w:r>
      <w:r w:rsidRPr="00DB798A">
        <w:rPr>
          <w:rFonts w:ascii="Verdana" w:hAnsi="Verdana"/>
          <w:b/>
          <w:sz w:val="18"/>
          <w:szCs w:val="18"/>
        </w:rPr>
        <w:t>1 uczestnika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(śniadanie/lunch/obiadokolacja)</w:t>
      </w:r>
      <w:r w:rsidR="000F15D8">
        <w:rPr>
          <w:rFonts w:ascii="Verdana" w:hAnsi="Verdana"/>
          <w:sz w:val="18"/>
          <w:szCs w:val="18"/>
        </w:rPr>
        <w:t xml:space="preserve"> za 1 dzień</w:t>
      </w:r>
      <w:r>
        <w:rPr>
          <w:rFonts w:ascii="Verdana" w:hAnsi="Verdana"/>
          <w:sz w:val="18"/>
          <w:szCs w:val="18"/>
        </w:rPr>
        <w:t xml:space="preserve"> ………..PLN</w:t>
      </w:r>
    </w:p>
    <w:p w14:paraId="1522F58F" w14:textId="77777777" w:rsidR="00C43DFD" w:rsidRPr="00964929" w:rsidRDefault="00C43DFD" w:rsidP="00C43DFD">
      <w:pPr>
        <w:ind w:left="567"/>
        <w:rPr>
          <w:rFonts w:ascii="Verdana" w:hAnsi="Verdana"/>
          <w:sz w:val="18"/>
          <w:szCs w:val="18"/>
        </w:rPr>
      </w:pPr>
    </w:p>
    <w:p w14:paraId="450D49D5" w14:textId="77777777" w:rsidR="00DD6C58" w:rsidRPr="00964929" w:rsidRDefault="00DD6C58" w:rsidP="00EA696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Powyższe ceny zawierają właściwą stawkę podatku VAT.</w:t>
      </w:r>
    </w:p>
    <w:p w14:paraId="36809DE1" w14:textId="77777777" w:rsidR="00385941" w:rsidRPr="00964929" w:rsidRDefault="00385941" w:rsidP="00EA696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29D63829" w14:textId="0E09F93E" w:rsidR="00DD6C58" w:rsidRPr="00964929" w:rsidRDefault="00385941" w:rsidP="00EA696B">
      <w:pPr>
        <w:tabs>
          <w:tab w:val="left" w:pos="426"/>
        </w:tabs>
        <w:jc w:val="both"/>
        <w:rPr>
          <w:rFonts w:ascii="Verdana" w:hAnsi="Verdana"/>
          <w:b/>
          <w:color w:val="FF0000"/>
          <w:sz w:val="18"/>
          <w:szCs w:val="18"/>
        </w:rPr>
      </w:pPr>
      <w:r w:rsidRPr="00964929">
        <w:rPr>
          <w:rFonts w:ascii="Verdana" w:hAnsi="Verdana"/>
          <w:b/>
          <w:color w:val="FF0000"/>
          <w:sz w:val="18"/>
          <w:szCs w:val="18"/>
        </w:rPr>
        <w:t>Kryterium oceny ofert</w:t>
      </w:r>
    </w:p>
    <w:p w14:paraId="414CACCC" w14:textId="37AB6D7D" w:rsidR="00941F7F" w:rsidRPr="00964929" w:rsidRDefault="00941F7F" w:rsidP="00941F7F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964929">
        <w:rPr>
          <w:rFonts w:ascii="Verdana" w:hAnsi="Verdana"/>
          <w:bCs/>
          <w:sz w:val="18"/>
          <w:szCs w:val="18"/>
        </w:rPr>
        <w:t>M</w:t>
      </w:r>
      <w:r w:rsidR="00EA696B" w:rsidRPr="00964929">
        <w:rPr>
          <w:rFonts w:ascii="Verdana" w:hAnsi="Verdana"/>
          <w:bCs/>
          <w:sz w:val="18"/>
          <w:szCs w:val="18"/>
        </w:rPr>
        <w:t>iejsc</w:t>
      </w:r>
      <w:r w:rsidRPr="00964929">
        <w:rPr>
          <w:rFonts w:ascii="Verdana" w:hAnsi="Verdana"/>
          <w:bCs/>
          <w:sz w:val="18"/>
          <w:szCs w:val="18"/>
        </w:rPr>
        <w:t>e świadczenia usług</w:t>
      </w:r>
      <w:r w:rsidR="00CA48E4" w:rsidRPr="00964929">
        <w:rPr>
          <w:rFonts w:ascii="Verdana" w:hAnsi="Verdana"/>
          <w:bCs/>
          <w:sz w:val="18"/>
          <w:szCs w:val="18"/>
        </w:rPr>
        <w:t>i</w:t>
      </w:r>
      <w:r w:rsidRPr="00964929">
        <w:rPr>
          <w:rFonts w:ascii="Verdana" w:hAnsi="Verdana"/>
          <w:bCs/>
          <w:sz w:val="18"/>
          <w:szCs w:val="18"/>
        </w:rPr>
        <w:t xml:space="preserve"> – </w:t>
      </w:r>
      <w:r w:rsidR="00385941" w:rsidRPr="00964929">
        <w:rPr>
          <w:rFonts w:ascii="Verdana" w:hAnsi="Verdana"/>
          <w:b/>
          <w:sz w:val="18"/>
          <w:szCs w:val="18"/>
        </w:rPr>
        <w:t xml:space="preserve">……………………. </w:t>
      </w:r>
      <w:r w:rsidR="00385941" w:rsidRPr="00964929">
        <w:rPr>
          <w:rFonts w:ascii="Verdana" w:hAnsi="Verdana"/>
          <w:b/>
          <w:sz w:val="18"/>
          <w:szCs w:val="18"/>
          <w:highlight w:val="yellow"/>
        </w:rPr>
        <w:t>metrów,</w:t>
      </w:r>
      <w:r w:rsidR="00385941" w:rsidRPr="00964929">
        <w:rPr>
          <w:rFonts w:ascii="Verdana" w:hAnsi="Verdana"/>
          <w:bCs/>
          <w:sz w:val="18"/>
          <w:szCs w:val="18"/>
        </w:rPr>
        <w:t xml:space="preserve"> </w:t>
      </w:r>
      <w:r w:rsidRPr="00964929">
        <w:rPr>
          <w:rFonts w:ascii="Verdana" w:hAnsi="Verdana"/>
          <w:bCs/>
          <w:sz w:val="18"/>
          <w:szCs w:val="18"/>
        </w:rPr>
        <w:t xml:space="preserve">odległość </w:t>
      </w:r>
      <w:r w:rsidR="00CA48E4" w:rsidRPr="00964929">
        <w:rPr>
          <w:rFonts w:ascii="Verdana" w:hAnsi="Verdana"/>
          <w:bCs/>
          <w:sz w:val="18"/>
          <w:szCs w:val="18"/>
        </w:rPr>
        <w:t xml:space="preserve">od miejsca </w:t>
      </w:r>
      <w:r w:rsidR="00C43DFD" w:rsidRPr="00964929">
        <w:rPr>
          <w:rFonts w:ascii="Verdana" w:hAnsi="Verdana"/>
          <w:bCs/>
          <w:sz w:val="18"/>
          <w:szCs w:val="18"/>
        </w:rPr>
        <w:t>wydawania posiłków</w:t>
      </w:r>
      <w:r w:rsidR="00CA48E4" w:rsidRPr="00964929">
        <w:rPr>
          <w:rFonts w:ascii="Verdana" w:hAnsi="Verdana"/>
          <w:bCs/>
          <w:sz w:val="18"/>
          <w:szCs w:val="18"/>
        </w:rPr>
        <w:t xml:space="preserve"> tj. </w:t>
      </w:r>
      <w:r w:rsidR="00C43DFD" w:rsidRPr="00964929">
        <w:rPr>
          <w:rFonts w:ascii="Verdana" w:hAnsi="Verdana"/>
          <w:bCs/>
          <w:sz w:val="18"/>
          <w:szCs w:val="18"/>
        </w:rPr>
        <w:t>Dom Studencki Babilon- parter, ul. Rostafińskiego 11, 30-072 Kraków</w:t>
      </w:r>
      <w:r w:rsidR="00CA48E4" w:rsidRPr="00964929">
        <w:rPr>
          <w:rFonts w:ascii="Verdana" w:hAnsi="Verdana"/>
          <w:bCs/>
          <w:sz w:val="18"/>
          <w:szCs w:val="18"/>
        </w:rPr>
        <w:t xml:space="preserve">  </w:t>
      </w:r>
      <w:r w:rsidRPr="00964929">
        <w:rPr>
          <w:rFonts w:ascii="Verdana" w:hAnsi="Verdana"/>
          <w:bCs/>
          <w:sz w:val="18"/>
          <w:szCs w:val="18"/>
        </w:rPr>
        <w:t xml:space="preserve">i </w:t>
      </w:r>
      <w:r w:rsidR="00E221AC" w:rsidRPr="00964929">
        <w:rPr>
          <w:rFonts w:ascii="Verdana" w:hAnsi="Verdana"/>
          <w:bCs/>
          <w:sz w:val="18"/>
          <w:szCs w:val="18"/>
        </w:rPr>
        <w:t xml:space="preserve">dokładna </w:t>
      </w:r>
      <w:r w:rsidRPr="00964929">
        <w:rPr>
          <w:rFonts w:ascii="Verdana" w:hAnsi="Verdana"/>
          <w:bCs/>
          <w:sz w:val="18"/>
          <w:szCs w:val="18"/>
        </w:rPr>
        <w:t xml:space="preserve">lokalizacja: </w:t>
      </w:r>
      <w:r w:rsidRPr="00964929">
        <w:rPr>
          <w:rFonts w:ascii="Verdana" w:hAnsi="Verdana"/>
          <w:bCs/>
          <w:i/>
          <w:iCs/>
          <w:sz w:val="18"/>
          <w:szCs w:val="18"/>
        </w:rPr>
        <w:t>…………………/</w:t>
      </w:r>
      <w:r w:rsidRPr="00964929">
        <w:rPr>
          <w:rFonts w:ascii="Verdana" w:hAnsi="Verdana"/>
          <w:bCs/>
          <w:i/>
          <w:iCs/>
          <w:sz w:val="18"/>
          <w:szCs w:val="18"/>
          <w:highlight w:val="yellow"/>
        </w:rPr>
        <w:t>należy wskazać dokładny adres</w:t>
      </w:r>
      <w:r w:rsidRPr="00964929">
        <w:rPr>
          <w:rFonts w:ascii="Verdana" w:hAnsi="Verdana"/>
          <w:bCs/>
          <w:i/>
          <w:iCs/>
          <w:sz w:val="18"/>
          <w:szCs w:val="18"/>
        </w:rPr>
        <w:t>/</w:t>
      </w:r>
      <w:r w:rsidRPr="00964929">
        <w:rPr>
          <w:rFonts w:ascii="Verdana" w:hAnsi="Verdana"/>
          <w:bCs/>
          <w:sz w:val="18"/>
          <w:szCs w:val="18"/>
        </w:rPr>
        <w:t xml:space="preserve"> </w:t>
      </w:r>
    </w:p>
    <w:p w14:paraId="541E7F1E" w14:textId="77777777" w:rsidR="00EA696B" w:rsidRPr="00964929" w:rsidRDefault="00EA696B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0ACE65" w14:textId="74E22DF1" w:rsidR="00DD6C58" w:rsidRPr="00964929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>Termin realizacji umowy</w:t>
      </w:r>
      <w:r w:rsidRPr="00964929">
        <w:rPr>
          <w:rFonts w:ascii="Verdana" w:hAnsi="Verdana"/>
          <w:bCs/>
          <w:sz w:val="18"/>
          <w:szCs w:val="18"/>
        </w:rPr>
        <w:t>:</w:t>
      </w:r>
      <w:r w:rsidR="00930AAC">
        <w:rPr>
          <w:rFonts w:ascii="Verdana" w:hAnsi="Verdana"/>
          <w:bCs/>
          <w:sz w:val="18"/>
          <w:szCs w:val="18"/>
        </w:rPr>
        <w:t xml:space="preserve"> </w:t>
      </w:r>
      <w:r w:rsidR="00930AAC" w:rsidRPr="00930AAC">
        <w:rPr>
          <w:rFonts w:ascii="Verdana" w:hAnsi="Verdana"/>
          <w:b/>
          <w:sz w:val="18"/>
          <w:szCs w:val="18"/>
        </w:rPr>
        <w:t>do 04.10.2026,</w:t>
      </w:r>
      <w:r w:rsidR="00930AAC">
        <w:rPr>
          <w:rFonts w:ascii="Verdana" w:hAnsi="Verdana"/>
          <w:bCs/>
          <w:sz w:val="18"/>
          <w:szCs w:val="18"/>
        </w:rPr>
        <w:t xml:space="preserve"> w tym:</w:t>
      </w:r>
      <w:r w:rsidRPr="00964929">
        <w:rPr>
          <w:rFonts w:ascii="Verdana" w:hAnsi="Verdana"/>
          <w:bCs/>
          <w:sz w:val="18"/>
          <w:szCs w:val="18"/>
        </w:rPr>
        <w:t xml:space="preserve"> </w:t>
      </w:r>
      <w:r w:rsidR="00BC605B" w:rsidRPr="00BC605B">
        <w:rPr>
          <w:rFonts w:ascii="Verdana" w:hAnsi="Verdana"/>
          <w:bCs/>
          <w:sz w:val="18"/>
          <w:szCs w:val="18"/>
        </w:rPr>
        <w:t>2</w:t>
      </w:r>
      <w:r w:rsidR="00BC605B">
        <w:rPr>
          <w:rFonts w:ascii="Verdana" w:hAnsi="Verdana"/>
          <w:bCs/>
          <w:sz w:val="18"/>
          <w:szCs w:val="18"/>
        </w:rPr>
        <w:t>1</w:t>
      </w:r>
      <w:r w:rsidR="00BC605B" w:rsidRPr="00BC605B">
        <w:rPr>
          <w:rFonts w:ascii="Verdana" w:hAnsi="Verdana"/>
          <w:bCs/>
          <w:sz w:val="18"/>
          <w:szCs w:val="18"/>
        </w:rPr>
        <w:t>.09.2026-04.10.2026</w:t>
      </w:r>
      <w:r w:rsidR="00BC605B">
        <w:rPr>
          <w:rFonts w:ascii="Verdana" w:hAnsi="Verdana"/>
          <w:bCs/>
          <w:sz w:val="18"/>
          <w:szCs w:val="18"/>
        </w:rPr>
        <w:t>r</w:t>
      </w:r>
      <w:r w:rsidR="00BC605B" w:rsidRPr="00BC605B">
        <w:rPr>
          <w:rFonts w:ascii="Verdana" w:hAnsi="Verdana"/>
          <w:bCs/>
          <w:sz w:val="18"/>
          <w:szCs w:val="18"/>
        </w:rPr>
        <w:t xml:space="preserve"> zestaw</w:t>
      </w:r>
      <w:r w:rsidR="00BC605B">
        <w:rPr>
          <w:rFonts w:ascii="Verdana" w:hAnsi="Verdana"/>
          <w:bCs/>
          <w:sz w:val="18"/>
          <w:szCs w:val="18"/>
        </w:rPr>
        <w:t>y</w:t>
      </w:r>
      <w:r w:rsidR="00BC605B" w:rsidRPr="00BC605B">
        <w:rPr>
          <w:rFonts w:ascii="Verdana" w:hAnsi="Verdana"/>
          <w:bCs/>
          <w:sz w:val="18"/>
          <w:szCs w:val="18"/>
        </w:rPr>
        <w:t xml:space="preserve"> śniadaniow</w:t>
      </w:r>
      <w:r w:rsidR="00BC605B">
        <w:rPr>
          <w:rFonts w:ascii="Verdana" w:hAnsi="Verdana"/>
          <w:bCs/>
          <w:sz w:val="18"/>
          <w:szCs w:val="18"/>
        </w:rPr>
        <w:t>e</w:t>
      </w:r>
      <w:r w:rsidR="00BC605B" w:rsidRPr="00BC605B">
        <w:rPr>
          <w:rFonts w:ascii="Verdana" w:hAnsi="Verdana"/>
          <w:bCs/>
          <w:sz w:val="18"/>
          <w:szCs w:val="18"/>
        </w:rPr>
        <w:t>, 20.09.2026-0</w:t>
      </w:r>
      <w:r w:rsidR="00BC605B">
        <w:rPr>
          <w:rFonts w:ascii="Verdana" w:hAnsi="Verdana"/>
          <w:bCs/>
          <w:sz w:val="18"/>
          <w:szCs w:val="18"/>
        </w:rPr>
        <w:t>3</w:t>
      </w:r>
      <w:r w:rsidR="00BC605B" w:rsidRPr="00BC605B">
        <w:rPr>
          <w:rFonts w:ascii="Verdana" w:hAnsi="Verdana"/>
          <w:bCs/>
          <w:sz w:val="18"/>
          <w:szCs w:val="18"/>
        </w:rPr>
        <w:t>.10.2026</w:t>
      </w:r>
      <w:r w:rsidR="00BC605B" w:rsidRPr="00964929">
        <w:rPr>
          <w:rFonts w:ascii="Verdana" w:hAnsi="Verdana"/>
          <w:b/>
          <w:sz w:val="18"/>
          <w:szCs w:val="18"/>
        </w:rPr>
        <w:t>r</w:t>
      </w:r>
      <w:r w:rsidR="00BC605B" w:rsidRPr="00BC605B">
        <w:rPr>
          <w:rFonts w:ascii="Verdana" w:hAnsi="Verdana"/>
          <w:bCs/>
          <w:sz w:val="18"/>
          <w:szCs w:val="18"/>
        </w:rPr>
        <w:t xml:space="preserve"> lunc</w:t>
      </w:r>
      <w:r w:rsidR="00BC605B">
        <w:rPr>
          <w:rFonts w:ascii="Verdana" w:hAnsi="Verdana"/>
          <w:bCs/>
          <w:sz w:val="18"/>
          <w:szCs w:val="18"/>
        </w:rPr>
        <w:t>he</w:t>
      </w:r>
      <w:r w:rsidR="00BC605B" w:rsidRPr="00BC605B">
        <w:rPr>
          <w:rFonts w:ascii="Verdana" w:hAnsi="Verdana"/>
          <w:bCs/>
          <w:sz w:val="18"/>
          <w:szCs w:val="18"/>
        </w:rPr>
        <w:t xml:space="preserve"> i obiadokolacj</w:t>
      </w:r>
      <w:r w:rsidR="00BC605B">
        <w:rPr>
          <w:rFonts w:ascii="Verdana" w:hAnsi="Verdana"/>
          <w:bCs/>
          <w:sz w:val="18"/>
          <w:szCs w:val="18"/>
        </w:rPr>
        <w:t>e.</w:t>
      </w:r>
      <w:r w:rsidR="00BC605B" w:rsidRPr="00BC605B">
        <w:rPr>
          <w:rFonts w:ascii="Verdana" w:hAnsi="Verdana"/>
          <w:bCs/>
          <w:sz w:val="18"/>
          <w:szCs w:val="18"/>
        </w:rPr>
        <w:t xml:space="preserve"> </w:t>
      </w:r>
    </w:p>
    <w:p w14:paraId="53154C79" w14:textId="77777777" w:rsidR="00B542F4" w:rsidRPr="00964929" w:rsidRDefault="00B542F4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E9CE27E" w14:textId="77777777" w:rsidR="00DD6C58" w:rsidRPr="00964929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3A9C188" w14:textId="77777777" w:rsidR="00DD6C58" w:rsidRPr="00964929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64929">
        <w:rPr>
          <w:rFonts w:ascii="Verdana" w:hAnsi="Verdana"/>
          <w:b/>
          <w:sz w:val="18"/>
          <w:szCs w:val="18"/>
        </w:rPr>
        <w:t xml:space="preserve"> TAK/NIE</w:t>
      </w:r>
    </w:p>
    <w:p w14:paraId="32725C5E" w14:textId="77777777" w:rsidR="00DD6C58" w:rsidRPr="00964929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84E5372" w14:textId="77777777" w:rsidR="00DD6C58" w:rsidRPr="00964929" w:rsidRDefault="00DD6C58" w:rsidP="00EA69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b/>
          <w:sz w:val="18"/>
          <w:szCs w:val="18"/>
        </w:rPr>
        <w:t xml:space="preserve">Termin płatności: </w:t>
      </w:r>
      <w:r w:rsidRPr="0096492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0ECB395" w14:textId="77777777" w:rsidR="00A95333" w:rsidRPr="00964929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74A456E9" w14:textId="77777777" w:rsidR="00A95333" w:rsidRPr="00964929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2C15F04D" w14:textId="77777777" w:rsidR="00A95333" w:rsidRPr="00964929" w:rsidRDefault="00A95333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0CAC67FC" w14:textId="77777777" w:rsidR="00DD6C58" w:rsidRPr="00964929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  <w:r w:rsidRPr="0096492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583CF46" w14:textId="054C6C8F" w:rsidR="00CA48E4" w:rsidRPr="00964929" w:rsidRDefault="00DD6C58" w:rsidP="00CA48E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6492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</w:t>
      </w:r>
      <w:r w:rsidR="00A95333" w:rsidRPr="00964929">
        <w:rPr>
          <w:rFonts w:ascii="Verdana" w:hAnsi="Verdana"/>
          <w:color w:val="000000"/>
          <w:sz w:val="18"/>
          <w:szCs w:val="18"/>
          <w:lang w:eastAsia="ar-SA"/>
        </w:rPr>
        <w:t>.</w:t>
      </w:r>
    </w:p>
    <w:p w14:paraId="11D04B30" w14:textId="600409A1" w:rsidR="00DD6C58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6492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</w:t>
      </w:r>
      <w:r w:rsidR="00E33076" w:rsidRPr="0096492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64929">
        <w:rPr>
          <w:rFonts w:ascii="Verdana" w:hAnsi="Verdana"/>
          <w:color w:val="000000"/>
          <w:sz w:val="18"/>
          <w:szCs w:val="18"/>
          <w:lang w:eastAsia="ar-SA"/>
        </w:rPr>
        <w:t>i terminie wyznaczonym przez zamawiającego</w:t>
      </w:r>
      <w:r w:rsidRPr="0096492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ADECC50" w14:textId="5180DBFB" w:rsidR="0030423A" w:rsidRPr="0030423A" w:rsidRDefault="0030423A" w:rsidP="0030423A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u w:val="single"/>
        </w:rPr>
      </w:pPr>
      <w:r w:rsidRPr="0030423A">
        <w:rPr>
          <w:rFonts w:ascii="Verdana" w:hAnsi="Verdana"/>
          <w:color w:val="000000"/>
          <w:sz w:val="18"/>
          <w:szCs w:val="18"/>
          <w:u w:val="single"/>
        </w:rPr>
        <w:t>Oświadczamy, że posiadamy wpis do rejestru zakładów podlegających kontroli sanitarnej</w:t>
      </w:r>
      <w:r>
        <w:rPr>
          <w:rFonts w:ascii="Verdana" w:hAnsi="Verdana"/>
          <w:color w:val="000000"/>
          <w:sz w:val="18"/>
          <w:szCs w:val="18"/>
          <w:u w:val="single"/>
        </w:rPr>
        <w:t>.</w:t>
      </w:r>
    </w:p>
    <w:p w14:paraId="3F4113C0" w14:textId="54CFC451" w:rsidR="00B542F4" w:rsidRPr="00964929" w:rsidRDefault="00DD6C58" w:rsidP="00CA48E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lastRenderedPageBreak/>
        <w:t>Oświadczam, że wypełniłem obowiązki informacyjne przewidziane w art. 13 lub art. 14 RODO</w:t>
      </w:r>
      <w:r w:rsidRPr="00964929">
        <w:rPr>
          <w:rFonts w:ascii="Verdana" w:hAnsi="Verdana"/>
          <w:sz w:val="18"/>
          <w:szCs w:val="18"/>
          <w:vertAlign w:val="superscript"/>
        </w:rPr>
        <w:t>1</w:t>
      </w:r>
      <w:r w:rsidRPr="00964929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 niniejszym postępowaniu</w:t>
      </w:r>
      <w:r w:rsidRPr="00964929">
        <w:rPr>
          <w:rFonts w:ascii="Verdana" w:hAnsi="Verdana"/>
          <w:sz w:val="18"/>
          <w:szCs w:val="18"/>
          <w:vertAlign w:val="superscript"/>
        </w:rPr>
        <w:t>2</w:t>
      </w:r>
      <w:r w:rsidRPr="00964929">
        <w:rPr>
          <w:rFonts w:ascii="Verdana" w:hAnsi="Verdana"/>
          <w:sz w:val="18"/>
          <w:szCs w:val="18"/>
        </w:rPr>
        <w:t xml:space="preserve"> </w:t>
      </w:r>
    </w:p>
    <w:p w14:paraId="1D6B0259" w14:textId="1BF27361" w:rsidR="00DD6C58" w:rsidRPr="00964929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64929">
        <w:rPr>
          <w:rFonts w:ascii="Verdana" w:hAnsi="Verdana"/>
          <w:i/>
          <w:sz w:val="18"/>
          <w:szCs w:val="18"/>
          <w:vertAlign w:val="superscript"/>
        </w:rPr>
        <w:t>1</w:t>
      </w:r>
      <w:r w:rsidRPr="00964929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45CB01" w14:textId="77777777" w:rsidR="00DD6C58" w:rsidRPr="00964929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64929">
        <w:rPr>
          <w:rFonts w:ascii="Verdana" w:hAnsi="Verdana"/>
          <w:i/>
          <w:sz w:val="18"/>
          <w:szCs w:val="18"/>
          <w:vertAlign w:val="superscript"/>
        </w:rPr>
        <w:t>2</w:t>
      </w:r>
      <w:r w:rsidRPr="00964929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89A174" w14:textId="77777777" w:rsidR="00DD6C58" w:rsidRPr="00964929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6C58" w:rsidRPr="00964929" w14:paraId="1D0E6671" w14:textId="77777777" w:rsidTr="00DD6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3D2E7" w14:textId="77777777" w:rsidR="00DD6C58" w:rsidRPr="00964929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DA1D" w14:textId="77777777" w:rsidR="00DD6C58" w:rsidRPr="00964929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DC2371D" w14:textId="77777777" w:rsidR="00DD6C58" w:rsidRPr="00964929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956A9" w14:textId="77777777" w:rsidR="00DD6C58" w:rsidRPr="00964929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Nazwa podwykonawcy</w:t>
            </w:r>
            <w:r w:rsidRPr="0096492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D6C58" w:rsidRPr="00964929" w14:paraId="23892712" w14:textId="77777777" w:rsidTr="00DD6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B6BF" w14:textId="77777777" w:rsidR="00DD6C58" w:rsidRPr="00964929" w:rsidRDefault="00DD6C5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91FB" w14:textId="77777777" w:rsidR="00DD6C58" w:rsidRPr="00964929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26CC" w14:textId="77777777" w:rsidR="00DD6C58" w:rsidRPr="00964929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AC918A" w14:textId="77777777" w:rsidR="00DD6C58" w:rsidRPr="00964929" w:rsidRDefault="00DD6C58" w:rsidP="00DD6C5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 xml:space="preserve">Oświadczenie, w przypadku </w:t>
      </w:r>
      <w:r w:rsidRPr="00964929">
        <w:rPr>
          <w:rFonts w:ascii="Verdana" w:hAnsi="Verdana"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DD6C58" w:rsidRPr="00964929" w14:paraId="5B75328C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583737" w14:textId="77777777" w:rsidR="00DD6C58" w:rsidRPr="00964929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4B4240" w14:textId="77777777" w:rsidR="00DD6C58" w:rsidRPr="00964929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6219" w14:textId="77777777" w:rsidR="00DD6C58" w:rsidRPr="00964929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DD6C58" w:rsidRPr="00964929" w14:paraId="44DBA086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0FA0E" w14:textId="77777777" w:rsidR="00DD6C58" w:rsidRPr="00964929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25B2B8" w14:textId="77777777" w:rsidR="00DD6C58" w:rsidRPr="00964929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0933" w14:textId="77777777" w:rsidR="00DD6C58" w:rsidRPr="00964929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D6C58" w:rsidRPr="00964929" w14:paraId="23F26DEF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A1AF5" w14:textId="77777777" w:rsidR="00DD6C58" w:rsidRPr="00964929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96492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D90084" w14:textId="77777777" w:rsidR="00DD6C58" w:rsidRPr="00964929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CE26" w14:textId="77777777" w:rsidR="00DD6C58" w:rsidRPr="00964929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703368" w14:textId="77777777" w:rsidR="00DD6C58" w:rsidRPr="00964929" w:rsidRDefault="00DD6C58" w:rsidP="00DD6C58">
      <w:pPr>
        <w:ind w:left="360"/>
        <w:jc w:val="both"/>
        <w:rPr>
          <w:rFonts w:ascii="Verdana" w:hAnsi="Verdana"/>
          <w:sz w:val="18"/>
          <w:szCs w:val="18"/>
        </w:rPr>
      </w:pPr>
    </w:p>
    <w:p w14:paraId="3970DE7E" w14:textId="77777777" w:rsidR="00DD6C58" w:rsidRPr="00964929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A146D14" w14:textId="77777777" w:rsidR="00DD6C58" w:rsidRPr="00964929" w:rsidRDefault="00DD6C58" w:rsidP="00DD6C5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964929">
        <w:rPr>
          <w:rFonts w:ascii="Verdana" w:hAnsi="Verdana" w:cs="Times New Roman"/>
          <w:sz w:val="18"/>
          <w:szCs w:val="18"/>
        </w:rPr>
        <w:tab/>
        <w:t>Imię i Nazwisko</w:t>
      </w:r>
      <w:r w:rsidRPr="00964929">
        <w:rPr>
          <w:rFonts w:ascii="Verdana" w:hAnsi="Verdana" w:cs="Times New Roman"/>
          <w:sz w:val="18"/>
          <w:szCs w:val="18"/>
        </w:rPr>
        <w:tab/>
      </w:r>
      <w:r w:rsidRPr="00964929">
        <w:rPr>
          <w:rFonts w:ascii="Verdana" w:hAnsi="Verdana" w:cs="Times New Roman"/>
          <w:sz w:val="18"/>
          <w:szCs w:val="18"/>
        </w:rPr>
        <w:tab/>
      </w:r>
      <w:r w:rsidRPr="00964929">
        <w:rPr>
          <w:rFonts w:ascii="Verdana" w:hAnsi="Verdana" w:cs="Times New Roman"/>
          <w:sz w:val="18"/>
          <w:szCs w:val="18"/>
        </w:rPr>
        <w:tab/>
      </w:r>
      <w:r w:rsidRPr="00964929">
        <w:rPr>
          <w:rFonts w:ascii="Verdana" w:hAnsi="Verdana" w:cs="Times New Roman"/>
          <w:sz w:val="18"/>
          <w:szCs w:val="18"/>
        </w:rPr>
        <w:tab/>
      </w:r>
      <w:r w:rsidRPr="00964929">
        <w:rPr>
          <w:rFonts w:ascii="Verdana" w:hAnsi="Verdana" w:cs="Times New Roman"/>
          <w:sz w:val="18"/>
          <w:szCs w:val="18"/>
        </w:rPr>
        <w:tab/>
      </w:r>
      <w:r w:rsidRPr="00964929">
        <w:rPr>
          <w:rFonts w:ascii="Verdana" w:hAnsi="Verdana" w:cs="Times New Roman"/>
          <w:sz w:val="18"/>
          <w:szCs w:val="18"/>
        </w:rPr>
        <w:tab/>
      </w:r>
    </w:p>
    <w:p w14:paraId="3CA961EC" w14:textId="77777777" w:rsidR="00DD6C58" w:rsidRPr="00964929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491E636A" w14:textId="77777777" w:rsidR="00DD6C58" w:rsidRPr="00964929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64929">
        <w:rPr>
          <w:rFonts w:ascii="Verdana" w:hAnsi="Verdana"/>
          <w:sz w:val="18"/>
          <w:szCs w:val="18"/>
        </w:rPr>
        <w:tab/>
      </w:r>
      <w:r w:rsidRPr="00964929">
        <w:rPr>
          <w:rFonts w:ascii="Verdana" w:hAnsi="Verdana"/>
          <w:sz w:val="18"/>
          <w:szCs w:val="18"/>
        </w:rPr>
        <w:tab/>
        <w:t xml:space="preserve"> </w:t>
      </w:r>
    </w:p>
    <w:p w14:paraId="2DD8BAB1" w14:textId="77777777" w:rsidR="00DD6C58" w:rsidRPr="00964929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64929">
        <w:rPr>
          <w:rFonts w:ascii="Verdana" w:hAnsi="Verdana"/>
          <w:sz w:val="18"/>
          <w:szCs w:val="18"/>
        </w:rPr>
        <w:t>ych</w:t>
      </w:r>
      <w:proofErr w:type="spellEnd"/>
      <w:r w:rsidRPr="00964929">
        <w:rPr>
          <w:rFonts w:ascii="Verdana" w:hAnsi="Verdana"/>
          <w:sz w:val="18"/>
          <w:szCs w:val="18"/>
        </w:rPr>
        <w:t>) dokumentu(ów)</w:t>
      </w:r>
    </w:p>
    <w:p w14:paraId="6E7EE254" w14:textId="77777777" w:rsidR="00DD6C58" w:rsidRPr="00964929" w:rsidRDefault="00DD6C58" w:rsidP="00DD6C58">
      <w:pPr>
        <w:jc w:val="both"/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4BD9C0A" w14:textId="77777777" w:rsidR="00DD6C58" w:rsidRPr="00964929" w:rsidRDefault="00DD6C58" w:rsidP="00DD6C58">
      <w:pPr>
        <w:jc w:val="both"/>
        <w:rPr>
          <w:rFonts w:ascii="Verdana" w:hAnsi="Verdana"/>
          <w:sz w:val="18"/>
          <w:szCs w:val="18"/>
        </w:rPr>
      </w:pPr>
    </w:p>
    <w:p w14:paraId="4917F849" w14:textId="77777777" w:rsidR="00DD6C58" w:rsidRPr="00964929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379CDB64" w14:textId="77777777" w:rsidR="00DD6C58" w:rsidRPr="00964929" w:rsidRDefault="00DD6C58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96492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96492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6492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96492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6492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96492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6492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96492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0CFA9FB1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ACEBEDF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35CACB9D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47A39BB3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C47EB33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A20DFE6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588F4A2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594CB16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2D6781C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0DBB7E88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527A49F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219E2D8E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44D3D04A" w14:textId="77777777" w:rsidR="00CA48E4" w:rsidRPr="00964929" w:rsidRDefault="00CA48E4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</w:p>
    <w:p w14:paraId="17996120" w14:textId="77777777" w:rsidR="00DD6C58" w:rsidRPr="00964929" w:rsidRDefault="00DD6C58" w:rsidP="00DD6C58">
      <w:pPr>
        <w:tabs>
          <w:tab w:val="left" w:pos="540"/>
          <w:tab w:val="left" w:pos="780"/>
        </w:tabs>
        <w:suppressAutoHyphens/>
        <w:rPr>
          <w:rFonts w:ascii="Verdana" w:hAnsi="Verdana"/>
          <w:sz w:val="18"/>
          <w:szCs w:val="18"/>
        </w:rPr>
      </w:pPr>
    </w:p>
    <w:p w14:paraId="722FBB46" w14:textId="77777777" w:rsidR="00DD6C58" w:rsidRPr="00964929" w:rsidRDefault="00DD6C58" w:rsidP="00DD6C58">
      <w:pPr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*niepotrzebne skreślić</w:t>
      </w:r>
    </w:p>
    <w:p w14:paraId="2C30648B" w14:textId="77777777" w:rsidR="00DD6C58" w:rsidRPr="00964929" w:rsidRDefault="00DD6C58" w:rsidP="00DD6C58">
      <w:pPr>
        <w:rPr>
          <w:rFonts w:ascii="Verdana" w:hAnsi="Verdana"/>
          <w:sz w:val="18"/>
          <w:szCs w:val="18"/>
        </w:rPr>
      </w:pPr>
      <w:r w:rsidRPr="00964929">
        <w:rPr>
          <w:rFonts w:ascii="Verdana" w:hAnsi="Verdana"/>
          <w:sz w:val="18"/>
          <w:szCs w:val="18"/>
        </w:rPr>
        <w:t>**jeżeli dotyczy</w:t>
      </w:r>
    </w:p>
    <w:p w14:paraId="578DE290" w14:textId="77777777" w:rsidR="00DD6C58" w:rsidRPr="00964929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7939A5BF" w14:textId="77777777" w:rsidR="00DD6C58" w:rsidRPr="00964929" w:rsidRDefault="00DD6C58" w:rsidP="00DD6C58">
      <w:pPr>
        <w:rPr>
          <w:rFonts w:ascii="Verdana" w:hAnsi="Verdana"/>
          <w:sz w:val="18"/>
          <w:szCs w:val="18"/>
        </w:rPr>
      </w:pPr>
    </w:p>
    <w:p w14:paraId="363B02CB" w14:textId="77777777" w:rsidR="00FE545C" w:rsidRPr="00964929" w:rsidRDefault="00FE545C" w:rsidP="00DD6C58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</w:p>
    <w:sectPr w:rsidR="00FE545C" w:rsidRPr="00964929" w:rsidSect="005C4569">
      <w:headerReference w:type="default" r:id="rId8"/>
      <w:footerReference w:type="default" r:id="rId9"/>
      <w:pgSz w:w="11906" w:h="16838"/>
      <w:pgMar w:top="127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7B911" w14:textId="77777777" w:rsidR="00936C0E" w:rsidRDefault="00936C0E">
      <w:r>
        <w:separator/>
      </w:r>
    </w:p>
  </w:endnote>
  <w:endnote w:type="continuationSeparator" w:id="0">
    <w:p w14:paraId="5F4961F5" w14:textId="77777777" w:rsidR="00936C0E" w:rsidRDefault="0093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6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ACDFD" w14:textId="77777777" w:rsidR="00936C0E" w:rsidRDefault="00936C0E">
      <w:r>
        <w:separator/>
      </w:r>
    </w:p>
  </w:footnote>
  <w:footnote w:type="continuationSeparator" w:id="0">
    <w:p w14:paraId="17B7837F" w14:textId="77777777" w:rsidR="00936C0E" w:rsidRDefault="00936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EAAC9" w14:textId="3AE42FAC" w:rsidR="00A85BF3" w:rsidRDefault="00B542F4">
    <w:pPr>
      <w:pStyle w:val="Nagwek"/>
    </w:pPr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8610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655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2866102">
    <w:abstractNumId w:val="1"/>
  </w:num>
  <w:num w:numId="4" w16cid:durableId="289944532">
    <w:abstractNumId w:val="4"/>
  </w:num>
  <w:num w:numId="5" w16cid:durableId="510334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2116350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A9"/>
    <w:rsid w:val="00012286"/>
    <w:rsid w:val="00015F26"/>
    <w:rsid w:val="000516C9"/>
    <w:rsid w:val="0005754E"/>
    <w:rsid w:val="000704FC"/>
    <w:rsid w:val="00071CCC"/>
    <w:rsid w:val="000B731D"/>
    <w:rsid w:val="000C179E"/>
    <w:rsid w:val="000D6134"/>
    <w:rsid w:val="000E09C7"/>
    <w:rsid w:val="000F15D8"/>
    <w:rsid w:val="000F6589"/>
    <w:rsid w:val="00106636"/>
    <w:rsid w:val="00116EC6"/>
    <w:rsid w:val="001801DD"/>
    <w:rsid w:val="001A3AAF"/>
    <w:rsid w:val="001D4612"/>
    <w:rsid w:val="001F7A41"/>
    <w:rsid w:val="00207E98"/>
    <w:rsid w:val="002508B9"/>
    <w:rsid w:val="002723B0"/>
    <w:rsid w:val="002E141B"/>
    <w:rsid w:val="0030423A"/>
    <w:rsid w:val="00304D85"/>
    <w:rsid w:val="00315A4A"/>
    <w:rsid w:val="00357528"/>
    <w:rsid w:val="00357B41"/>
    <w:rsid w:val="00385941"/>
    <w:rsid w:val="00413A54"/>
    <w:rsid w:val="00427C0B"/>
    <w:rsid w:val="004419B8"/>
    <w:rsid w:val="004706A9"/>
    <w:rsid w:val="004B6E95"/>
    <w:rsid w:val="004B7300"/>
    <w:rsid w:val="004C6753"/>
    <w:rsid w:val="00595C87"/>
    <w:rsid w:val="0059754D"/>
    <w:rsid w:val="005A1B76"/>
    <w:rsid w:val="005B2800"/>
    <w:rsid w:val="005C4569"/>
    <w:rsid w:val="005C5859"/>
    <w:rsid w:val="005D2C65"/>
    <w:rsid w:val="005E6D94"/>
    <w:rsid w:val="0063384F"/>
    <w:rsid w:val="00643C6F"/>
    <w:rsid w:val="00646202"/>
    <w:rsid w:val="0065290F"/>
    <w:rsid w:val="006815F6"/>
    <w:rsid w:val="00694DC1"/>
    <w:rsid w:val="006B7702"/>
    <w:rsid w:val="006D6305"/>
    <w:rsid w:val="00705591"/>
    <w:rsid w:val="00733CD2"/>
    <w:rsid w:val="007406D4"/>
    <w:rsid w:val="007748F0"/>
    <w:rsid w:val="00791C77"/>
    <w:rsid w:val="007A401C"/>
    <w:rsid w:val="007A4321"/>
    <w:rsid w:val="007A4B67"/>
    <w:rsid w:val="007B71B6"/>
    <w:rsid w:val="007C0F8C"/>
    <w:rsid w:val="007F1A61"/>
    <w:rsid w:val="00833933"/>
    <w:rsid w:val="00853083"/>
    <w:rsid w:val="0085323A"/>
    <w:rsid w:val="00867C9A"/>
    <w:rsid w:val="008B18F2"/>
    <w:rsid w:val="008B2F0C"/>
    <w:rsid w:val="008B4928"/>
    <w:rsid w:val="008C5832"/>
    <w:rsid w:val="008D2AB8"/>
    <w:rsid w:val="008F1C66"/>
    <w:rsid w:val="00930AAC"/>
    <w:rsid w:val="00936C0E"/>
    <w:rsid w:val="00941F7F"/>
    <w:rsid w:val="00960471"/>
    <w:rsid w:val="00964929"/>
    <w:rsid w:val="00970FE4"/>
    <w:rsid w:val="009F64B7"/>
    <w:rsid w:val="00A0022B"/>
    <w:rsid w:val="00A346FE"/>
    <w:rsid w:val="00A47B4D"/>
    <w:rsid w:val="00A72974"/>
    <w:rsid w:val="00A83018"/>
    <w:rsid w:val="00A85BF3"/>
    <w:rsid w:val="00A95333"/>
    <w:rsid w:val="00B542F4"/>
    <w:rsid w:val="00B7013F"/>
    <w:rsid w:val="00B75E6A"/>
    <w:rsid w:val="00B774DC"/>
    <w:rsid w:val="00BC605B"/>
    <w:rsid w:val="00C43DFD"/>
    <w:rsid w:val="00C969A6"/>
    <w:rsid w:val="00CA48E4"/>
    <w:rsid w:val="00CA7D36"/>
    <w:rsid w:val="00CD7809"/>
    <w:rsid w:val="00CE6274"/>
    <w:rsid w:val="00D145D4"/>
    <w:rsid w:val="00D24208"/>
    <w:rsid w:val="00D60C38"/>
    <w:rsid w:val="00D66893"/>
    <w:rsid w:val="00D90ACB"/>
    <w:rsid w:val="00DB798A"/>
    <w:rsid w:val="00DC1500"/>
    <w:rsid w:val="00DD6C58"/>
    <w:rsid w:val="00E221AC"/>
    <w:rsid w:val="00E33076"/>
    <w:rsid w:val="00E42F8A"/>
    <w:rsid w:val="00E44371"/>
    <w:rsid w:val="00E448D0"/>
    <w:rsid w:val="00E949B0"/>
    <w:rsid w:val="00EA696B"/>
    <w:rsid w:val="00EB2048"/>
    <w:rsid w:val="00EC0BEA"/>
    <w:rsid w:val="00F00591"/>
    <w:rsid w:val="00F31DFD"/>
    <w:rsid w:val="00F51688"/>
    <w:rsid w:val="00F53146"/>
    <w:rsid w:val="00F91018"/>
    <w:rsid w:val="00FA0F30"/>
    <w:rsid w:val="00FA51A4"/>
    <w:rsid w:val="00FE2E1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3E3F9"/>
  <w15:chartTrackingRefBased/>
  <w15:docId w15:val="{3B8AB12F-1ACC-4E9B-A13F-DE269332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1A31B-F56E-4247-B9CF-655ED19E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13</cp:revision>
  <cp:lastPrinted>2026-03-26T11:42:00Z</cp:lastPrinted>
  <dcterms:created xsi:type="dcterms:W3CDTF">2026-08-28T11:44:00Z</dcterms:created>
  <dcterms:modified xsi:type="dcterms:W3CDTF">2026-08-31T10:29:00Z</dcterms:modified>
</cp:coreProperties>
</file>