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BF7A2" w14:textId="3465E577" w:rsidR="002D29C5" w:rsidRDefault="002D29C5" w:rsidP="002D29C5">
      <w:pPr>
        <w:spacing w:before="480" w:after="0" w:line="256" w:lineRule="auto"/>
        <w:rPr>
          <w:rFonts w:ascii="Arial" w:hAnsi="Arial" w:cs="Arial"/>
          <w:b/>
          <w:sz w:val="20"/>
          <w:szCs w:val="20"/>
        </w:rPr>
      </w:pPr>
    </w:p>
    <w:p w14:paraId="7A612310" w14:textId="2220A3E3" w:rsidR="00FC64B1" w:rsidRPr="00AE1DB9" w:rsidRDefault="00FC64B1" w:rsidP="00AE1DB9">
      <w:pPr>
        <w:spacing w:before="480" w:after="0" w:line="256" w:lineRule="auto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b/>
          <w:sz w:val="20"/>
          <w:szCs w:val="20"/>
        </w:rPr>
        <w:t>Zamawiający:</w:t>
      </w:r>
    </w:p>
    <w:p w14:paraId="7B8B07CF" w14:textId="77777777" w:rsidR="00FC64B1" w:rsidRPr="00AE1DB9" w:rsidRDefault="00050F60" w:rsidP="00AE1DB9">
      <w:pPr>
        <w:pStyle w:val="Tekstpodstawowy"/>
        <w:spacing w:after="0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Akademia Górniczo - Hutnicza im. Stanisława Staszica w Krakowie</w:t>
      </w:r>
    </w:p>
    <w:p w14:paraId="1FB778BA" w14:textId="77777777" w:rsidR="00FC64B1" w:rsidRPr="00AE1DB9" w:rsidRDefault="00050F60" w:rsidP="00AE1DB9">
      <w:pPr>
        <w:pStyle w:val="Tekstpodstawowy"/>
        <w:spacing w:after="0" w:line="276" w:lineRule="auto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al. Mickiewicza</w:t>
      </w:r>
      <w:r w:rsidR="00FC64B1" w:rsidRPr="00AE1DB9">
        <w:rPr>
          <w:rFonts w:ascii="Arial" w:hAnsi="Arial" w:cs="Arial"/>
          <w:b/>
          <w:sz w:val="22"/>
        </w:rPr>
        <w:t xml:space="preserve"> </w:t>
      </w:r>
      <w:r w:rsidRPr="00AE1DB9">
        <w:rPr>
          <w:rFonts w:ascii="Arial" w:hAnsi="Arial" w:cs="Arial"/>
          <w:b/>
          <w:sz w:val="22"/>
        </w:rPr>
        <w:t>30</w:t>
      </w:r>
      <w:r w:rsidR="00FC64B1" w:rsidRPr="00AE1DB9">
        <w:rPr>
          <w:rFonts w:ascii="Arial" w:hAnsi="Arial" w:cs="Arial"/>
          <w:b/>
          <w:sz w:val="22"/>
        </w:rPr>
        <w:t xml:space="preserve"> </w:t>
      </w:r>
    </w:p>
    <w:p w14:paraId="5C9F3A08" w14:textId="77777777" w:rsidR="00FC64B1" w:rsidRPr="00AE1DB9" w:rsidRDefault="00050F60" w:rsidP="00AE1DB9">
      <w:pPr>
        <w:pStyle w:val="Tekstpodstawowy"/>
        <w:spacing w:after="0" w:line="276" w:lineRule="auto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30-059</w:t>
      </w:r>
      <w:r w:rsidR="00FC64B1" w:rsidRPr="00AE1DB9">
        <w:rPr>
          <w:rFonts w:ascii="Arial" w:hAnsi="Arial" w:cs="Arial"/>
          <w:b/>
          <w:sz w:val="22"/>
        </w:rPr>
        <w:t xml:space="preserve"> </w:t>
      </w:r>
      <w:r w:rsidRPr="00AE1DB9">
        <w:rPr>
          <w:rFonts w:ascii="Arial" w:hAnsi="Arial" w:cs="Arial"/>
          <w:b/>
          <w:sz w:val="22"/>
        </w:rPr>
        <w:t>Kraków</w:t>
      </w:r>
    </w:p>
    <w:p w14:paraId="6382232A" w14:textId="77777777" w:rsidR="00FC64B1" w:rsidRPr="00AE1DB9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b/>
          <w:sz w:val="20"/>
          <w:szCs w:val="20"/>
        </w:rPr>
        <w:t>Wykonawca:</w:t>
      </w:r>
    </w:p>
    <w:p w14:paraId="128BEF6E" w14:textId="77777777" w:rsidR="00FC64B1" w:rsidRPr="00AE1DB9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D6D1B64" w14:textId="77777777" w:rsidR="00FC64B1" w:rsidRPr="00AE1DB9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 w:rsidRPr="00AE1DB9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</w:p>
    <w:p w14:paraId="7DC0894A" w14:textId="77777777" w:rsidR="00FC64B1" w:rsidRPr="00AE1DB9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AE1DB9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E5FE467" w14:textId="77777777" w:rsidR="00FC64B1" w:rsidRPr="00AE1DB9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FCA1B76" w14:textId="77777777" w:rsidR="00FC64B1" w:rsidRPr="00AE1DB9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E1DB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278C41C1" w14:textId="77777777" w:rsidR="00FC64B1" w:rsidRPr="00AE1DB9" w:rsidRDefault="00FC64B1" w:rsidP="00FC64B1">
      <w:pPr>
        <w:rPr>
          <w:rFonts w:ascii="Arial" w:hAnsi="Arial" w:cs="Arial"/>
        </w:rPr>
      </w:pPr>
    </w:p>
    <w:p w14:paraId="4AC35251" w14:textId="77777777" w:rsidR="00FC64B1" w:rsidRPr="00AE1DB9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14:paraId="4239D906" w14:textId="77777777" w:rsidR="00FC64B1" w:rsidRPr="00AE1DB9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E1DB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40478EBA" w14:textId="77777777" w:rsidR="00FC64B1" w:rsidRPr="00AE1DB9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AE1DB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AE1DB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43B3D5B" w14:textId="77777777" w:rsidR="00FC64B1" w:rsidRPr="00AE1DB9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E1DB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AE1DB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AD7FFC" w14:textId="30237E16" w:rsidR="00FC64B1" w:rsidRPr="00AE1DB9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 w:rsidRPr="00AE1DB9">
        <w:rPr>
          <w:rFonts w:ascii="Arial" w:hAnsi="Arial" w:cs="Arial"/>
        </w:rPr>
        <w:t xml:space="preserve">Na potrzeby postępowania o udzielenie zamówienia publicznego </w:t>
      </w:r>
      <w:proofErr w:type="spellStart"/>
      <w:r w:rsidRPr="00AE1DB9">
        <w:rPr>
          <w:rFonts w:ascii="Arial" w:hAnsi="Arial" w:cs="Arial"/>
        </w:rPr>
        <w:t>pn</w:t>
      </w:r>
      <w:bookmarkStart w:id="0" w:name="_Hlk93037660"/>
      <w:bookmarkStart w:id="1" w:name="_Hlk97621186"/>
      <w:proofErr w:type="spellEnd"/>
      <w:r w:rsidR="001B4258">
        <w:rPr>
          <w:rFonts w:ascii="Arial" w:hAnsi="Arial" w:cs="Arial"/>
        </w:rPr>
        <w:t xml:space="preserve">: </w:t>
      </w:r>
      <w:r w:rsidR="001B4258" w:rsidRPr="001B4258">
        <w:rPr>
          <w:rFonts w:ascii="Arial" w:hAnsi="Arial" w:cs="Arial"/>
          <w:b/>
          <w:bCs/>
        </w:rPr>
        <w:t>dostawa maszyny wytrzymałościowej o napędzie elektrycznym, dwukierunkow</w:t>
      </w:r>
      <w:r w:rsidR="00791F0C">
        <w:rPr>
          <w:rFonts w:ascii="Arial" w:hAnsi="Arial" w:cs="Arial"/>
          <w:b/>
          <w:bCs/>
        </w:rPr>
        <w:t>ej</w:t>
      </w:r>
      <w:r w:rsidR="001B4258" w:rsidRPr="001B4258">
        <w:rPr>
          <w:rFonts w:ascii="Arial" w:hAnsi="Arial" w:cs="Arial"/>
          <w:b/>
          <w:bCs/>
        </w:rPr>
        <w:t xml:space="preserve"> o maksymalnej sile nie mniejszej niż 300 </w:t>
      </w:r>
      <w:proofErr w:type="spellStart"/>
      <w:r w:rsidR="001B4258" w:rsidRPr="001B4258">
        <w:rPr>
          <w:rFonts w:ascii="Arial" w:hAnsi="Arial" w:cs="Arial"/>
          <w:b/>
          <w:bCs/>
        </w:rPr>
        <w:t>kN</w:t>
      </w:r>
      <w:proofErr w:type="spellEnd"/>
      <w:r w:rsidR="005F1D03" w:rsidRPr="005F1D03">
        <w:rPr>
          <w:rFonts w:ascii="Arial" w:hAnsi="Arial" w:cs="Arial"/>
          <w:b/>
        </w:rPr>
        <w:t xml:space="preserve"> - KC-DE-zp.25.</w:t>
      </w:r>
      <w:r w:rsidR="001B4258">
        <w:rPr>
          <w:rFonts w:ascii="Arial" w:hAnsi="Arial" w:cs="Arial"/>
          <w:b/>
        </w:rPr>
        <w:t>398</w:t>
      </w:r>
      <w:r w:rsidR="005F1D03" w:rsidRPr="005F1D03">
        <w:rPr>
          <w:rFonts w:ascii="Arial" w:hAnsi="Arial" w:cs="Arial"/>
          <w:b/>
        </w:rPr>
        <w:t>.2026</w:t>
      </w:r>
      <w:r w:rsidRPr="00AE1DB9"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0"/>
      <w:bookmarkEnd w:id="1"/>
      <w:r w:rsidRPr="00AE1DB9">
        <w:rPr>
          <w:rFonts w:ascii="Arial" w:hAnsi="Arial" w:cs="Arial"/>
          <w:i/>
          <w:sz w:val="21"/>
          <w:szCs w:val="21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prowadzonego przez AGH w Krakowie</w:t>
      </w:r>
      <w:r w:rsidRPr="00AE1DB9">
        <w:rPr>
          <w:rFonts w:ascii="Arial" w:hAnsi="Arial" w:cs="Arial"/>
          <w:i/>
          <w:sz w:val="21"/>
          <w:szCs w:val="21"/>
        </w:rPr>
        <w:t xml:space="preserve">, </w:t>
      </w:r>
      <w:r w:rsidRPr="00AE1DB9">
        <w:rPr>
          <w:rFonts w:ascii="Arial" w:hAnsi="Arial" w:cs="Arial"/>
          <w:sz w:val="21"/>
          <w:szCs w:val="21"/>
        </w:rPr>
        <w:t>oświadczam, co następuje:</w:t>
      </w:r>
    </w:p>
    <w:p w14:paraId="7E13BBA9" w14:textId="77777777" w:rsidR="00FC64B1" w:rsidRPr="00AE1DB9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6134FC8" w14:textId="77777777" w:rsidR="00FC64B1" w:rsidRPr="00AE1DB9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AE1DB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 w:rsidRPr="00AE1DB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3DE8A291" w14:textId="77777777" w:rsidR="00FC64B1" w:rsidRPr="00AE1DB9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AE1DB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AE1DB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AE1DB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AE1DB9">
        <w:rPr>
          <w:rFonts w:ascii="Arial" w:hAnsi="Arial" w:cs="Arial"/>
          <w:color w:val="222222"/>
          <w:sz w:val="21"/>
          <w:szCs w:val="21"/>
        </w:rPr>
        <w:t>(Dz. U. poz. 835)</w:t>
      </w:r>
      <w:r w:rsidRPr="00AE1DB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AE1DB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20B178A2" w14:textId="77777777"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AE1DB9">
        <w:rPr>
          <w:rFonts w:ascii="Arial" w:hAnsi="Arial" w:cs="Arial"/>
          <w:b/>
          <w:bCs/>
          <w:sz w:val="21"/>
          <w:szCs w:val="21"/>
        </w:rPr>
        <w:t>:</w:t>
      </w:r>
    </w:p>
    <w:p w14:paraId="536D9E2A" w14:textId="77777777"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3" w:name="_Hlk99016800"/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  <w:bookmarkEnd w:id="3"/>
    </w:p>
    <w:p w14:paraId="2F599DC1" w14:textId="77777777"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4" w:name="_Hlk99005462"/>
      <w:r w:rsidRPr="00AE1DB9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AE1DB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E1DB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5" w:name="_Hlk99014455"/>
      <w:r w:rsidRPr="00AE1DB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AE1DB9">
        <w:rPr>
          <w:rFonts w:ascii="Arial" w:hAnsi="Arial" w:cs="Arial"/>
          <w:i/>
          <w:sz w:val="16"/>
          <w:szCs w:val="16"/>
        </w:rPr>
        <w:t xml:space="preserve"> </w:t>
      </w:r>
      <w:bookmarkEnd w:id="5"/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AE1DB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AE1DB9">
        <w:rPr>
          <w:rFonts w:ascii="Arial" w:hAnsi="Arial" w:cs="Arial"/>
          <w:iCs/>
          <w:sz w:val="16"/>
          <w:szCs w:val="16"/>
        </w:rPr>
        <w:t>,</w:t>
      </w:r>
      <w:r w:rsidRPr="00AE1DB9">
        <w:rPr>
          <w:rFonts w:ascii="Arial" w:hAnsi="Arial" w:cs="Arial"/>
          <w:i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C05CF8E" w14:textId="77777777"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25F83748" w14:textId="77777777"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</w:p>
    <w:p w14:paraId="3E6D7D94" w14:textId="77777777"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</w:t>
      </w:r>
      <w:r w:rsidRPr="00AE1DB9">
        <w:rPr>
          <w:rFonts w:ascii="Arial" w:hAnsi="Arial" w:cs="Arial"/>
          <w:sz w:val="20"/>
          <w:szCs w:val="20"/>
        </w:rPr>
        <w:t xml:space="preserve"> </w:t>
      </w:r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t>nie</w:t>
      </w:r>
      <w:r w:rsidRPr="00AE1DB9">
        <w:rPr>
          <w:rFonts w:ascii="Arial" w:hAnsi="Arial" w:cs="Arial"/>
          <w:sz w:val="16"/>
          <w:szCs w:val="16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14:paraId="097767FE" w14:textId="77777777"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D2ADA" w14:textId="77777777"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</w:p>
    <w:p w14:paraId="73C1D425" w14:textId="77777777"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AE1DB9">
        <w:rPr>
          <w:rFonts w:ascii="Arial" w:hAnsi="Arial" w:cs="Arial"/>
          <w:sz w:val="20"/>
          <w:szCs w:val="20"/>
        </w:rPr>
        <w:t xml:space="preserve"> </w:t>
      </w:r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t>nie</w:t>
      </w:r>
      <w:r w:rsidRPr="00AE1DB9">
        <w:rPr>
          <w:rFonts w:ascii="Arial" w:hAnsi="Arial" w:cs="Arial"/>
          <w:sz w:val="16"/>
          <w:szCs w:val="16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14:paraId="6DF47F4F" w14:textId="77777777" w:rsidR="00FC64B1" w:rsidRPr="00AE1DB9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7C4DAE1" w14:textId="77777777" w:rsidR="00FC64B1" w:rsidRPr="00AE1DB9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60DDA35" w14:textId="77777777"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14:paraId="4C78EF61" w14:textId="77777777"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AE1DB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6844B0E" w14:textId="77777777"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C404ABA" w14:textId="77777777" w:rsidR="00FC64B1" w:rsidRPr="00AE1DB9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397F97F7" w14:textId="77777777"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E1DB9">
        <w:rPr>
          <w:rFonts w:ascii="Arial" w:hAnsi="Arial" w:cs="Arial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dane umożliwiające dostęp do tych środków:</w:t>
      </w:r>
      <w:r w:rsidRPr="00AE1DB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EF5A2C3" w14:textId="77777777"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, CRBR)</w:t>
      </w:r>
    </w:p>
    <w:p w14:paraId="60721058" w14:textId="77777777"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2E9E367" w14:textId="77777777" w:rsidR="00FC64B1" w:rsidRPr="00AE1DB9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1C59B52" w14:textId="77777777" w:rsidR="00FC64B1" w:rsidRPr="00AE1DB9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i/>
          <w:sz w:val="21"/>
          <w:szCs w:val="21"/>
        </w:rPr>
        <w:tab/>
      </w:r>
      <w:r w:rsidRPr="00AE1DB9">
        <w:rPr>
          <w:rFonts w:ascii="Arial" w:hAnsi="Arial" w:cs="Arial"/>
          <w:i/>
          <w:sz w:val="16"/>
          <w:szCs w:val="16"/>
        </w:rPr>
        <w:t xml:space="preserve">Data; </w:t>
      </w:r>
      <w:bookmarkStart w:id="6" w:name="_Hlk102639179"/>
      <w:r w:rsidRPr="00AE1DB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6"/>
    </w:p>
    <w:p w14:paraId="04E45569" w14:textId="77777777" w:rsidR="00484F88" w:rsidRPr="00AE1DB9" w:rsidRDefault="00484F88" w:rsidP="00FC64B1">
      <w:pPr>
        <w:rPr>
          <w:rFonts w:ascii="Arial" w:hAnsi="Arial" w:cs="Arial"/>
        </w:rPr>
      </w:pPr>
    </w:p>
    <w:sectPr w:rsidR="00484F88" w:rsidRPr="00AE1DB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74DDF" w14:textId="77777777" w:rsidR="009A16FA" w:rsidRDefault="009A16FA" w:rsidP="0038231F">
      <w:pPr>
        <w:spacing w:after="0" w:line="240" w:lineRule="auto"/>
      </w:pPr>
      <w:r>
        <w:separator/>
      </w:r>
    </w:p>
  </w:endnote>
  <w:endnote w:type="continuationSeparator" w:id="0">
    <w:p w14:paraId="0F7D968A" w14:textId="77777777" w:rsidR="009A16FA" w:rsidRDefault="009A16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8550F" w14:textId="77777777" w:rsidR="00050F60" w:rsidRDefault="00050F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C53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679756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C150D" w14:textId="77777777" w:rsidR="00050F60" w:rsidRDefault="00050F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37828" w14:textId="77777777" w:rsidR="009A16FA" w:rsidRDefault="009A16FA" w:rsidP="0038231F">
      <w:pPr>
        <w:spacing w:after="0" w:line="240" w:lineRule="auto"/>
      </w:pPr>
      <w:r>
        <w:separator/>
      </w:r>
    </w:p>
  </w:footnote>
  <w:footnote w:type="continuationSeparator" w:id="0">
    <w:p w14:paraId="21CA3CB3" w14:textId="77777777" w:rsidR="009A16FA" w:rsidRDefault="009A16FA" w:rsidP="0038231F">
      <w:pPr>
        <w:spacing w:after="0" w:line="240" w:lineRule="auto"/>
      </w:pPr>
      <w:r>
        <w:continuationSeparator/>
      </w:r>
    </w:p>
  </w:footnote>
  <w:footnote w:id="1">
    <w:p w14:paraId="33DEA434" w14:textId="77777777"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F4E2B77" w14:textId="77777777"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14:paraId="74E6667E" w14:textId="77777777"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2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2"/>
    </w:p>
    <w:p w14:paraId="45F6F020" w14:textId="77777777"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14:paraId="2D66DB4F" w14:textId="77777777"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DF83DD0" w14:textId="77777777"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76845C8" w14:textId="77777777"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649CEBE" w14:textId="77777777"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88D14A2" w14:textId="77777777"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5C5D3" w14:textId="77777777" w:rsidR="00050F60" w:rsidRDefault="00050F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BCD33" w14:textId="77777777" w:rsidR="00050F60" w:rsidRDefault="00050F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2BAA6" w14:textId="77777777" w:rsidR="00050F60" w:rsidRDefault="00050F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3173034">
    <w:abstractNumId w:val="11"/>
  </w:num>
  <w:num w:numId="2" w16cid:durableId="328756767">
    <w:abstractNumId w:val="0"/>
  </w:num>
  <w:num w:numId="3" w16cid:durableId="1639187164">
    <w:abstractNumId w:val="10"/>
  </w:num>
  <w:num w:numId="4" w16cid:durableId="1328436838">
    <w:abstractNumId w:val="14"/>
  </w:num>
  <w:num w:numId="5" w16cid:durableId="1026517126">
    <w:abstractNumId w:val="12"/>
  </w:num>
  <w:num w:numId="6" w16cid:durableId="1106733476">
    <w:abstractNumId w:val="9"/>
  </w:num>
  <w:num w:numId="7" w16cid:durableId="176238345">
    <w:abstractNumId w:val="1"/>
  </w:num>
  <w:num w:numId="8" w16cid:durableId="1160002911">
    <w:abstractNumId w:val="6"/>
  </w:num>
  <w:num w:numId="9" w16cid:durableId="1074812656">
    <w:abstractNumId w:val="4"/>
  </w:num>
  <w:num w:numId="10" w16cid:durableId="646782966">
    <w:abstractNumId w:val="7"/>
  </w:num>
  <w:num w:numId="11" w16cid:durableId="1914272368">
    <w:abstractNumId w:val="5"/>
  </w:num>
  <w:num w:numId="12" w16cid:durableId="1834880467">
    <w:abstractNumId w:val="8"/>
  </w:num>
  <w:num w:numId="13" w16cid:durableId="1952127621">
    <w:abstractNumId w:val="3"/>
  </w:num>
  <w:num w:numId="14" w16cid:durableId="963344390">
    <w:abstractNumId w:val="2"/>
  </w:num>
  <w:num w:numId="15" w16cid:durableId="87359760">
    <w:abstractNumId w:val="15"/>
  </w:num>
  <w:num w:numId="16" w16cid:durableId="55385538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2379415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B0D"/>
    <w:rsid w:val="00023477"/>
    <w:rsid w:val="000247FF"/>
    <w:rsid w:val="00025C8D"/>
    <w:rsid w:val="000303EE"/>
    <w:rsid w:val="00030833"/>
    <w:rsid w:val="00050F60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1B0D"/>
    <w:rsid w:val="00122954"/>
    <w:rsid w:val="00160A7A"/>
    <w:rsid w:val="001902D2"/>
    <w:rsid w:val="001B4258"/>
    <w:rsid w:val="001B75C4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29C5"/>
    <w:rsid w:val="002E641A"/>
    <w:rsid w:val="00307686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0E6C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5F1D03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1F0C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16FA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1DB9"/>
    <w:rsid w:val="00AE6FF2"/>
    <w:rsid w:val="00B0088C"/>
    <w:rsid w:val="00B15219"/>
    <w:rsid w:val="00B15FD3"/>
    <w:rsid w:val="00B34079"/>
    <w:rsid w:val="00B36ABD"/>
    <w:rsid w:val="00B8005E"/>
    <w:rsid w:val="00B90E42"/>
    <w:rsid w:val="00B91EDF"/>
    <w:rsid w:val="00BA53CA"/>
    <w:rsid w:val="00BB0C3C"/>
    <w:rsid w:val="00BE6F04"/>
    <w:rsid w:val="00C014B5"/>
    <w:rsid w:val="00C113BF"/>
    <w:rsid w:val="00C37715"/>
    <w:rsid w:val="00C40878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5684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86192B"/>
  <w15:docId w15:val="{CFF01AFC-443C-46D1-B2C9-5F7E33D60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58889-52B2-42F8-9A78-673116AA4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805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Justyna Domino</cp:lastModifiedBy>
  <cp:revision>2</cp:revision>
  <cp:lastPrinted>2016-07-26T10:32:00Z</cp:lastPrinted>
  <dcterms:created xsi:type="dcterms:W3CDTF">2026-08-21T07:54:00Z</dcterms:created>
  <dcterms:modified xsi:type="dcterms:W3CDTF">2026-08-21T07:54:00Z</dcterms:modified>
</cp:coreProperties>
</file>