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4BAA9" w14:textId="77777777" w:rsidR="00DD04B5" w:rsidRPr="009475A8" w:rsidRDefault="00DD04B5" w:rsidP="00DD04B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EA98E75" w14:textId="77777777" w:rsidR="00DD04B5" w:rsidRPr="0063626E" w:rsidRDefault="00DD04B5" w:rsidP="00DD04B5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9CAE6A9" w14:textId="77777777" w:rsidR="00DD04B5" w:rsidRPr="0063626E" w:rsidRDefault="00DD04B5" w:rsidP="00DD04B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7FFB82A" w14:textId="77777777" w:rsidR="00DD04B5" w:rsidRPr="0063626E" w:rsidRDefault="00DD04B5" w:rsidP="00DD04B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848E3C5" w14:textId="77777777" w:rsidR="00DD04B5" w:rsidRPr="0063626E" w:rsidRDefault="00DD04B5" w:rsidP="00DD04B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F56E577" w14:textId="77777777" w:rsidR="00DD04B5" w:rsidRPr="0063626E" w:rsidRDefault="00DD04B5" w:rsidP="00DD04B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3ADEB75" w14:textId="77777777" w:rsidR="00DD04B5" w:rsidRPr="0063626E" w:rsidRDefault="00DD04B5" w:rsidP="00DD04B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22ED08D" w14:textId="77777777" w:rsidR="00DD04B5" w:rsidRPr="0063626E" w:rsidRDefault="00DD04B5" w:rsidP="00DD04B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903A463" w14:textId="77777777" w:rsidR="00DD04B5" w:rsidRPr="0063626E" w:rsidRDefault="00DD04B5" w:rsidP="00DD04B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BC64AC6" w14:textId="77777777" w:rsidR="00DD04B5" w:rsidRPr="0063626E" w:rsidRDefault="00DD04B5" w:rsidP="00DD04B5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12F5B7C" w14:textId="77777777" w:rsidR="00DD04B5" w:rsidRPr="0063626E" w:rsidRDefault="00DD04B5" w:rsidP="00DD04B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0D55772" w14:textId="77777777" w:rsidR="00DD04B5" w:rsidRPr="0063626E" w:rsidRDefault="00DD04B5" w:rsidP="00DD04B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388A17A" w14:textId="77777777" w:rsidR="00DD04B5" w:rsidRPr="00432E10" w:rsidRDefault="00DD04B5" w:rsidP="00DD04B5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BA7C931" w14:textId="77777777" w:rsidR="00DD04B5" w:rsidRPr="00432E10" w:rsidRDefault="00DD04B5" w:rsidP="00DD04B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EDE5104" w14:textId="77777777" w:rsidR="00DD04B5" w:rsidRPr="00432E10" w:rsidRDefault="00DD04B5" w:rsidP="00DD04B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1D6D5BA" w14:textId="77777777" w:rsidR="00DD04B5" w:rsidRPr="00432E10" w:rsidRDefault="00DD04B5" w:rsidP="00DD04B5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D22127" w14:textId="7FE000F0" w:rsidR="00DD04B5" w:rsidRPr="00432E10" w:rsidRDefault="00DD04B5" w:rsidP="00DD04B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98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KC-DE-zp.25.4</w:t>
      </w:r>
      <w:r>
        <w:rPr>
          <w:rFonts w:eastAsia="Times New Roman" w:cs="Calibri"/>
          <w:b/>
          <w:bCs/>
          <w:lang w:eastAsia="pl-PL"/>
        </w:rPr>
        <w:t>22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D4EB42D" w14:textId="77777777" w:rsidR="00DD04B5" w:rsidRPr="00432E10" w:rsidRDefault="00DD04B5" w:rsidP="00DD04B5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F63087A" w14:textId="77777777" w:rsidR="00DD04B5" w:rsidRPr="00432E10" w:rsidRDefault="00DD04B5" w:rsidP="00DD04B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548F9E6" w14:textId="77777777" w:rsidR="00DD04B5" w:rsidRPr="00432E10" w:rsidRDefault="00DD04B5" w:rsidP="00DD04B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3BA7D4A1" w14:textId="77777777" w:rsidR="00DD04B5" w:rsidRPr="00432E10" w:rsidRDefault="00DD04B5" w:rsidP="00DD04B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09509CB" w14:textId="77777777" w:rsidR="00DD04B5" w:rsidRPr="00432E10" w:rsidRDefault="00DD04B5" w:rsidP="00DD04B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60A57A66" w14:textId="77777777" w:rsidR="00DD04B5" w:rsidRPr="00432E10" w:rsidRDefault="00DD04B5" w:rsidP="00DD04B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558A19" w14:textId="77777777" w:rsidR="00DD04B5" w:rsidRPr="00432E10" w:rsidRDefault="00DD04B5" w:rsidP="00DD04B5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79FC244" w14:textId="77777777" w:rsidR="00DD04B5" w:rsidRPr="00432E10" w:rsidRDefault="00DD04B5" w:rsidP="00DD04B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EC74BC" w14:textId="77777777" w:rsidR="00DD04B5" w:rsidRPr="00432E10" w:rsidRDefault="00DD04B5" w:rsidP="00DD04B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471575" w14:textId="77777777" w:rsidR="00DD04B5" w:rsidRPr="00432E10" w:rsidRDefault="00DD04B5" w:rsidP="00DD04B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A77A93B" w14:textId="161C5D10" w:rsidR="005103B9" w:rsidRPr="00DD04B5" w:rsidRDefault="00DD04B5" w:rsidP="00DD04B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D04B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7ED7F" w14:textId="77777777" w:rsidR="00FB242D" w:rsidRDefault="00FB242D" w:rsidP="0038231F">
      <w:pPr>
        <w:spacing w:after="0" w:line="240" w:lineRule="auto"/>
      </w:pPr>
      <w:r>
        <w:separator/>
      </w:r>
    </w:p>
  </w:endnote>
  <w:endnote w:type="continuationSeparator" w:id="0">
    <w:p w14:paraId="7ABF1EBE" w14:textId="77777777" w:rsidR="00FB242D" w:rsidRDefault="00FB24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3D27" w14:textId="77777777" w:rsidR="00E735E7" w:rsidRDefault="00E735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D4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2585F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5AC5" w14:textId="77777777" w:rsidR="00E735E7" w:rsidRDefault="00E735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B207D" w14:textId="77777777" w:rsidR="00FB242D" w:rsidRDefault="00FB242D" w:rsidP="0038231F">
      <w:pPr>
        <w:spacing w:after="0" w:line="240" w:lineRule="auto"/>
      </w:pPr>
      <w:r>
        <w:separator/>
      </w:r>
    </w:p>
  </w:footnote>
  <w:footnote w:type="continuationSeparator" w:id="0">
    <w:p w14:paraId="623DA3A8" w14:textId="77777777" w:rsidR="00FB242D" w:rsidRDefault="00FB242D" w:rsidP="0038231F">
      <w:pPr>
        <w:spacing w:after="0" w:line="240" w:lineRule="auto"/>
      </w:pPr>
      <w:r>
        <w:continuationSeparator/>
      </w:r>
    </w:p>
  </w:footnote>
  <w:footnote w:id="1">
    <w:p w14:paraId="4B034F88" w14:textId="77777777" w:rsidR="00DD04B5" w:rsidRDefault="00DD04B5" w:rsidP="00DD04B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90EEE52" w14:textId="77777777" w:rsidR="00DD04B5" w:rsidRDefault="00DD04B5" w:rsidP="00DD04B5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55069" w14:textId="77777777" w:rsidR="00E735E7" w:rsidRDefault="00E73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F2E1C" w14:textId="77777777" w:rsidR="00E735E7" w:rsidRDefault="00E73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6BE02" w14:textId="77777777" w:rsidR="00E735E7" w:rsidRDefault="00E735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29474">
    <w:abstractNumId w:val="7"/>
  </w:num>
  <w:num w:numId="2" w16cid:durableId="1582524673">
    <w:abstractNumId w:val="0"/>
  </w:num>
  <w:num w:numId="3" w16cid:durableId="385958191">
    <w:abstractNumId w:val="6"/>
  </w:num>
  <w:num w:numId="4" w16cid:durableId="1642734808">
    <w:abstractNumId w:val="9"/>
  </w:num>
  <w:num w:numId="5" w16cid:durableId="791823304">
    <w:abstractNumId w:val="8"/>
  </w:num>
  <w:num w:numId="6" w16cid:durableId="123433011">
    <w:abstractNumId w:val="5"/>
  </w:num>
  <w:num w:numId="7" w16cid:durableId="467404496">
    <w:abstractNumId w:val="1"/>
  </w:num>
  <w:num w:numId="8" w16cid:durableId="177548910">
    <w:abstractNumId w:val="3"/>
  </w:num>
  <w:num w:numId="9" w16cid:durableId="1886719404">
    <w:abstractNumId w:val="2"/>
  </w:num>
  <w:num w:numId="10" w16cid:durableId="890263396">
    <w:abstractNumId w:val="4"/>
  </w:num>
  <w:num w:numId="11" w16cid:durableId="17526519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2C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4B5"/>
    <w:rsid w:val="00DD146A"/>
    <w:rsid w:val="00DD3E9D"/>
    <w:rsid w:val="00E022A1"/>
    <w:rsid w:val="00E072C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5E7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CCEAC"/>
  <w15:chartTrackingRefBased/>
  <w15:docId w15:val="{5F5BCA4E-6FA6-4592-8F36-EA97F1B3B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4B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2026-08-28T07:23:00Z</dcterms:created>
  <dcterms:modified xsi:type="dcterms:W3CDTF">2026-08-28T07:24:00Z</dcterms:modified>
</cp:coreProperties>
</file>