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308E7" w14:textId="77777777" w:rsidR="00CB44DD" w:rsidRPr="00240E71" w:rsidRDefault="00CB44DD" w:rsidP="00CB44D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7F92ED3" w14:textId="77777777" w:rsidR="00CB44DD" w:rsidRDefault="00CB44DD" w:rsidP="00CB44D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D865B9A" w14:textId="77777777" w:rsidR="00CB44DD" w:rsidRPr="0022732C" w:rsidRDefault="00CB44DD" w:rsidP="00CB44D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674F299" w14:textId="77777777" w:rsidR="00CB44DD" w:rsidRDefault="00CB44DD" w:rsidP="00CB44D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8B8E48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7DE2A8F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11397F3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7B9239C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4980BCF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809F2DF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0B7136E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A712234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139E40F" w14:textId="77777777" w:rsidR="00CB44DD" w:rsidRPr="0022732C" w:rsidRDefault="00CB44DD" w:rsidP="00CB44D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4EED726" w14:textId="77777777" w:rsidR="00CB44DD" w:rsidRDefault="00CB44DD" w:rsidP="00CB44DD">
      <w:pPr>
        <w:spacing w:line="360" w:lineRule="auto"/>
      </w:pPr>
      <w:r>
        <w:t>Do: Nazwa i siedziba Zamawiającego:</w:t>
      </w:r>
    </w:p>
    <w:p w14:paraId="29C097C6" w14:textId="77777777" w:rsidR="00CB44DD" w:rsidRPr="00247153" w:rsidRDefault="00CB44DD" w:rsidP="00CB44DD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5C8B4348" w14:textId="77777777" w:rsidR="00CB44DD" w:rsidRPr="00247153" w:rsidRDefault="00CB44DD" w:rsidP="00CB44DD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5A11A20" w14:textId="77777777" w:rsidR="00CB44DD" w:rsidRDefault="00CB44DD" w:rsidP="00CB44DD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074349C" w14:textId="77777777" w:rsidR="00CB44DD" w:rsidRDefault="00CB44DD" w:rsidP="00CB44DD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5132F98" w14:textId="77777777" w:rsidR="00CB44DD" w:rsidRDefault="00CB44DD" w:rsidP="00CB44DD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C15BBDA" w14:textId="77777777" w:rsidR="00CB44DD" w:rsidRDefault="00CB44DD" w:rsidP="00CB44DD">
      <w:pPr>
        <w:ind w:firstLine="3969"/>
        <w:rPr>
          <w:b/>
        </w:rPr>
      </w:pPr>
    </w:p>
    <w:p w14:paraId="28D467AC" w14:textId="7599E4BE" w:rsidR="00CB44DD" w:rsidRDefault="00CB44DD" w:rsidP="00CB44D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5.4</w:t>
      </w:r>
      <w:r>
        <w:rPr>
          <w:b/>
        </w:rPr>
        <w:t>22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779A0447" w14:textId="77777777" w:rsidR="00CB44DD" w:rsidRDefault="00CB44DD" w:rsidP="00CB44DD">
      <w:pPr>
        <w:tabs>
          <w:tab w:val="right" w:pos="9000"/>
        </w:tabs>
      </w:pPr>
    </w:p>
    <w:p w14:paraId="6AA30CFB" w14:textId="77777777" w:rsidR="00CB44DD" w:rsidRPr="005F7BDF" w:rsidRDefault="00CB44DD" w:rsidP="00CB44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C35D653" w14:textId="77777777" w:rsidR="00CB44DD" w:rsidRPr="005F7BDF" w:rsidRDefault="00CB44DD" w:rsidP="00CB44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6BD92A" w14:textId="77777777" w:rsidR="00CB44DD" w:rsidRPr="005F7BDF" w:rsidRDefault="00CB44DD" w:rsidP="00CB44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C76DDC7" w14:textId="77777777" w:rsidR="00CB44DD" w:rsidRPr="005F7BDF" w:rsidRDefault="00CB44DD" w:rsidP="00CB44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26D3A3" w14:textId="77777777" w:rsidR="00CB44DD" w:rsidRPr="005F7BDF" w:rsidRDefault="00CB44DD" w:rsidP="00CB44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79204D5" w14:textId="77777777" w:rsidR="00CB44DD" w:rsidRPr="002969BE" w:rsidRDefault="00CB44DD" w:rsidP="00CB44DD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7D03972" w14:textId="77777777" w:rsidR="00CB44DD" w:rsidRPr="002969BE" w:rsidRDefault="00CB44DD" w:rsidP="00CB44D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A388AA1" w14:textId="77777777" w:rsidR="00CB44DD" w:rsidRPr="002969BE" w:rsidRDefault="00CB44DD" w:rsidP="00CB44D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62B0F83" w14:textId="77777777" w:rsidR="00CB44DD" w:rsidRPr="002969BE" w:rsidRDefault="00CB44DD" w:rsidP="00CB44D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CFF0A4D" w14:textId="77777777" w:rsidR="00CB44DD" w:rsidRPr="002969BE" w:rsidRDefault="00CB44DD" w:rsidP="00CB44D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F3B1385" w14:textId="77777777" w:rsidR="00CB44DD" w:rsidRPr="00FE545C" w:rsidRDefault="00CB44DD" w:rsidP="00CB44D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68D691" w14:textId="77777777" w:rsidR="00CB44DD" w:rsidRPr="00FE545C" w:rsidRDefault="00CB44DD" w:rsidP="00CB44D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8FC5F40" w14:textId="77777777" w:rsidR="00CB44DD" w:rsidRDefault="00CB44DD" w:rsidP="00CB44DD">
      <w:pPr>
        <w:jc w:val="both"/>
        <w:rPr>
          <w:sz w:val="18"/>
          <w:szCs w:val="18"/>
        </w:rPr>
      </w:pPr>
    </w:p>
    <w:p w14:paraId="04DF0DA5" w14:textId="77777777" w:rsidR="00CB44DD" w:rsidRDefault="00CB44DD" w:rsidP="00CB44D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C1B1BED" w14:textId="77777777" w:rsidR="00CB44DD" w:rsidRPr="00730EFE" w:rsidRDefault="00CB44DD" w:rsidP="00CB44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70B3AA6" w14:textId="77777777" w:rsidR="00CB44DD" w:rsidRPr="001D671E" w:rsidRDefault="00CB44DD" w:rsidP="00CB44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4D5CD58" w14:textId="77777777" w:rsidR="00CB44DD" w:rsidRDefault="00CB44DD" w:rsidP="00CB44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33770B" w14:textId="77777777" w:rsidR="00CB44DD" w:rsidRDefault="00CB44DD" w:rsidP="00CB44D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6AC52D" w14:textId="77777777" w:rsidR="00CB44DD" w:rsidRDefault="00CB44DD" w:rsidP="00CB44D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1B2391" w14:textId="77777777" w:rsidR="00CB44DD" w:rsidRPr="001D671E" w:rsidRDefault="00CB44DD" w:rsidP="00CB44D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44DD" w:rsidRPr="00FE545C" w14:paraId="166ABC76" w14:textId="77777777" w:rsidTr="00E851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051CF" w14:textId="77777777" w:rsidR="00CB44DD" w:rsidRPr="00FE545C" w:rsidRDefault="00CB44DD" w:rsidP="00E851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F4DC3" w14:textId="77777777" w:rsidR="00CB44DD" w:rsidRPr="00FE545C" w:rsidRDefault="00CB44DD" w:rsidP="00E851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7170A54" w14:textId="77777777" w:rsidR="00CB44DD" w:rsidRPr="00FE545C" w:rsidRDefault="00CB44DD" w:rsidP="00E851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42636" w14:textId="77777777" w:rsidR="00CB44DD" w:rsidRPr="00FE545C" w:rsidRDefault="00CB44DD" w:rsidP="00E851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B44DD" w:rsidRPr="00FE545C" w14:paraId="78810974" w14:textId="77777777" w:rsidTr="00E851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CC25A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B51D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8D8C6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B44DD" w:rsidRPr="00FE545C" w14:paraId="7673B72F" w14:textId="77777777" w:rsidTr="00E851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4AC24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CA471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41D7" w14:textId="77777777" w:rsidR="00CB44DD" w:rsidRPr="00FE545C" w:rsidRDefault="00CB44DD" w:rsidP="00E851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477D5C" w14:textId="77777777" w:rsidR="00CB44DD" w:rsidRDefault="00CB44DD" w:rsidP="00CB44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A112DA" w14:textId="77777777" w:rsidR="00CB44DD" w:rsidRPr="00D638CC" w:rsidRDefault="00CB44DD" w:rsidP="00CB44D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B5D2CA1" w14:textId="77777777" w:rsidR="00CB44DD" w:rsidRPr="002F276A" w:rsidRDefault="00CB44DD" w:rsidP="00CB44D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0860ADC" w14:textId="77777777" w:rsidR="00CB44DD" w:rsidRPr="002F276A" w:rsidRDefault="00CB44DD" w:rsidP="00CB44D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15B62D3" w14:textId="77777777" w:rsidR="00CB44DD" w:rsidRPr="002F276A" w:rsidRDefault="00CB44DD" w:rsidP="00CB44D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9EB2EBD" w14:textId="77777777" w:rsidR="00CB44DD" w:rsidRPr="002F276A" w:rsidRDefault="00CB44DD" w:rsidP="00CB44D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E6CECB1" w14:textId="77777777" w:rsidR="00CB44DD" w:rsidRPr="002F276A" w:rsidRDefault="00CB44DD" w:rsidP="00CB44D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3C10896" w14:textId="77777777" w:rsidR="00CB44DD" w:rsidRDefault="00CB44DD" w:rsidP="00CB44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F732481" w14:textId="77777777" w:rsidR="00CB44DD" w:rsidRDefault="00CB44DD" w:rsidP="00CB44D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4C43AD" w14:textId="77777777" w:rsidR="00CB44DD" w:rsidRDefault="00CB44DD" w:rsidP="00CB44D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BCD2361" w14:textId="77777777" w:rsidR="00CB44DD" w:rsidRDefault="00CB44DD" w:rsidP="00CB44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D330C8" w14:textId="77777777" w:rsidR="00CB44DD" w:rsidRDefault="00CB44DD" w:rsidP="00CB44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033BE7" w14:textId="77777777" w:rsidR="00CB44DD" w:rsidRDefault="00CB44DD" w:rsidP="00CB44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1DDF30" w14:textId="77777777" w:rsidR="00CB44DD" w:rsidRDefault="00CB44DD" w:rsidP="00CB44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081F37" w14:textId="77777777" w:rsidR="00CB44DD" w:rsidRPr="000B45FE" w:rsidRDefault="00CB44DD" w:rsidP="00CB44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A22E3D" w14:textId="77777777" w:rsidR="00CB44DD" w:rsidRDefault="00CB44DD" w:rsidP="00CB44DD">
      <w:pPr>
        <w:jc w:val="both"/>
        <w:rPr>
          <w:sz w:val="22"/>
          <w:szCs w:val="22"/>
        </w:rPr>
      </w:pPr>
    </w:p>
    <w:p w14:paraId="1ED4A8EA" w14:textId="77777777" w:rsidR="00CB44DD" w:rsidRDefault="00CB44DD" w:rsidP="00CB44DD">
      <w:pPr>
        <w:jc w:val="both"/>
        <w:rPr>
          <w:sz w:val="22"/>
          <w:szCs w:val="22"/>
        </w:rPr>
      </w:pPr>
    </w:p>
    <w:p w14:paraId="5F60C8CF" w14:textId="77777777" w:rsidR="00CB44DD" w:rsidRDefault="00CB44DD" w:rsidP="00CB44DD">
      <w:pPr>
        <w:jc w:val="right"/>
        <w:rPr>
          <w:sz w:val="20"/>
          <w:szCs w:val="20"/>
        </w:rPr>
      </w:pPr>
    </w:p>
    <w:p w14:paraId="1F04A90F" w14:textId="77777777" w:rsidR="00CB44DD" w:rsidRPr="00423B06" w:rsidRDefault="00CB44DD" w:rsidP="00CB44D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0D66198" w14:textId="77777777" w:rsidR="00CB44DD" w:rsidRPr="00012E38" w:rsidRDefault="00CB44DD" w:rsidP="00CB44DD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957EADB" w14:textId="77777777" w:rsidR="00CB44DD" w:rsidRPr="00F052A2" w:rsidRDefault="00CB44DD" w:rsidP="00CB44DD"/>
    <w:p w14:paraId="5CD98562" w14:textId="77777777" w:rsidR="00CB44DD" w:rsidRPr="008B5459" w:rsidRDefault="00CB44DD" w:rsidP="00CB44DD"/>
    <w:p w14:paraId="1FDEF8CA" w14:textId="77777777" w:rsidR="00CB44DD" w:rsidRPr="002B74C1" w:rsidRDefault="00CB44DD" w:rsidP="00CB44DD"/>
    <w:p w14:paraId="47FB1E58" w14:textId="77777777" w:rsidR="00CB44DD" w:rsidRPr="00996437" w:rsidRDefault="00CB44DD" w:rsidP="00CB44DD"/>
    <w:p w14:paraId="04A83B1E" w14:textId="77777777" w:rsidR="00FE545C" w:rsidRPr="00CB44DD" w:rsidRDefault="00FE545C" w:rsidP="00CB44DD"/>
    <w:sectPr w:rsidR="00FE545C" w:rsidRPr="00CB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CA317" w14:textId="77777777" w:rsidR="00047AA7" w:rsidRDefault="00047AA7">
      <w:r>
        <w:separator/>
      </w:r>
    </w:p>
  </w:endnote>
  <w:endnote w:type="continuationSeparator" w:id="0">
    <w:p w14:paraId="2CDF528D" w14:textId="77777777" w:rsidR="00047AA7" w:rsidRDefault="0004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3123" w14:textId="77777777" w:rsidR="00FC15CB" w:rsidRDefault="00FC1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375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864C" w14:textId="77777777" w:rsidR="00FC15CB" w:rsidRDefault="00FC1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A4D61" w14:textId="77777777" w:rsidR="00047AA7" w:rsidRDefault="00047AA7">
      <w:r>
        <w:separator/>
      </w:r>
    </w:p>
  </w:footnote>
  <w:footnote w:type="continuationSeparator" w:id="0">
    <w:p w14:paraId="1C89147A" w14:textId="77777777" w:rsidR="00047AA7" w:rsidRDefault="00047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243C" w14:textId="77777777" w:rsidR="00FC15CB" w:rsidRDefault="00FC1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32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9404" w14:textId="77777777" w:rsidR="00FC15CB" w:rsidRDefault="00FC1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99612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831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929025">
    <w:abstractNumId w:val="0"/>
  </w:num>
  <w:num w:numId="4" w16cid:durableId="4839361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5CB"/>
    <w:rsid w:val="00012286"/>
    <w:rsid w:val="00047AA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05C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44D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15C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DD20C"/>
  <w15:chartTrackingRefBased/>
  <w15:docId w15:val="{DA75B791-DE1D-48EC-B74A-2D76EC28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44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2026-08-28T07:21:00Z</dcterms:created>
  <dcterms:modified xsi:type="dcterms:W3CDTF">2026-08-28T07:22:00Z</dcterms:modified>
</cp:coreProperties>
</file>