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5975" w:rsidRPr="00FE5975" w:rsidRDefault="00FE5975" w:rsidP="00FE5975">
      <w:pPr>
        <w:suppressAutoHyphens/>
        <w:autoSpaceDN w:val="0"/>
        <w:spacing w:after="240"/>
        <w:jc w:val="right"/>
        <w:rPr>
          <w:sz w:val="22"/>
          <w:szCs w:val="22"/>
        </w:rPr>
      </w:pPr>
      <w:bookmarkStart w:id="0" w:name="_Hlk53520193"/>
      <w:r w:rsidRPr="00FE5975">
        <w:rPr>
          <w:sz w:val="22"/>
          <w:szCs w:val="22"/>
        </w:rPr>
        <w:t>Kraków dnia: 2026-0</w:t>
      </w:r>
      <w:r w:rsidR="00F05A13">
        <w:rPr>
          <w:sz w:val="22"/>
          <w:szCs w:val="22"/>
        </w:rPr>
        <w:t>9</w:t>
      </w:r>
      <w:r w:rsidRPr="00FE5975">
        <w:rPr>
          <w:sz w:val="22"/>
          <w:szCs w:val="22"/>
        </w:rPr>
        <w:t>-</w:t>
      </w:r>
      <w:r w:rsidR="00F05A13">
        <w:rPr>
          <w:sz w:val="22"/>
          <w:szCs w:val="22"/>
        </w:rPr>
        <w:t>01</w:t>
      </w:r>
    </w:p>
    <w:p w:rsidR="00FE5975" w:rsidRPr="00FE5975" w:rsidRDefault="00FE5975" w:rsidP="00FE5975">
      <w:pPr>
        <w:suppressAutoHyphens/>
        <w:autoSpaceDN w:val="0"/>
        <w:spacing w:after="40"/>
        <w:rPr>
          <w:b/>
          <w:bCs/>
          <w:sz w:val="22"/>
          <w:szCs w:val="22"/>
        </w:rPr>
      </w:pPr>
      <w:r w:rsidRPr="00FE5975">
        <w:rPr>
          <w:b/>
          <w:bCs/>
          <w:sz w:val="22"/>
          <w:szCs w:val="22"/>
        </w:rPr>
        <w:t>Akademia Górniczo - Hutnicza</w:t>
      </w:r>
    </w:p>
    <w:p w:rsidR="00FE5975" w:rsidRPr="00FE5975" w:rsidRDefault="00FE5975" w:rsidP="00FE5975">
      <w:pPr>
        <w:suppressAutoHyphens/>
        <w:autoSpaceDN w:val="0"/>
        <w:spacing w:after="40"/>
        <w:rPr>
          <w:b/>
          <w:bCs/>
          <w:sz w:val="22"/>
          <w:szCs w:val="22"/>
        </w:rPr>
      </w:pPr>
      <w:r w:rsidRPr="00FE5975">
        <w:rPr>
          <w:b/>
          <w:bCs/>
          <w:sz w:val="22"/>
          <w:szCs w:val="22"/>
        </w:rPr>
        <w:t>im. Stanisława Staszica w Krakowie</w:t>
      </w:r>
    </w:p>
    <w:p w:rsidR="00FE5975" w:rsidRPr="00FE5975" w:rsidRDefault="00FE5975" w:rsidP="00FE5975">
      <w:pPr>
        <w:suppressAutoHyphens/>
        <w:autoSpaceDN w:val="0"/>
        <w:spacing w:after="40"/>
        <w:rPr>
          <w:b/>
          <w:bCs/>
          <w:sz w:val="22"/>
          <w:szCs w:val="22"/>
        </w:rPr>
      </w:pPr>
      <w:r w:rsidRPr="00FE5975">
        <w:rPr>
          <w:b/>
          <w:bCs/>
          <w:sz w:val="22"/>
          <w:szCs w:val="22"/>
        </w:rPr>
        <w:t>Dział Zamówień Publicznych</w:t>
      </w:r>
    </w:p>
    <w:p w:rsidR="00FE5975" w:rsidRPr="00FE5975" w:rsidRDefault="00FE5975" w:rsidP="00FE5975">
      <w:pPr>
        <w:suppressAutoHyphens/>
        <w:autoSpaceDN w:val="0"/>
        <w:rPr>
          <w:sz w:val="22"/>
          <w:szCs w:val="22"/>
        </w:rPr>
      </w:pPr>
      <w:r w:rsidRPr="00FE5975">
        <w:rPr>
          <w:sz w:val="22"/>
          <w:szCs w:val="22"/>
        </w:rPr>
        <w:t>Al. Mickiewicza 30</w:t>
      </w:r>
    </w:p>
    <w:p w:rsidR="00FE5975" w:rsidRDefault="00FE5975" w:rsidP="00FE5975">
      <w:pPr>
        <w:suppressAutoHyphens/>
        <w:autoSpaceDN w:val="0"/>
        <w:rPr>
          <w:sz w:val="22"/>
          <w:szCs w:val="22"/>
        </w:rPr>
      </w:pPr>
      <w:r w:rsidRPr="00FE5975">
        <w:rPr>
          <w:sz w:val="22"/>
          <w:szCs w:val="22"/>
        </w:rPr>
        <w:t>30-059 Kraków</w:t>
      </w:r>
    </w:p>
    <w:p w:rsidR="00FE5975" w:rsidRPr="00FE5975" w:rsidRDefault="00FE5975" w:rsidP="00FE5975">
      <w:pPr>
        <w:suppressAutoHyphens/>
        <w:autoSpaceDN w:val="0"/>
        <w:rPr>
          <w:sz w:val="22"/>
          <w:szCs w:val="22"/>
        </w:rPr>
      </w:pPr>
    </w:p>
    <w:p w:rsidR="00F05A13" w:rsidRDefault="00F05A13" w:rsidP="00F05A13">
      <w:pPr>
        <w:pStyle w:val="Nagwek1"/>
        <w:spacing w:before="0" w:after="0"/>
        <w:rPr>
          <w:sz w:val="28"/>
        </w:rPr>
      </w:pPr>
      <w:r>
        <w:rPr>
          <w:sz w:val="28"/>
        </w:rPr>
        <w:t>INFORMACJA</w:t>
      </w:r>
    </w:p>
    <w:p w:rsidR="00F05A13" w:rsidRDefault="00F05A13" w:rsidP="00F05A13">
      <w:pPr>
        <w:keepNext/>
        <w:keepLines/>
        <w:jc w:val="center"/>
        <w:rPr>
          <w:b/>
          <w:sz w:val="28"/>
        </w:rPr>
      </w:pPr>
      <w:r>
        <w:rPr>
          <w:b/>
          <w:sz w:val="28"/>
        </w:rPr>
        <w:t>o wyborze najkorzystniejszej oferty w zadaniu częściowym nr 1</w:t>
      </w:r>
    </w:p>
    <w:p w:rsidR="00F05A13" w:rsidRDefault="00F05A13" w:rsidP="00F05A13">
      <w:pPr>
        <w:keepNext/>
        <w:keepLines/>
        <w:jc w:val="center"/>
        <w:rPr>
          <w:b/>
          <w:sz w:val="28"/>
        </w:rPr>
      </w:pPr>
      <w:r>
        <w:rPr>
          <w:b/>
          <w:sz w:val="28"/>
        </w:rPr>
        <w:t>po dokonaniu czynności/powtórzonych</w:t>
      </w:r>
    </w:p>
    <w:p w:rsidR="00FE5975" w:rsidRPr="00FE5975" w:rsidRDefault="00FE5975" w:rsidP="00FE5975">
      <w:pPr>
        <w:suppressAutoHyphens/>
        <w:autoSpaceDN w:val="0"/>
        <w:jc w:val="center"/>
        <w:rPr>
          <w:b/>
          <w:sz w:val="28"/>
        </w:rPr>
      </w:pPr>
    </w:p>
    <w:tbl>
      <w:tblPr>
        <w:tblW w:w="978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3"/>
        <w:gridCol w:w="8764"/>
      </w:tblGrid>
      <w:tr w:rsidR="00FE5975" w:rsidRPr="00FE5975" w:rsidTr="00F05A13">
        <w:trPr>
          <w:trHeight w:val="658"/>
        </w:trPr>
        <w:tc>
          <w:tcPr>
            <w:tcW w:w="10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975" w:rsidRPr="00FE5975" w:rsidRDefault="00FE5975" w:rsidP="00FE5975">
            <w:pPr>
              <w:suppressAutoHyphens/>
              <w:autoSpaceDN w:val="0"/>
              <w:spacing w:after="60" w:line="276" w:lineRule="auto"/>
              <w:jc w:val="both"/>
              <w:rPr>
                <w:sz w:val="22"/>
                <w:szCs w:val="22"/>
              </w:rPr>
            </w:pPr>
            <w:r w:rsidRPr="00FE5975">
              <w:rPr>
                <w:sz w:val="22"/>
                <w:szCs w:val="22"/>
              </w:rPr>
              <w:t>Dotyczy:</w:t>
            </w:r>
          </w:p>
        </w:tc>
        <w:tc>
          <w:tcPr>
            <w:tcW w:w="87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975" w:rsidRPr="00FE5975" w:rsidRDefault="00FE5975" w:rsidP="00FE5975">
            <w:pPr>
              <w:suppressAutoHyphens/>
              <w:autoSpaceDN w:val="0"/>
              <w:spacing w:after="60" w:line="276" w:lineRule="auto"/>
              <w:jc w:val="both"/>
              <w:rPr>
                <w:sz w:val="22"/>
                <w:szCs w:val="22"/>
              </w:rPr>
            </w:pPr>
            <w:r w:rsidRPr="00FE5975">
              <w:rPr>
                <w:sz w:val="22"/>
                <w:szCs w:val="22"/>
              </w:rPr>
              <w:t>postępowania o udzielenie zamówienia publicznego, prowadzonego w trybie: przetarg nieograniczony</w:t>
            </w:r>
            <w:r w:rsidRPr="00FE5975">
              <w:rPr>
                <w:b/>
                <w:sz w:val="22"/>
                <w:szCs w:val="22"/>
              </w:rPr>
              <w:t xml:space="preserve"> </w:t>
            </w:r>
            <w:r w:rsidRPr="00FE5975">
              <w:rPr>
                <w:sz w:val="22"/>
                <w:szCs w:val="22"/>
              </w:rPr>
              <w:t>pn.</w:t>
            </w:r>
            <w:r w:rsidRPr="00FE5975">
              <w:rPr>
                <w:b/>
                <w:sz w:val="22"/>
                <w:szCs w:val="22"/>
              </w:rPr>
              <w:t xml:space="preserve"> </w:t>
            </w:r>
            <w:r w:rsidRPr="00FE5975">
              <w:rPr>
                <w:bCs/>
                <w:sz w:val="22"/>
                <w:szCs w:val="22"/>
              </w:rPr>
              <w:t>” Obsługa portierni i ochrona budynków AGH oraz ochrona fizyczna i dozór budynków i terenu dla obiektów AGH zlokalizowanych w Miękini - KC.DE.zp.25.122.2026</w:t>
            </w:r>
            <w:r>
              <w:rPr>
                <w:bCs/>
                <w:sz w:val="22"/>
                <w:szCs w:val="22"/>
              </w:rPr>
              <w:t xml:space="preserve"> – zadanie częściowe nr 1</w:t>
            </w:r>
            <w:r w:rsidR="007B3B1F" w:rsidRPr="00EB16BD">
              <w:rPr>
                <w:bCs/>
                <w:sz w:val="22"/>
                <w:szCs w:val="22"/>
              </w:rPr>
              <w:t>:</w:t>
            </w:r>
            <w:r w:rsidR="00EB16BD" w:rsidRPr="00EB16BD">
              <w:rPr>
                <w:rFonts w:eastAsia="Calibri"/>
                <w:sz w:val="22"/>
                <w:szCs w:val="22"/>
                <w:lang w:eastAsia="en-US"/>
              </w:rPr>
              <w:t xml:space="preserve"> Obsługa portierni i ochrona budynków AGH</w:t>
            </w:r>
            <w:r w:rsidR="007B3B1F" w:rsidRPr="00EB16BD">
              <w:rPr>
                <w:bCs/>
                <w:sz w:val="22"/>
                <w:szCs w:val="22"/>
              </w:rPr>
              <w:t xml:space="preserve"> </w:t>
            </w:r>
            <w:r w:rsidRPr="00FE5975">
              <w:rPr>
                <w:bCs/>
                <w:sz w:val="22"/>
                <w:szCs w:val="22"/>
              </w:rPr>
              <w:t>.</w:t>
            </w:r>
          </w:p>
        </w:tc>
      </w:tr>
    </w:tbl>
    <w:p w:rsidR="00F05A13" w:rsidRDefault="00F05A13" w:rsidP="00F05A13">
      <w:pPr>
        <w:pStyle w:val="Nagwek"/>
        <w:keepNext/>
        <w:keepLines/>
        <w:tabs>
          <w:tab w:val="left" w:pos="708"/>
        </w:tabs>
        <w:spacing w:before="480" w:after="120" w:line="276" w:lineRule="auto"/>
        <w:jc w:val="both"/>
        <w:rPr>
          <w:bCs/>
        </w:rPr>
      </w:pPr>
      <w:r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</w:t>
      </w:r>
      <w:r>
        <w:rPr>
          <w:sz w:val="22"/>
          <w:szCs w:val="22"/>
        </w:rPr>
        <w:t>, działając na podstawie art. 253 ust. 1 ustawy z dnia 11 września 2019r. Prawo zamówień publicznych</w:t>
      </w:r>
      <w:r>
        <w:t xml:space="preserve"> </w:t>
      </w:r>
      <w:r>
        <w:rPr>
          <w:sz w:val="22"/>
        </w:rPr>
        <w:t xml:space="preserve">(Dz.U.2026 poz. 793 ze zm.) </w:t>
      </w:r>
      <w:r>
        <w:rPr>
          <w:sz w:val="22"/>
          <w:szCs w:val="22"/>
        </w:rPr>
        <w:t xml:space="preserve">zwanej dalej „ustawą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”, informuje, że po dokonaniu czynności nowych/powtórzonych tj. ponownej oceny złożonych w zadaniu nr 1 ofert, w toczącym się postępowaniu o udzielenie zamówienia publicznego, jako najkorzystniejsza w zadaniu nr 1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35E42" w:rsidRPr="00135E42" w:rsidTr="00D81987">
        <w:trPr>
          <w:cantSplit/>
        </w:trPr>
        <w:tc>
          <w:tcPr>
            <w:tcW w:w="9498" w:type="dxa"/>
          </w:tcPr>
          <w:p w:rsidR="00135E42" w:rsidRPr="00EB16BD" w:rsidRDefault="00135E42" w:rsidP="00AA65A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EB16BD">
              <w:rPr>
                <w:b/>
                <w:bCs/>
                <w:sz w:val="22"/>
                <w:szCs w:val="22"/>
                <w:u w:val="single"/>
              </w:rPr>
              <w:t>Zadanie częściowe nr 1</w:t>
            </w:r>
            <w:r w:rsidR="00EB16BD" w:rsidRPr="00EB16BD">
              <w:rPr>
                <w:b/>
                <w:bCs/>
                <w:sz w:val="22"/>
                <w:szCs w:val="22"/>
                <w:u w:val="single"/>
              </w:rPr>
              <w:t xml:space="preserve"> -</w:t>
            </w:r>
            <w:r w:rsidR="00EB16BD" w:rsidRPr="00EB16BD">
              <w:rPr>
                <w:rFonts w:eastAsia="Calibri"/>
                <w:sz w:val="22"/>
                <w:szCs w:val="22"/>
                <w:u w:val="single"/>
                <w:lang w:eastAsia="en-US"/>
              </w:rPr>
              <w:t xml:space="preserve"> Obsługa portierni i ochrona budynków AGH</w:t>
            </w:r>
          </w:p>
          <w:p w:rsidR="00AA65A5" w:rsidRDefault="00AA65A5" w:rsidP="00AA65A5">
            <w:pPr>
              <w:jc w:val="both"/>
              <w:rPr>
                <w:sz w:val="22"/>
                <w:szCs w:val="22"/>
              </w:rPr>
            </w:pPr>
          </w:p>
          <w:p w:rsidR="00135E42" w:rsidRPr="00135E42" w:rsidRDefault="00135E42" w:rsidP="00AA65A5">
            <w:pPr>
              <w:jc w:val="both"/>
              <w:rPr>
                <w:sz w:val="22"/>
                <w:szCs w:val="22"/>
              </w:rPr>
            </w:pPr>
            <w:r w:rsidRPr="00135E42">
              <w:rPr>
                <w:sz w:val="22"/>
                <w:szCs w:val="22"/>
              </w:rPr>
              <w:t>Konsorcjum firm:</w:t>
            </w:r>
          </w:p>
          <w:p w:rsidR="00861D17" w:rsidRPr="00A66D6E" w:rsidRDefault="00135E42" w:rsidP="00AA65A5">
            <w:pPr>
              <w:jc w:val="both"/>
              <w:rPr>
                <w:b/>
                <w:sz w:val="22"/>
                <w:szCs w:val="22"/>
              </w:rPr>
            </w:pPr>
            <w:r w:rsidRPr="00A66D6E">
              <w:rPr>
                <w:b/>
                <w:sz w:val="22"/>
                <w:szCs w:val="22"/>
              </w:rPr>
              <w:t xml:space="preserve">1. </w:t>
            </w:r>
            <w:r w:rsidR="00861D17" w:rsidRPr="00A66D6E">
              <w:rPr>
                <w:b/>
                <w:sz w:val="22"/>
                <w:szCs w:val="22"/>
              </w:rPr>
              <w:t xml:space="preserve">lider konsorcjum </w:t>
            </w:r>
          </w:p>
          <w:p w:rsidR="00A66D6E" w:rsidRPr="00A66D6E" w:rsidRDefault="00135E42" w:rsidP="00AA65A5">
            <w:pPr>
              <w:jc w:val="both"/>
              <w:rPr>
                <w:b/>
                <w:sz w:val="22"/>
                <w:szCs w:val="22"/>
              </w:rPr>
            </w:pPr>
            <w:r w:rsidRPr="00A66D6E">
              <w:rPr>
                <w:b/>
                <w:sz w:val="22"/>
                <w:szCs w:val="22"/>
              </w:rPr>
              <w:t>FM INTEGRATED SOLUTIONS Sp. z o.o.</w:t>
            </w:r>
            <w:r w:rsidR="00A66D6E" w:rsidRPr="00A66D6E">
              <w:rPr>
                <w:b/>
                <w:sz w:val="22"/>
                <w:szCs w:val="22"/>
              </w:rPr>
              <w:t xml:space="preserve">, </w:t>
            </w:r>
          </w:p>
          <w:p w:rsidR="00A66D6E" w:rsidRDefault="00A66D6E" w:rsidP="00AA65A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135E42" w:rsidRPr="00135E42">
              <w:rPr>
                <w:sz w:val="22"/>
                <w:szCs w:val="22"/>
              </w:rPr>
              <w:t xml:space="preserve"> Antoniego Słonimskiego 1 1,</w:t>
            </w:r>
          </w:p>
          <w:p w:rsidR="00135E42" w:rsidRPr="00135E42" w:rsidRDefault="00135E42" w:rsidP="00AA65A5">
            <w:pPr>
              <w:jc w:val="both"/>
              <w:rPr>
                <w:sz w:val="22"/>
                <w:szCs w:val="22"/>
              </w:rPr>
            </w:pPr>
            <w:r w:rsidRPr="00135E42">
              <w:rPr>
                <w:sz w:val="22"/>
                <w:szCs w:val="22"/>
              </w:rPr>
              <w:t xml:space="preserve">50-304 Wrocław, </w:t>
            </w:r>
          </w:p>
          <w:p w:rsidR="00861D17" w:rsidRDefault="00135E42" w:rsidP="00AA65A5">
            <w:pPr>
              <w:jc w:val="both"/>
              <w:rPr>
                <w:sz w:val="22"/>
                <w:szCs w:val="22"/>
              </w:rPr>
            </w:pPr>
            <w:r w:rsidRPr="00135E42">
              <w:rPr>
                <w:sz w:val="22"/>
                <w:szCs w:val="22"/>
              </w:rPr>
              <w:t xml:space="preserve">2. </w:t>
            </w:r>
            <w:r w:rsidR="00861D17" w:rsidRPr="00135E42">
              <w:rPr>
                <w:sz w:val="22"/>
                <w:szCs w:val="22"/>
              </w:rPr>
              <w:t xml:space="preserve">partner konsorcjum </w:t>
            </w:r>
          </w:p>
          <w:p w:rsidR="00861D17" w:rsidRDefault="00135E42" w:rsidP="00AA65A5">
            <w:pPr>
              <w:jc w:val="both"/>
              <w:rPr>
                <w:sz w:val="22"/>
                <w:szCs w:val="22"/>
              </w:rPr>
            </w:pPr>
            <w:r w:rsidRPr="00135E42">
              <w:rPr>
                <w:sz w:val="22"/>
                <w:szCs w:val="22"/>
              </w:rPr>
              <w:t>IMPEL FACILITY SERVICES Sp. z o.o.</w:t>
            </w:r>
            <w:r w:rsidR="00A66D6E">
              <w:rPr>
                <w:sz w:val="22"/>
                <w:szCs w:val="22"/>
              </w:rPr>
              <w:t>,</w:t>
            </w:r>
            <w:r w:rsidRPr="00135E42">
              <w:rPr>
                <w:sz w:val="22"/>
                <w:szCs w:val="22"/>
              </w:rPr>
              <w:t xml:space="preserve"> </w:t>
            </w:r>
            <w:proofErr w:type="spellStart"/>
            <w:r w:rsidR="00A66D6E">
              <w:rPr>
                <w:sz w:val="22"/>
                <w:szCs w:val="22"/>
              </w:rPr>
              <w:t>ul.</w:t>
            </w:r>
            <w:r w:rsidR="00A66D6E" w:rsidRPr="00135E42">
              <w:rPr>
                <w:sz w:val="22"/>
                <w:szCs w:val="22"/>
              </w:rPr>
              <w:t>Antoniego</w:t>
            </w:r>
            <w:proofErr w:type="spellEnd"/>
            <w:r w:rsidR="00A66D6E" w:rsidRPr="00135E42">
              <w:rPr>
                <w:sz w:val="22"/>
                <w:szCs w:val="22"/>
              </w:rPr>
              <w:t xml:space="preserve"> Słonimskiego 1 1, 50-304 Wrocław</w:t>
            </w:r>
          </w:p>
          <w:p w:rsidR="00AA65A5" w:rsidRDefault="00135E42" w:rsidP="00AA65A5">
            <w:pPr>
              <w:jc w:val="both"/>
              <w:rPr>
                <w:sz w:val="22"/>
                <w:szCs w:val="22"/>
              </w:rPr>
            </w:pPr>
            <w:r w:rsidRPr="00135E42">
              <w:rPr>
                <w:sz w:val="22"/>
                <w:szCs w:val="22"/>
              </w:rPr>
              <w:t xml:space="preserve"> </w:t>
            </w:r>
          </w:p>
          <w:p w:rsidR="00135E42" w:rsidRPr="00135E42" w:rsidRDefault="00135E42" w:rsidP="00AA65A5">
            <w:pPr>
              <w:jc w:val="both"/>
              <w:rPr>
                <w:sz w:val="22"/>
                <w:szCs w:val="22"/>
              </w:rPr>
            </w:pPr>
            <w:r w:rsidRPr="00135E42">
              <w:rPr>
                <w:sz w:val="22"/>
                <w:szCs w:val="22"/>
              </w:rPr>
              <w:t>za cenę wykonania przedmiotu zamówienia w wysokości</w:t>
            </w:r>
            <w:r w:rsidRPr="00135E42">
              <w:rPr>
                <w:b/>
                <w:sz w:val="22"/>
                <w:szCs w:val="22"/>
              </w:rPr>
              <w:t xml:space="preserve"> 23 808 192,93 zł brutto</w:t>
            </w:r>
            <w:r w:rsidRPr="00135E42">
              <w:rPr>
                <w:bCs/>
                <w:sz w:val="22"/>
                <w:szCs w:val="22"/>
              </w:rPr>
              <w:t>.</w:t>
            </w:r>
          </w:p>
          <w:p w:rsidR="00AA65A5" w:rsidRDefault="00AA65A5" w:rsidP="00AA65A5">
            <w:pPr>
              <w:jc w:val="both"/>
              <w:rPr>
                <w:sz w:val="22"/>
                <w:szCs w:val="22"/>
                <w:u w:val="single"/>
              </w:rPr>
            </w:pPr>
          </w:p>
          <w:p w:rsidR="00135E42" w:rsidRPr="00135E42" w:rsidRDefault="00135E42" w:rsidP="00AA65A5">
            <w:pPr>
              <w:jc w:val="both"/>
              <w:rPr>
                <w:sz w:val="22"/>
                <w:szCs w:val="22"/>
              </w:rPr>
            </w:pPr>
            <w:r w:rsidRPr="00135E42">
              <w:rPr>
                <w:sz w:val="22"/>
                <w:szCs w:val="22"/>
                <w:u w:val="single"/>
              </w:rPr>
              <w:t>Uzasadnienie wyboru</w:t>
            </w:r>
            <w:r w:rsidRPr="00135E42">
              <w:rPr>
                <w:sz w:val="22"/>
                <w:szCs w:val="22"/>
              </w:rPr>
              <w:t>:</w:t>
            </w:r>
          </w:p>
          <w:p w:rsidR="00135E42" w:rsidRDefault="00135E42" w:rsidP="00AA65A5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sz w:val="22"/>
                <w:szCs w:val="22"/>
              </w:rPr>
            </w:pPr>
            <w:r w:rsidRPr="00135E42">
              <w:rPr>
                <w:sz w:val="22"/>
                <w:szCs w:val="22"/>
              </w:rPr>
              <w:t>Oferta najkorzystniejsza zgodnie z kryterium oceny ofert.</w:t>
            </w:r>
          </w:p>
          <w:p w:rsidR="00AA65A5" w:rsidRPr="00135E42" w:rsidRDefault="00AA65A5" w:rsidP="00AA65A5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AA65A5" w:rsidRDefault="00AA65A5" w:rsidP="00AA65A5">
      <w:pPr>
        <w:jc w:val="both"/>
        <w:rPr>
          <w:color w:val="000000"/>
          <w:sz w:val="22"/>
          <w:szCs w:val="22"/>
        </w:rPr>
      </w:pPr>
    </w:p>
    <w:p w:rsidR="00F05A13" w:rsidRDefault="00F05A13" w:rsidP="00AA65A5">
      <w:pPr>
        <w:jc w:val="both"/>
        <w:rPr>
          <w:color w:val="000000"/>
          <w:sz w:val="22"/>
          <w:szCs w:val="22"/>
        </w:rPr>
      </w:pPr>
    </w:p>
    <w:p w:rsidR="00F05A13" w:rsidRDefault="00F05A13" w:rsidP="00AA65A5">
      <w:pPr>
        <w:jc w:val="both"/>
        <w:rPr>
          <w:color w:val="000000"/>
          <w:sz w:val="22"/>
          <w:szCs w:val="22"/>
        </w:rPr>
      </w:pPr>
    </w:p>
    <w:p w:rsidR="00F05A13" w:rsidRDefault="00F05A13" w:rsidP="00AA65A5">
      <w:pPr>
        <w:jc w:val="both"/>
        <w:rPr>
          <w:color w:val="000000"/>
          <w:sz w:val="22"/>
          <w:szCs w:val="22"/>
        </w:rPr>
      </w:pPr>
      <w:bookmarkStart w:id="1" w:name="_GoBack"/>
      <w:bookmarkEnd w:id="1"/>
    </w:p>
    <w:p w:rsidR="00992FF5" w:rsidRPr="000806E7" w:rsidRDefault="00992FF5" w:rsidP="00AA65A5">
      <w:pPr>
        <w:jc w:val="both"/>
        <w:rPr>
          <w:color w:val="000000"/>
          <w:sz w:val="22"/>
          <w:szCs w:val="22"/>
        </w:rPr>
      </w:pPr>
      <w:r w:rsidRPr="000806E7">
        <w:rPr>
          <w:color w:val="000000"/>
          <w:sz w:val="22"/>
          <w:szCs w:val="22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0806E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806E7" w:rsidRDefault="00992FF5" w:rsidP="00AA65A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0806E7">
              <w:rPr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806E7" w:rsidRDefault="00992FF5" w:rsidP="00AA65A5">
            <w:pPr>
              <w:jc w:val="center"/>
              <w:rPr>
                <w:bCs/>
                <w:sz w:val="22"/>
                <w:szCs w:val="22"/>
              </w:rPr>
            </w:pPr>
            <w:r w:rsidRPr="000806E7">
              <w:rPr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806E7" w:rsidRDefault="00992FF5" w:rsidP="00AA65A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0806E7">
              <w:rPr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0806E7" w:rsidRDefault="00992FF5" w:rsidP="00AA65A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0806E7">
              <w:rPr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EB16BD" w:rsidRPr="000806E7" w:rsidTr="00C06CD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6BD" w:rsidRPr="000806E7" w:rsidRDefault="00EB16BD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1 - Obsługa portierni i ochrona budynków AGH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6BD" w:rsidRPr="000806E7" w:rsidRDefault="00EB16BD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Konsorcjum:</w:t>
            </w:r>
          </w:p>
          <w:p w:rsidR="00EB16BD" w:rsidRPr="000806E7" w:rsidRDefault="00EB16BD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1. Lider:</w:t>
            </w:r>
          </w:p>
          <w:p w:rsidR="00EB16BD" w:rsidRPr="000806E7" w:rsidRDefault="00EB16BD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FM </w:t>
            </w:r>
            <w:proofErr w:type="spellStart"/>
            <w:r w:rsidRPr="000806E7">
              <w:rPr>
                <w:sz w:val="22"/>
                <w:szCs w:val="22"/>
              </w:rPr>
              <w:t>Integrated</w:t>
            </w:r>
            <w:proofErr w:type="spellEnd"/>
            <w:r w:rsidRPr="000806E7">
              <w:rPr>
                <w:sz w:val="22"/>
                <w:szCs w:val="22"/>
              </w:rPr>
              <w:t xml:space="preserve"> Solutions Spółka z ograniczoną odpowiedzialnością</w:t>
            </w:r>
          </w:p>
          <w:p w:rsidR="0045149A" w:rsidRPr="000806E7" w:rsidRDefault="0045149A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Antoniego Słonimskiego 1 1 </w:t>
            </w:r>
          </w:p>
          <w:p w:rsidR="0045149A" w:rsidRPr="000806E7" w:rsidRDefault="0045149A" w:rsidP="00AA65A5">
            <w:pPr>
              <w:jc w:val="both"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50-304 Wrocław</w:t>
            </w:r>
          </w:p>
          <w:p w:rsidR="0045149A" w:rsidRPr="000806E7" w:rsidRDefault="0045149A" w:rsidP="00AA65A5">
            <w:pPr>
              <w:rPr>
                <w:sz w:val="22"/>
                <w:szCs w:val="22"/>
              </w:rPr>
            </w:pPr>
          </w:p>
          <w:p w:rsidR="0045149A" w:rsidRPr="000806E7" w:rsidRDefault="00EB16BD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2. </w:t>
            </w:r>
            <w:r w:rsidR="0045149A" w:rsidRPr="000806E7">
              <w:rPr>
                <w:sz w:val="22"/>
                <w:szCs w:val="22"/>
              </w:rPr>
              <w:t>Partner:</w:t>
            </w:r>
          </w:p>
          <w:p w:rsidR="00EB16BD" w:rsidRPr="000806E7" w:rsidRDefault="00EB16BD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Impel </w:t>
            </w:r>
            <w:proofErr w:type="spellStart"/>
            <w:r w:rsidRPr="000806E7">
              <w:rPr>
                <w:sz w:val="22"/>
                <w:szCs w:val="22"/>
              </w:rPr>
              <w:t>Facility</w:t>
            </w:r>
            <w:proofErr w:type="spellEnd"/>
            <w:r w:rsidRPr="000806E7">
              <w:rPr>
                <w:sz w:val="22"/>
                <w:szCs w:val="22"/>
              </w:rPr>
              <w:t xml:space="preserve"> Services Sp. z o.o.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6BD" w:rsidRPr="000806E7" w:rsidRDefault="00EB16BD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1 - Cena - 98.00</w:t>
            </w:r>
          </w:p>
          <w:p w:rsidR="00EB16BD" w:rsidRPr="000806E7" w:rsidRDefault="00EB16BD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2 - Realizacja przedmiotu zamówienia za pomocą samochodu elektrycznego. - 2.00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49A" w:rsidRPr="000806E7" w:rsidRDefault="0045149A" w:rsidP="00AA65A5">
            <w:pPr>
              <w:rPr>
                <w:sz w:val="22"/>
                <w:szCs w:val="22"/>
              </w:rPr>
            </w:pPr>
          </w:p>
          <w:p w:rsidR="00EB16BD" w:rsidRPr="000806E7" w:rsidRDefault="00EB16BD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100,00</w:t>
            </w:r>
          </w:p>
        </w:tc>
      </w:tr>
      <w:tr w:rsidR="00497A9A" w:rsidRPr="000806E7" w:rsidTr="00D819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A9A" w:rsidRPr="000806E7" w:rsidRDefault="00497A9A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1 - Obsługa portierni i ochrona budynków AGH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A9A" w:rsidRPr="000806E7" w:rsidRDefault="00497A9A" w:rsidP="00AA65A5">
            <w:pPr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 xml:space="preserve">Przedsiębiorstwo </w:t>
            </w:r>
            <w:proofErr w:type="spellStart"/>
            <w:r w:rsidRPr="000806E7">
              <w:rPr>
                <w:b/>
                <w:bCs/>
                <w:sz w:val="22"/>
                <w:szCs w:val="22"/>
              </w:rPr>
              <w:t>Produkcyjno</w:t>
            </w:r>
            <w:proofErr w:type="spellEnd"/>
            <w:r w:rsidRPr="000806E7">
              <w:rPr>
                <w:b/>
                <w:bCs/>
                <w:sz w:val="22"/>
                <w:szCs w:val="22"/>
              </w:rPr>
              <w:t xml:space="preserve"> Handlowo Usługowe Specjał Sp. z o.o.</w:t>
            </w:r>
          </w:p>
          <w:p w:rsidR="00497A9A" w:rsidRPr="000806E7" w:rsidRDefault="00497A9A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ul. Aleja Jana Pawła II 80/5</w:t>
            </w:r>
          </w:p>
          <w:p w:rsidR="00497A9A" w:rsidRPr="000806E7" w:rsidRDefault="00497A9A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00-175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A9A" w:rsidRPr="000806E7" w:rsidRDefault="00497A9A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1 - Cena - 89.80</w:t>
            </w:r>
          </w:p>
          <w:p w:rsidR="00497A9A" w:rsidRPr="000806E7" w:rsidRDefault="00497A9A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2 - Realizacja przedmiotu zamówienia za pomocą samochodu elektrycznego. - 2.00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A9A" w:rsidRPr="000806E7" w:rsidRDefault="00497A9A" w:rsidP="00AA65A5">
            <w:pPr>
              <w:jc w:val="center"/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  91,80</w:t>
            </w:r>
          </w:p>
        </w:tc>
      </w:tr>
      <w:tr w:rsidR="00497A9A" w:rsidRPr="000806E7" w:rsidTr="00D819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A9A" w:rsidRPr="000806E7" w:rsidRDefault="00497A9A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1 - Obsługa portierni i ochrona budynków AGH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49A" w:rsidRPr="000806E7" w:rsidRDefault="0045149A" w:rsidP="00AA65A5">
            <w:pPr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>Konsorcjum:</w:t>
            </w:r>
          </w:p>
          <w:p w:rsidR="0045149A" w:rsidRPr="000806E7" w:rsidRDefault="0045149A" w:rsidP="00AA65A5">
            <w:pPr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>1. Lider:</w:t>
            </w:r>
          </w:p>
          <w:p w:rsidR="00497A9A" w:rsidRPr="000806E7" w:rsidRDefault="00497A9A" w:rsidP="00AA65A5">
            <w:pPr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>Solid Sp. z o.o.</w:t>
            </w:r>
          </w:p>
          <w:p w:rsidR="00497A9A" w:rsidRPr="000806E7" w:rsidRDefault="00497A9A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Postępu 17</w:t>
            </w:r>
          </w:p>
          <w:p w:rsidR="00497A9A" w:rsidRPr="000806E7" w:rsidRDefault="00497A9A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02-676 Warszawa</w:t>
            </w:r>
          </w:p>
          <w:p w:rsidR="0045149A" w:rsidRPr="000806E7" w:rsidRDefault="0045149A" w:rsidP="00AA65A5">
            <w:pPr>
              <w:jc w:val="both"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2. Partner Konsorcjum</w:t>
            </w:r>
          </w:p>
          <w:p w:rsidR="0045149A" w:rsidRPr="000806E7" w:rsidRDefault="0045149A" w:rsidP="00AA65A5">
            <w:pPr>
              <w:jc w:val="both"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Solid Security Sp. z o. o.</w:t>
            </w:r>
          </w:p>
          <w:p w:rsidR="0045149A" w:rsidRPr="000806E7" w:rsidRDefault="0045149A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A9A" w:rsidRPr="000806E7" w:rsidRDefault="00497A9A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1 - Cena - 81.21</w:t>
            </w:r>
          </w:p>
          <w:p w:rsidR="00497A9A" w:rsidRPr="000806E7" w:rsidRDefault="00497A9A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2 - Realizacja przedmiotu zamówienia za pomocą samochodu elektrycznego. - 2.00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A9A" w:rsidRPr="000806E7" w:rsidRDefault="00497A9A" w:rsidP="00AA65A5">
            <w:pPr>
              <w:jc w:val="center"/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  83,21</w:t>
            </w:r>
          </w:p>
        </w:tc>
      </w:tr>
      <w:tr w:rsidR="00497A9A" w:rsidRPr="000806E7" w:rsidTr="00D819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A9A" w:rsidRPr="000806E7" w:rsidRDefault="00497A9A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1 - Obsługa portierni i ochrona budynków AGH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49A" w:rsidRPr="000806E7" w:rsidRDefault="0045149A" w:rsidP="00AA65A5">
            <w:pPr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>Konsorcjum:</w:t>
            </w:r>
          </w:p>
          <w:p w:rsidR="0045149A" w:rsidRPr="00A66D6E" w:rsidRDefault="0045149A" w:rsidP="00AA65A5">
            <w:pPr>
              <w:rPr>
                <w:b/>
                <w:bCs/>
                <w:sz w:val="22"/>
                <w:szCs w:val="22"/>
              </w:rPr>
            </w:pPr>
            <w:r w:rsidRPr="00A66D6E">
              <w:rPr>
                <w:b/>
                <w:bCs/>
                <w:sz w:val="22"/>
                <w:szCs w:val="22"/>
              </w:rPr>
              <w:t>1. Lider:</w:t>
            </w:r>
          </w:p>
          <w:p w:rsidR="0045149A" w:rsidRPr="00A66D6E" w:rsidRDefault="0045149A" w:rsidP="00AA65A5">
            <w:pPr>
              <w:rPr>
                <w:b/>
                <w:sz w:val="22"/>
                <w:szCs w:val="22"/>
              </w:rPr>
            </w:pPr>
            <w:r w:rsidRPr="00A66D6E">
              <w:rPr>
                <w:b/>
                <w:sz w:val="22"/>
                <w:szCs w:val="22"/>
              </w:rPr>
              <w:t xml:space="preserve"> EKOTRDE sp. z o.o. – </w:t>
            </w:r>
          </w:p>
          <w:p w:rsidR="0045149A" w:rsidRPr="000806E7" w:rsidRDefault="0045149A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Melomanów 4 </w:t>
            </w:r>
          </w:p>
          <w:p w:rsidR="0045149A" w:rsidRPr="000806E7" w:rsidRDefault="0045149A" w:rsidP="00AA65A5">
            <w:pPr>
              <w:jc w:val="both"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00-712 Warszawa</w:t>
            </w:r>
          </w:p>
          <w:p w:rsidR="0045149A" w:rsidRPr="000806E7" w:rsidRDefault="0045149A" w:rsidP="00AA65A5">
            <w:pPr>
              <w:jc w:val="both"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2. Partner Konsorcjum:</w:t>
            </w:r>
          </w:p>
          <w:p w:rsidR="0045149A" w:rsidRPr="000806E7" w:rsidRDefault="0045149A" w:rsidP="00AA65A5">
            <w:pPr>
              <w:jc w:val="both"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AGOPOL-EKOTRADE sp. z o.o. – Zakład Pracy Chronionej</w:t>
            </w:r>
          </w:p>
          <w:p w:rsidR="0045149A" w:rsidRPr="000806E7" w:rsidRDefault="0045149A" w:rsidP="00AA65A5">
            <w:pPr>
              <w:jc w:val="both"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ul. Kilińskiego 31, </w:t>
            </w:r>
          </w:p>
          <w:p w:rsidR="00497A9A" w:rsidRPr="000806E7" w:rsidRDefault="0045149A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76-200 Słupsk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A9A" w:rsidRPr="000806E7" w:rsidRDefault="00497A9A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1 - Cena - 81.20</w:t>
            </w:r>
          </w:p>
          <w:p w:rsidR="00497A9A" w:rsidRPr="000806E7" w:rsidRDefault="00497A9A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2 - Realizacja przedmiotu zamówienia za pomocą samochodu elektrycznego. - 2.00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A9A" w:rsidRPr="000806E7" w:rsidRDefault="00497A9A" w:rsidP="00AA65A5">
            <w:pPr>
              <w:jc w:val="center"/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  83,20</w:t>
            </w:r>
          </w:p>
        </w:tc>
      </w:tr>
      <w:tr w:rsidR="00497A9A" w:rsidRPr="000806E7" w:rsidTr="00D819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A9A" w:rsidRPr="000806E7" w:rsidRDefault="00497A9A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1 - Obsługa portierni i ochrona budynków AGH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6E7" w:rsidRPr="000806E7" w:rsidRDefault="000806E7" w:rsidP="00AA65A5">
            <w:pPr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>Konsorcjum:</w:t>
            </w:r>
          </w:p>
          <w:p w:rsidR="000806E7" w:rsidRPr="000806E7" w:rsidRDefault="000806E7" w:rsidP="00AA65A5">
            <w:pPr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>1. Lider:</w:t>
            </w:r>
          </w:p>
          <w:p w:rsidR="00497A9A" w:rsidRPr="000806E7" w:rsidRDefault="00497A9A" w:rsidP="00AA65A5">
            <w:pPr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>AGENCJA OCHRONY OSÓB I MIENIA JUSTUS SPÓŁKA Z OGRANICZONĄ ODPOWIEDZIALNOŚCIĄ</w:t>
            </w:r>
          </w:p>
          <w:p w:rsidR="00497A9A" w:rsidRPr="000806E7" w:rsidRDefault="00497A9A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S</w:t>
            </w:r>
            <w:r w:rsidR="000806E7" w:rsidRPr="000806E7">
              <w:rPr>
                <w:sz w:val="22"/>
                <w:szCs w:val="22"/>
              </w:rPr>
              <w:t>kotnicka</w:t>
            </w:r>
            <w:r w:rsidRPr="000806E7">
              <w:rPr>
                <w:sz w:val="22"/>
                <w:szCs w:val="22"/>
              </w:rPr>
              <w:t xml:space="preserve"> 230</w:t>
            </w:r>
          </w:p>
          <w:p w:rsidR="00497A9A" w:rsidRPr="000806E7" w:rsidRDefault="00497A9A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30-394 Kraków</w:t>
            </w:r>
          </w:p>
          <w:p w:rsidR="000806E7" w:rsidRPr="000806E7" w:rsidRDefault="000806E7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color w:val="000000"/>
                <w:sz w:val="22"/>
                <w:szCs w:val="22"/>
              </w:rPr>
              <w:lastRenderedPageBreak/>
              <w:t>2. Partner:</w:t>
            </w:r>
          </w:p>
          <w:p w:rsidR="000806E7" w:rsidRPr="000806E7" w:rsidRDefault="000806E7" w:rsidP="00AA65A5">
            <w:pPr>
              <w:jc w:val="both"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Justus D.W.A. Sp. z o.o. </w:t>
            </w:r>
          </w:p>
          <w:p w:rsidR="000806E7" w:rsidRPr="000806E7" w:rsidRDefault="000806E7" w:rsidP="00AA65A5">
            <w:pPr>
              <w:jc w:val="both"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ul. Skotnicka 230</w:t>
            </w:r>
          </w:p>
          <w:p w:rsidR="000806E7" w:rsidRPr="000806E7" w:rsidRDefault="000806E7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30-394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A9A" w:rsidRPr="000806E7" w:rsidRDefault="00497A9A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lastRenderedPageBreak/>
              <w:t>1 - Cena - 80.58</w:t>
            </w:r>
          </w:p>
          <w:p w:rsidR="00497A9A" w:rsidRPr="000806E7" w:rsidRDefault="00497A9A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2 - Realizacja przedmiotu zamówienia za pomocą samochodu elektrycznego. - 2.00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A9A" w:rsidRPr="000806E7" w:rsidRDefault="00497A9A" w:rsidP="00AA65A5">
            <w:pPr>
              <w:jc w:val="center"/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  82,58</w:t>
            </w:r>
          </w:p>
        </w:tc>
      </w:tr>
      <w:tr w:rsidR="00497A9A" w:rsidRPr="000806E7" w:rsidTr="00D819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A9A" w:rsidRPr="000806E7" w:rsidRDefault="00497A9A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1 - Obsługa portierni i ochrona budynków AGH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6E7" w:rsidRPr="000806E7" w:rsidRDefault="000806E7" w:rsidP="00AA65A5">
            <w:pPr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>Konsorcjum:</w:t>
            </w:r>
          </w:p>
          <w:p w:rsidR="000806E7" w:rsidRPr="000806E7" w:rsidRDefault="000806E7" w:rsidP="00AA65A5">
            <w:pPr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>1. Lider:</w:t>
            </w:r>
          </w:p>
          <w:p w:rsidR="00497A9A" w:rsidRPr="000806E7" w:rsidRDefault="00497A9A" w:rsidP="00AA65A5">
            <w:pPr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>ERA Spółka z ograniczoną odpowiedzialnością</w:t>
            </w:r>
          </w:p>
          <w:p w:rsidR="00497A9A" w:rsidRPr="000806E7" w:rsidRDefault="00497A9A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Katowicka 16 B</w:t>
            </w:r>
          </w:p>
          <w:p w:rsidR="00497A9A" w:rsidRPr="000806E7" w:rsidRDefault="00497A9A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41-500 Chorzów</w:t>
            </w:r>
          </w:p>
          <w:p w:rsidR="000806E7" w:rsidRPr="000806E7" w:rsidRDefault="000806E7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color w:val="000000"/>
                <w:sz w:val="22"/>
                <w:szCs w:val="22"/>
              </w:rPr>
              <w:t>2. Partner:</w:t>
            </w:r>
          </w:p>
          <w:p w:rsidR="000806E7" w:rsidRPr="000806E7" w:rsidRDefault="000806E7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NOVIA Spółka z o.o.  </w:t>
            </w:r>
          </w:p>
          <w:p w:rsidR="000806E7" w:rsidRPr="000806E7" w:rsidRDefault="000806E7" w:rsidP="00AA65A5">
            <w:pPr>
              <w:jc w:val="both"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ul. Paderewskiego 34, </w:t>
            </w:r>
          </w:p>
          <w:p w:rsidR="000806E7" w:rsidRPr="000806E7" w:rsidRDefault="000806E7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41 – 500 Chorzów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A9A" w:rsidRPr="000806E7" w:rsidRDefault="00497A9A" w:rsidP="00AA65A5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1 - Cena - 79.62</w:t>
            </w:r>
          </w:p>
          <w:p w:rsidR="00497A9A" w:rsidRPr="000806E7" w:rsidRDefault="00497A9A" w:rsidP="00AA65A5">
            <w:pPr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2 - Realizacja przedmiotu zamówienia za pomocą samochodu elektrycznego. - 2.00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A9A" w:rsidRPr="000806E7" w:rsidRDefault="00497A9A" w:rsidP="00AA65A5">
            <w:pPr>
              <w:jc w:val="center"/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  81,62</w:t>
            </w:r>
          </w:p>
        </w:tc>
      </w:tr>
      <w:bookmarkEnd w:id="0"/>
    </w:tbl>
    <w:p w:rsidR="008642B3" w:rsidRPr="00992FF5" w:rsidRDefault="008642B3" w:rsidP="000806E7">
      <w:pPr>
        <w:spacing w:before="720" w:after="480" w:line="360" w:lineRule="auto"/>
        <w:ind w:left="3119" w:firstLine="425"/>
        <w:jc w:val="right"/>
        <w:rPr>
          <w:rFonts w:ascii="Arial" w:hAnsi="Arial" w:cs="Arial"/>
        </w:rPr>
      </w:pPr>
    </w:p>
    <w:sectPr w:rsidR="008642B3" w:rsidRPr="00992FF5" w:rsidSect="00992FF5">
      <w:headerReference w:type="default" r:id="rId6"/>
      <w:footerReference w:type="default" r:id="rId7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7959" w:rsidRDefault="005E7959">
      <w:r>
        <w:separator/>
      </w:r>
    </w:p>
  </w:endnote>
  <w:endnote w:type="continuationSeparator" w:id="0">
    <w:p w:rsidR="005E7959" w:rsidRDefault="005E7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7959" w:rsidRDefault="005E7959">
      <w:r>
        <w:separator/>
      </w:r>
    </w:p>
  </w:footnote>
  <w:footnote w:type="continuationSeparator" w:id="0">
    <w:p w:rsidR="005E7959" w:rsidRDefault="005E7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7A9A" w:rsidRDefault="00F05A13">
    <w:pPr>
      <w:pStyle w:val="Nagwek"/>
    </w:pPr>
    <w:r>
      <w:rPr>
        <w:noProof/>
      </w:rPr>
      <w:drawing>
        <wp:inline distT="0" distB="0" distL="0" distR="0" wp14:anchorId="1CF31AC7" wp14:editId="355705EE">
          <wp:extent cx="6031230" cy="1931509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1230" cy="19315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B9C"/>
    <w:rsid w:val="00022322"/>
    <w:rsid w:val="00042497"/>
    <w:rsid w:val="000806E7"/>
    <w:rsid w:val="000C1E6F"/>
    <w:rsid w:val="000E4E56"/>
    <w:rsid w:val="00135E42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5149A"/>
    <w:rsid w:val="004657DA"/>
    <w:rsid w:val="004830FD"/>
    <w:rsid w:val="00497A9A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5E7959"/>
    <w:rsid w:val="00607F9B"/>
    <w:rsid w:val="00644DCB"/>
    <w:rsid w:val="00657C1E"/>
    <w:rsid w:val="006E3089"/>
    <w:rsid w:val="00712C39"/>
    <w:rsid w:val="00756CDA"/>
    <w:rsid w:val="007B3B1F"/>
    <w:rsid w:val="007E2ACC"/>
    <w:rsid w:val="007E68C5"/>
    <w:rsid w:val="00812868"/>
    <w:rsid w:val="00832144"/>
    <w:rsid w:val="00836DAF"/>
    <w:rsid w:val="00846B9C"/>
    <w:rsid w:val="008567C7"/>
    <w:rsid w:val="00861D1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66D6E"/>
    <w:rsid w:val="00A91321"/>
    <w:rsid w:val="00AA02AC"/>
    <w:rsid w:val="00AA65A5"/>
    <w:rsid w:val="00B048DA"/>
    <w:rsid w:val="00B32D12"/>
    <w:rsid w:val="00B464D3"/>
    <w:rsid w:val="00B51A2B"/>
    <w:rsid w:val="00B8185B"/>
    <w:rsid w:val="00BC6F7F"/>
    <w:rsid w:val="00BD2174"/>
    <w:rsid w:val="00C27B87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B16BD"/>
    <w:rsid w:val="00EF721E"/>
    <w:rsid w:val="00F05A13"/>
    <w:rsid w:val="00F223E4"/>
    <w:rsid w:val="00F33C66"/>
    <w:rsid w:val="00F82C4B"/>
    <w:rsid w:val="00F960D7"/>
    <w:rsid w:val="00FB7F50"/>
    <w:rsid w:val="00FD09DE"/>
    <w:rsid w:val="00FE5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8B59CB"/>
  <w15:chartTrackingRefBased/>
  <w15:docId w15:val="{CC6F6554-9910-4615-9C9C-B1661226F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35E4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503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Michał Długoń</cp:lastModifiedBy>
  <cp:revision>2</cp:revision>
  <cp:lastPrinted>2026-07-08T11:52:00Z</cp:lastPrinted>
  <dcterms:created xsi:type="dcterms:W3CDTF">2026-09-01T11:55:00Z</dcterms:created>
  <dcterms:modified xsi:type="dcterms:W3CDTF">2026-09-01T11:55:00Z</dcterms:modified>
</cp:coreProperties>
</file>