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C29AC" w14:textId="00B3449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223B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B3766A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76AE7B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B4854C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0E88B4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434768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BB4724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4903DE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CA4487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57C22B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64CB68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802152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2F366E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BF293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69D34D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801F54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E2C5DD9" w14:textId="59482E6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92FA1" w:rsidRPr="00892FA1">
        <w:rPr>
          <w:rFonts w:eastAsia="Times New Roman" w:cs="Calibri"/>
          <w:b/>
          <w:lang w:eastAsia="pl-PL"/>
        </w:rPr>
        <w:t xml:space="preserve">Dostawa dydaktycznego stanowiska laboratoryjnego do badań podstaw mechaniki płynów wraz z modułem  do pomiaru sił strugi na potrzeby </w:t>
      </w:r>
      <w:proofErr w:type="spellStart"/>
      <w:r w:rsidR="00892FA1" w:rsidRPr="00892FA1">
        <w:rPr>
          <w:rFonts w:eastAsia="Times New Roman" w:cs="Calibri"/>
          <w:b/>
          <w:lang w:eastAsia="pl-PL"/>
        </w:rPr>
        <w:t>WIMiR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D223BD">
        <w:rPr>
          <w:rFonts w:eastAsia="Times New Roman" w:cs="Calibri"/>
          <w:lang w:eastAsia="pl-PL"/>
        </w:rPr>
        <w:t xml:space="preserve">nr sprawy: </w:t>
      </w:r>
      <w:r w:rsidR="00D223BD" w:rsidRPr="00D223BD">
        <w:rPr>
          <w:rFonts w:eastAsia="Times New Roman" w:cs="Calibri"/>
          <w:b/>
          <w:bCs/>
          <w:lang w:eastAsia="pl-PL"/>
        </w:rPr>
        <w:t>KC-DE-zp.25.429.2026</w:t>
      </w:r>
      <w:r w:rsidR="00D223BD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718FD43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4B8CC5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08490C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8B40F4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EBA9B37" w14:textId="77777777" w:rsidR="008F3D36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20D1D9A" w14:textId="3921A062" w:rsidR="003D2C7B" w:rsidRPr="00432E10" w:rsidRDefault="003D2C7B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3D2C7B">
        <w:rPr>
          <w:rFonts w:eastAsia="Times New Roman" w:cs="Calibri"/>
          <w:lang w:eastAsia="pl-PL"/>
        </w:rPr>
        <w:t>albo</w:t>
      </w:r>
      <w:r w:rsidRPr="003D2C7B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</w:p>
    <w:p w14:paraId="1B918AB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8357B0" w14:textId="77777777" w:rsidR="008F3D36" w:rsidRPr="00432E10" w:rsidRDefault="008F3D36" w:rsidP="003D2C7B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EC7C0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6A6C84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BF42594" w14:textId="41283FF7" w:rsidR="005103B9" w:rsidRPr="009475A8" w:rsidRDefault="008F3D36" w:rsidP="00D223B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81591" w14:textId="77777777" w:rsidR="00F6752C" w:rsidRDefault="00F6752C" w:rsidP="0038231F">
      <w:pPr>
        <w:spacing w:after="0" w:line="240" w:lineRule="auto"/>
      </w:pPr>
      <w:r>
        <w:separator/>
      </w:r>
    </w:p>
  </w:endnote>
  <w:endnote w:type="continuationSeparator" w:id="0">
    <w:p w14:paraId="32868081" w14:textId="77777777" w:rsidR="00F6752C" w:rsidRDefault="00F675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C4087" w14:textId="77777777" w:rsidR="00892FA1" w:rsidRDefault="00892F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FD2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747D1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09BB3" w14:textId="77777777" w:rsidR="00892FA1" w:rsidRDefault="00892F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5D1F6" w14:textId="77777777" w:rsidR="00F6752C" w:rsidRDefault="00F6752C" w:rsidP="0038231F">
      <w:pPr>
        <w:spacing w:after="0" w:line="240" w:lineRule="auto"/>
      </w:pPr>
      <w:r>
        <w:separator/>
      </w:r>
    </w:p>
  </w:footnote>
  <w:footnote w:type="continuationSeparator" w:id="0">
    <w:p w14:paraId="62ED0D8B" w14:textId="77777777" w:rsidR="00F6752C" w:rsidRDefault="00F6752C" w:rsidP="0038231F">
      <w:pPr>
        <w:spacing w:after="0" w:line="240" w:lineRule="auto"/>
      </w:pPr>
      <w:r>
        <w:continuationSeparator/>
      </w:r>
    </w:p>
  </w:footnote>
  <w:footnote w:id="1">
    <w:p w14:paraId="51BD0463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B5E313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E4C6A" w14:textId="77777777" w:rsidR="00892FA1" w:rsidRDefault="00892F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CDC96" w14:textId="77777777" w:rsidR="00892FA1" w:rsidRDefault="00892F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35913" w14:textId="77777777" w:rsidR="00892FA1" w:rsidRDefault="00892F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747592">
    <w:abstractNumId w:val="7"/>
  </w:num>
  <w:num w:numId="2" w16cid:durableId="2121365439">
    <w:abstractNumId w:val="0"/>
  </w:num>
  <w:num w:numId="3" w16cid:durableId="433091233">
    <w:abstractNumId w:val="6"/>
  </w:num>
  <w:num w:numId="4" w16cid:durableId="1504472643">
    <w:abstractNumId w:val="9"/>
  </w:num>
  <w:num w:numId="5" w16cid:durableId="1326469172">
    <w:abstractNumId w:val="8"/>
  </w:num>
  <w:num w:numId="6" w16cid:durableId="473064380">
    <w:abstractNumId w:val="5"/>
  </w:num>
  <w:num w:numId="7" w16cid:durableId="1813476282">
    <w:abstractNumId w:val="1"/>
  </w:num>
  <w:num w:numId="8" w16cid:durableId="33701840">
    <w:abstractNumId w:val="3"/>
  </w:num>
  <w:num w:numId="9" w16cid:durableId="1136409468">
    <w:abstractNumId w:val="2"/>
  </w:num>
  <w:num w:numId="10" w16cid:durableId="1027637006">
    <w:abstractNumId w:val="4"/>
  </w:num>
  <w:num w:numId="11" w16cid:durableId="21352475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D6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4D6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C7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4B99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6D8"/>
    <w:rsid w:val="008757E1"/>
    <w:rsid w:val="00892E48"/>
    <w:rsid w:val="00892FA1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23B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6752C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E0300"/>
  <w15:chartTrackingRefBased/>
  <w15:docId w15:val="{068E526E-D920-4544-AD9C-2EE0ECA1E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2026-09-03T11:37:00Z</cp:lastPrinted>
  <dcterms:created xsi:type="dcterms:W3CDTF">2026-09-03T11:42:00Z</dcterms:created>
  <dcterms:modified xsi:type="dcterms:W3CDTF">2026-09-03T11:42:00Z</dcterms:modified>
</cp:coreProperties>
</file>