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089B9" w14:textId="77777777" w:rsidR="004D4285" w:rsidRPr="00515AFA" w:rsidRDefault="004D4285" w:rsidP="004D4285">
      <w:pPr>
        <w:jc w:val="right"/>
        <w:rPr>
          <w:b/>
          <w:sz w:val="22"/>
          <w:szCs w:val="22"/>
          <w:lang w:val="pl-PL"/>
        </w:rPr>
      </w:pPr>
      <w:r w:rsidRPr="00515AFA">
        <w:rPr>
          <w:b/>
          <w:sz w:val="22"/>
          <w:szCs w:val="22"/>
          <w:lang w:val="pl-PL"/>
        </w:rPr>
        <w:t>Załącznik nr 3</w:t>
      </w:r>
    </w:p>
    <w:p w14:paraId="25203C40" w14:textId="77777777" w:rsidR="004D4285" w:rsidRPr="00515AFA" w:rsidRDefault="004D4285" w:rsidP="004D4285">
      <w:pPr>
        <w:jc w:val="right"/>
        <w:rPr>
          <w:b/>
          <w:sz w:val="22"/>
          <w:szCs w:val="22"/>
          <w:lang w:val="pl-PL"/>
        </w:rPr>
      </w:pPr>
    </w:p>
    <w:p w14:paraId="60B42602" w14:textId="77777777" w:rsidR="004D4285" w:rsidRPr="00515AFA" w:rsidRDefault="004D4285" w:rsidP="004D4285">
      <w:pPr>
        <w:jc w:val="center"/>
        <w:rPr>
          <w:b/>
          <w:sz w:val="22"/>
          <w:szCs w:val="22"/>
          <w:lang w:val="pl-PL"/>
        </w:rPr>
      </w:pPr>
      <w:r w:rsidRPr="00515AFA">
        <w:rPr>
          <w:b/>
          <w:sz w:val="22"/>
          <w:szCs w:val="22"/>
          <w:lang w:val="pl-PL"/>
        </w:rPr>
        <w:t>WZÓR UMOWY</w:t>
      </w:r>
    </w:p>
    <w:p w14:paraId="7A2314DB" w14:textId="77777777" w:rsidR="004D4285" w:rsidRPr="00515AFA" w:rsidRDefault="004D4285" w:rsidP="004D4285">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2EE4189C" w14:textId="77777777" w:rsidR="004D4285" w:rsidRPr="00515AFA" w:rsidRDefault="004D4285" w:rsidP="004D4285">
      <w:pPr>
        <w:jc w:val="center"/>
        <w:rPr>
          <w:b/>
          <w:sz w:val="22"/>
          <w:szCs w:val="22"/>
          <w:lang w:val="pl-PL"/>
        </w:rPr>
      </w:pPr>
    </w:p>
    <w:p w14:paraId="7F90E6AB" w14:textId="670FE2C9" w:rsidR="004D4285" w:rsidRPr="00515AFA" w:rsidRDefault="004D4285" w:rsidP="004D4285">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w:t>
      </w:r>
      <w:r>
        <w:rPr>
          <w:sz w:val="22"/>
          <w:szCs w:val="22"/>
          <w:lang w:val="pl-PL"/>
        </w:rPr>
        <w:t>5.429.2026</w:t>
      </w:r>
      <w:r w:rsidRPr="00515AFA">
        <w:rPr>
          <w:sz w:val="22"/>
          <w:szCs w:val="22"/>
          <w:lang w:val="pl-PL"/>
        </w:rPr>
        <w:t xml:space="preserve"> pomiędzy:</w:t>
      </w:r>
    </w:p>
    <w:p w14:paraId="74EE31B1" w14:textId="77777777" w:rsidR="004D4285" w:rsidRPr="00515AFA" w:rsidRDefault="004D4285" w:rsidP="004D4285">
      <w:pPr>
        <w:pStyle w:val="Tekstpodstawowywcity"/>
        <w:spacing w:after="0"/>
        <w:ind w:left="0"/>
        <w:jc w:val="both"/>
        <w:rPr>
          <w:sz w:val="22"/>
          <w:szCs w:val="22"/>
          <w:lang w:val="pl-PL"/>
        </w:rPr>
      </w:pPr>
    </w:p>
    <w:p w14:paraId="70F55200"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E57D033"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9DAF44A"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FDAAAD3" w14:textId="77777777" w:rsidR="004D4285" w:rsidRPr="00515AFA" w:rsidRDefault="004D4285" w:rsidP="004D4285">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42D848BA"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7E6AECDF"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670E1707"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29656AA"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C87798B"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744EB5C4"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AA00C2E"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8FFEA72"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4CD1F7EC" w14:textId="77777777" w:rsidR="004D4285" w:rsidRPr="00515AFA" w:rsidRDefault="004D4285" w:rsidP="004D4285">
      <w:pPr>
        <w:pStyle w:val="Tekstpodstawowy"/>
        <w:spacing w:line="240" w:lineRule="auto"/>
        <w:ind w:right="-47"/>
        <w:jc w:val="center"/>
        <w:rPr>
          <w:rFonts w:ascii="Times New Roman" w:hAnsi="Times New Roman"/>
          <w:b/>
          <w:sz w:val="22"/>
          <w:szCs w:val="22"/>
        </w:rPr>
      </w:pPr>
    </w:p>
    <w:p w14:paraId="2E20F0C7" w14:textId="77777777" w:rsidR="004D4285" w:rsidRPr="00515AFA" w:rsidRDefault="004D4285" w:rsidP="004D428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40C1C62E" w14:textId="732C325E" w:rsidR="004D4285" w:rsidRPr="00174A8B" w:rsidRDefault="004D4285" w:rsidP="004D4285">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070BA5" w:rsidRPr="00070BA5">
        <w:rPr>
          <w:b/>
          <w:bCs/>
          <w:color w:val="000000"/>
          <w:sz w:val="22"/>
          <w:szCs w:val="22"/>
          <w:lang w:val="pl-PL"/>
        </w:rPr>
        <w:t xml:space="preserve">Dostawa dydaktycznego stanowiska laboratoryjnego do badań podstaw mechaniki płynów wraz z modułem  do pomiaru sił strugi na potrzeby </w:t>
      </w:r>
      <w:proofErr w:type="spellStart"/>
      <w:r w:rsidR="00070BA5" w:rsidRPr="00070BA5">
        <w:rPr>
          <w:b/>
          <w:bCs/>
          <w:color w:val="000000"/>
          <w:sz w:val="22"/>
          <w:szCs w:val="22"/>
          <w:lang w:val="pl-PL"/>
        </w:rPr>
        <w:t>WIMiR</w:t>
      </w:r>
      <w:proofErr w:type="spellEnd"/>
    </w:p>
    <w:p w14:paraId="64DC9BEA" w14:textId="77777777" w:rsidR="004D4285" w:rsidRPr="00515AFA" w:rsidRDefault="004D4285" w:rsidP="004D4285">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E564B9A" w14:textId="77777777" w:rsidR="004D4285" w:rsidRPr="00515AFA" w:rsidRDefault="004D4285" w:rsidP="004D428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4F9F4CDA" w14:textId="206E36BC" w:rsidR="004D4285" w:rsidRPr="00515AFA" w:rsidRDefault="004D4285" w:rsidP="004D428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Sprzedawca zobowiązuje się dostarczyć</w:t>
      </w:r>
      <w:r w:rsidR="00070BA5">
        <w:rPr>
          <w:rFonts w:ascii="Times New Roman" w:hAnsi="Times New Roman"/>
          <w:sz w:val="22"/>
          <w:szCs w:val="22"/>
        </w:rPr>
        <w:t>, zainstalować i uruchomić</w:t>
      </w:r>
      <w:r w:rsidRPr="00515AFA">
        <w:rPr>
          <w:rFonts w:ascii="Times New Roman" w:hAnsi="Times New Roman"/>
          <w:sz w:val="22"/>
          <w:szCs w:val="22"/>
        </w:rPr>
        <w:t xml:space="preserve">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00070BA5">
        <w:rPr>
          <w:rFonts w:ascii="Times New Roman" w:hAnsi="Times New Roman"/>
          <w:b/>
          <w:bCs/>
          <w:sz w:val="22"/>
          <w:szCs w:val="22"/>
        </w:rPr>
        <w:t>od daty podpisania niniejszej umowy</w:t>
      </w:r>
      <w:r w:rsidRPr="00515AFA">
        <w:rPr>
          <w:rFonts w:ascii="Times New Roman" w:hAnsi="Times New Roman"/>
          <w:sz w:val="22"/>
          <w:szCs w:val="22"/>
        </w:rPr>
        <w:t xml:space="preserve"> do siedziby Kupującego.</w:t>
      </w:r>
    </w:p>
    <w:p w14:paraId="2D54356B" w14:textId="77777777" w:rsidR="004D4285" w:rsidRDefault="004D4285" w:rsidP="004D428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Wydanie przedmiotu umowy Kupującemu winno nastąpić w miejscu wskazanym w pkt. 1  </w:t>
      </w:r>
      <w:r>
        <w:rPr>
          <w:rFonts w:ascii="Times New Roman" w:hAnsi="Times New Roman"/>
          <w:sz w:val="22"/>
          <w:szCs w:val="22"/>
        </w:rPr>
        <w:br/>
      </w:r>
      <w:r w:rsidRPr="00515AFA">
        <w:rPr>
          <w:rFonts w:ascii="Times New Roman" w:hAnsi="Times New Roman"/>
          <w:sz w:val="22"/>
          <w:szCs w:val="22"/>
        </w:rPr>
        <w:t>w godzinach uzgodnionych z Kupującym.</w:t>
      </w:r>
    </w:p>
    <w:p w14:paraId="129204C5" w14:textId="4348BA3B" w:rsidR="004D4285" w:rsidRPr="00527464" w:rsidRDefault="004D4285" w:rsidP="004D4285">
      <w:pPr>
        <w:pStyle w:val="Tekstpodstawowy"/>
        <w:numPr>
          <w:ilvl w:val="0"/>
          <w:numId w:val="29"/>
        </w:numPr>
        <w:tabs>
          <w:tab w:val="num" w:pos="0"/>
        </w:tabs>
        <w:spacing w:line="240" w:lineRule="auto"/>
        <w:ind w:left="360" w:right="-47"/>
        <w:jc w:val="both"/>
        <w:rPr>
          <w:rFonts w:ascii="Times New Roman" w:hAnsi="Times New Roman"/>
          <w:sz w:val="22"/>
          <w:szCs w:val="22"/>
        </w:rPr>
      </w:pPr>
      <w:r w:rsidRPr="00527464">
        <w:rPr>
          <w:rFonts w:ascii="Times New Roman" w:hAnsi="Times New Roman"/>
          <w:sz w:val="22"/>
          <w:szCs w:val="22"/>
        </w:rPr>
        <w:t xml:space="preserve">Sprzedawca zobowiązuje się przeprowadzić szkolenie w wymiarze </w:t>
      </w:r>
      <w:r>
        <w:rPr>
          <w:rFonts w:ascii="Times New Roman" w:hAnsi="Times New Roman"/>
          <w:sz w:val="22"/>
          <w:szCs w:val="22"/>
        </w:rPr>
        <w:t>8</w:t>
      </w:r>
      <w:r w:rsidRPr="00527464">
        <w:rPr>
          <w:rFonts w:ascii="Times New Roman" w:hAnsi="Times New Roman"/>
          <w:sz w:val="22"/>
          <w:szCs w:val="22"/>
        </w:rPr>
        <w:t xml:space="preserve"> h z obsługi </w:t>
      </w:r>
      <w:r w:rsidR="00070BA5">
        <w:rPr>
          <w:rFonts w:ascii="Times New Roman" w:hAnsi="Times New Roman"/>
          <w:sz w:val="22"/>
          <w:szCs w:val="22"/>
        </w:rPr>
        <w:t xml:space="preserve">stanowiska laboratoryjnego </w:t>
      </w:r>
      <w:r w:rsidRPr="00527464">
        <w:rPr>
          <w:rFonts w:ascii="Times New Roman" w:hAnsi="Times New Roman"/>
          <w:sz w:val="22"/>
          <w:szCs w:val="22"/>
        </w:rPr>
        <w:t xml:space="preserve">w języku polskim dla grupy min. </w:t>
      </w:r>
      <w:r w:rsidR="00070BA5">
        <w:rPr>
          <w:rFonts w:ascii="Times New Roman" w:hAnsi="Times New Roman"/>
          <w:sz w:val="22"/>
          <w:szCs w:val="22"/>
        </w:rPr>
        <w:t xml:space="preserve">3 </w:t>
      </w:r>
      <w:r w:rsidRPr="00527464">
        <w:rPr>
          <w:rFonts w:ascii="Times New Roman" w:hAnsi="Times New Roman"/>
          <w:sz w:val="22"/>
          <w:szCs w:val="22"/>
        </w:rPr>
        <w:t>osób personelu Kupującego, potwierdzone certyfikatem. Szkolenie musi by c odbyć się w siedzibie zamawiającego po wcześniejszym ustaleniu terminu (nie później niż 7 dni od daty dostarczenia urządzeń).</w:t>
      </w:r>
    </w:p>
    <w:p w14:paraId="06CDA434" w14:textId="77777777" w:rsidR="004D4285" w:rsidRPr="00515AFA" w:rsidRDefault="004D4285" w:rsidP="004D4285">
      <w:pPr>
        <w:pStyle w:val="Tekstpodstawowy"/>
        <w:numPr>
          <w:ilvl w:val="0"/>
          <w:numId w:val="29"/>
        </w:numPr>
        <w:tabs>
          <w:tab w:val="num" w:pos="0"/>
        </w:tabs>
        <w:spacing w:line="240" w:lineRule="auto"/>
        <w:ind w:left="360" w:right="-47"/>
        <w:jc w:val="both"/>
        <w:rPr>
          <w:rFonts w:ascii="Times New Roman" w:hAnsi="Times New Roman"/>
          <w:sz w:val="22"/>
          <w:szCs w:val="22"/>
        </w:rPr>
      </w:pPr>
    </w:p>
    <w:p w14:paraId="1A211FEE" w14:textId="77777777" w:rsidR="004D4285" w:rsidRPr="00515AFA" w:rsidRDefault="004D4285" w:rsidP="004D4285">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03D2BA6B" w14:textId="77777777" w:rsidR="004D4285" w:rsidRPr="00515AFA" w:rsidRDefault="004D4285" w:rsidP="004D4285">
      <w:pPr>
        <w:pStyle w:val="Tekstpodstawowy"/>
        <w:spacing w:line="240" w:lineRule="auto"/>
        <w:ind w:right="-47"/>
        <w:jc w:val="center"/>
        <w:rPr>
          <w:rFonts w:ascii="Times New Roman" w:hAnsi="Times New Roman"/>
          <w:b/>
          <w:sz w:val="22"/>
          <w:szCs w:val="22"/>
        </w:rPr>
      </w:pPr>
    </w:p>
    <w:p w14:paraId="46463CE3" w14:textId="77777777" w:rsidR="004D4285" w:rsidRPr="00515AFA" w:rsidRDefault="004D4285" w:rsidP="004D428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F9ABC24" w14:textId="77777777" w:rsidR="004D4285" w:rsidRPr="00515AFA" w:rsidRDefault="004D4285" w:rsidP="004D4285">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E30653B" w14:textId="77777777" w:rsidR="004D4285" w:rsidRPr="00515AFA" w:rsidRDefault="004D4285" w:rsidP="004D4285">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61A84C18" w14:textId="77777777" w:rsidR="004D4285" w:rsidRPr="00515AFA" w:rsidRDefault="004D4285" w:rsidP="004D4285">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42B31AF3" w14:textId="77777777" w:rsidR="004D4285" w:rsidRPr="00515AFA" w:rsidRDefault="004D4285" w:rsidP="004D4285">
      <w:pPr>
        <w:pStyle w:val="Tekstpodstawowy"/>
        <w:spacing w:line="240" w:lineRule="auto"/>
        <w:ind w:left="340" w:right="-47"/>
        <w:jc w:val="both"/>
        <w:rPr>
          <w:rFonts w:ascii="Times New Roman" w:hAnsi="Times New Roman"/>
          <w:i/>
          <w:sz w:val="22"/>
          <w:szCs w:val="22"/>
        </w:rPr>
      </w:pPr>
    </w:p>
    <w:p w14:paraId="6C1DAEA0" w14:textId="77777777" w:rsidR="004D4285" w:rsidRPr="00515AFA" w:rsidRDefault="004D4285" w:rsidP="004D4285">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49C11281" w14:textId="77777777" w:rsidR="004D4285" w:rsidRPr="00515AFA" w:rsidRDefault="004D4285" w:rsidP="004D4285">
      <w:pPr>
        <w:pStyle w:val="Tekstpodstawowy"/>
        <w:spacing w:line="240" w:lineRule="auto"/>
        <w:ind w:right="-47"/>
        <w:jc w:val="center"/>
        <w:rPr>
          <w:rFonts w:ascii="Times New Roman" w:hAnsi="Times New Roman"/>
          <w:b/>
          <w:sz w:val="22"/>
          <w:szCs w:val="22"/>
        </w:rPr>
      </w:pPr>
    </w:p>
    <w:p w14:paraId="0EEFCBBD" w14:textId="77777777" w:rsidR="004D4285" w:rsidRPr="00515AFA" w:rsidRDefault="004D4285" w:rsidP="004D428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067C237" w14:textId="77777777" w:rsidR="004D4285" w:rsidRPr="006D0B8D" w:rsidRDefault="004D4285" w:rsidP="004D4285">
      <w:pPr>
        <w:pStyle w:val="NormalnyWeb"/>
        <w:suppressAutoHyphens w:val="0"/>
        <w:autoSpaceDN/>
        <w:spacing w:before="0" w:after="0"/>
        <w:jc w:val="both"/>
        <w:rPr>
          <w:sz w:val="22"/>
          <w:szCs w:val="22"/>
        </w:rPr>
      </w:pPr>
      <w:r w:rsidRPr="006D0B8D">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4792866E" w14:textId="77777777" w:rsidR="004D4285" w:rsidRPr="006D0B8D" w:rsidRDefault="004D4285" w:rsidP="004D4285">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B3C0A9E" w14:textId="77777777" w:rsidR="004D4285" w:rsidRPr="006D0B8D" w:rsidRDefault="004D4285" w:rsidP="004D4285">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9703561" w14:textId="77777777" w:rsidR="004D4285" w:rsidRPr="006D0B8D" w:rsidRDefault="004D4285" w:rsidP="004D4285">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50BC85E1" w14:textId="77777777" w:rsidR="004D4285" w:rsidRPr="006D0B8D" w:rsidRDefault="004D4285" w:rsidP="004D4285">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Sprzedawca wystawi fakturę w </w:t>
      </w:r>
      <w:proofErr w:type="spellStart"/>
      <w:r w:rsidRPr="006D0B8D">
        <w:rPr>
          <w:rStyle w:val="Pogrubienie"/>
          <w:b w:val="0"/>
          <w:bCs w:val="0"/>
          <w:sz w:val="22"/>
          <w:szCs w:val="22"/>
        </w:rPr>
        <w:t>KSeF</w:t>
      </w:r>
      <w:proofErr w:type="spellEnd"/>
      <w:r w:rsidRPr="006D0B8D">
        <w:rPr>
          <w:rStyle w:val="Pogrubienie"/>
          <w:b w:val="0"/>
          <w:bCs w:val="0"/>
          <w:sz w:val="22"/>
          <w:szCs w:val="22"/>
        </w:rPr>
        <w:t>, a w polu „Podmiot3” poda identyfikator wewnętrzny (</w:t>
      </w:r>
      <w:proofErr w:type="spellStart"/>
      <w:r w:rsidRPr="006D0B8D">
        <w:rPr>
          <w:rStyle w:val="Pogrubienie"/>
          <w:b w:val="0"/>
          <w:bCs w:val="0"/>
          <w:sz w:val="22"/>
          <w:szCs w:val="22"/>
        </w:rPr>
        <w:t>IDWew</w:t>
      </w:r>
      <w:proofErr w:type="spellEnd"/>
      <w:r w:rsidRPr="006D0B8D">
        <w:rPr>
          <w:rStyle w:val="Pogrubienie"/>
          <w:b w:val="0"/>
          <w:bCs w:val="0"/>
          <w:sz w:val="22"/>
          <w:szCs w:val="22"/>
        </w:rPr>
        <w:t>) jednostki Zamawiającego: 6750001923</w:t>
      </w:r>
      <w:r w:rsidRPr="006D0B8D">
        <w:rPr>
          <w:rStyle w:val="Pogrubienie"/>
          <w:b w:val="0"/>
          <w:bCs w:val="0"/>
          <w:sz w:val="22"/>
          <w:szCs w:val="22"/>
        </w:rPr>
        <w:noBreakHyphen/>
        <w:t xml:space="preserve">….. </w:t>
      </w:r>
    </w:p>
    <w:p w14:paraId="6B68F90E" w14:textId="77777777" w:rsidR="004D4285" w:rsidRPr="006D0B8D" w:rsidRDefault="004D4285" w:rsidP="004D4285">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ID).</w:t>
      </w:r>
    </w:p>
    <w:p w14:paraId="352772A4" w14:textId="77777777" w:rsidR="004D4285" w:rsidRPr="006D0B8D" w:rsidRDefault="004D4285" w:rsidP="004D4285">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4565CE6D" w14:textId="77777777" w:rsidR="004D4285" w:rsidRPr="00515AFA" w:rsidRDefault="004D4285" w:rsidP="004D4285">
      <w:pPr>
        <w:pStyle w:val="Tekstpodstawowy"/>
        <w:spacing w:line="240" w:lineRule="auto"/>
        <w:ind w:right="-47"/>
        <w:jc w:val="center"/>
        <w:rPr>
          <w:rFonts w:ascii="Times New Roman" w:hAnsi="Times New Roman"/>
          <w:b/>
          <w:sz w:val="22"/>
          <w:szCs w:val="22"/>
        </w:rPr>
      </w:pPr>
    </w:p>
    <w:p w14:paraId="6DAD050F" w14:textId="77777777" w:rsidR="004D4285" w:rsidRDefault="004D4285" w:rsidP="004D4285">
      <w:pPr>
        <w:pStyle w:val="Tekstpodstawowy"/>
        <w:spacing w:line="240" w:lineRule="auto"/>
        <w:ind w:right="-47"/>
        <w:jc w:val="center"/>
        <w:rPr>
          <w:rFonts w:ascii="Times New Roman" w:hAnsi="Times New Roman"/>
          <w:b/>
          <w:sz w:val="22"/>
          <w:szCs w:val="22"/>
        </w:rPr>
      </w:pPr>
    </w:p>
    <w:p w14:paraId="21A80C02" w14:textId="77777777" w:rsidR="004D4285" w:rsidRPr="00515AFA" w:rsidRDefault="004D4285" w:rsidP="004D428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46E1706F" w14:textId="77777777" w:rsidR="004D4285" w:rsidRPr="00515AFA" w:rsidRDefault="004D4285" w:rsidP="004D428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51A325A5" w14:textId="77777777" w:rsidR="004D4285" w:rsidRPr="00515AFA" w:rsidRDefault="004D4285" w:rsidP="004D428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7AE8042D" w14:textId="77777777" w:rsidR="004D4285" w:rsidRPr="00515AFA" w:rsidRDefault="004D4285" w:rsidP="004D4285">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31F53F5D" w14:textId="77777777" w:rsidR="004D4285" w:rsidRPr="00515AFA" w:rsidRDefault="004D4285" w:rsidP="004D428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288CA6EE" w14:textId="77777777" w:rsidR="004D4285" w:rsidRPr="00515AFA" w:rsidRDefault="004D4285" w:rsidP="004D428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36ECD1A0" w14:textId="77777777" w:rsidR="004D4285" w:rsidRPr="00515AFA" w:rsidRDefault="004D4285" w:rsidP="004D428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3632C6CF" w14:textId="77777777" w:rsidR="004D4285" w:rsidRPr="00515AFA" w:rsidRDefault="004D4285" w:rsidP="004D428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5501CB50" w14:textId="77777777" w:rsidR="004D4285" w:rsidRPr="00515AFA" w:rsidRDefault="004D4285" w:rsidP="004D4285">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40E1AD48" w14:textId="77777777" w:rsidR="004D4285" w:rsidRPr="00515AFA" w:rsidRDefault="004D4285" w:rsidP="004D4285">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2CC1683E" w14:textId="77777777" w:rsidR="004D4285" w:rsidRPr="00515AFA" w:rsidRDefault="004D4285" w:rsidP="004D428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2C8D823" w14:textId="77777777" w:rsidR="004D4285" w:rsidRPr="00515AFA" w:rsidRDefault="004D4285" w:rsidP="004D428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Wykonawca wyraża zgodę na potrącenie wymagalnych kar umownych z przysługującemu mu wynagrodzenia.</w:t>
      </w:r>
    </w:p>
    <w:p w14:paraId="3E186060" w14:textId="77777777" w:rsidR="004D4285" w:rsidRPr="00515AFA" w:rsidRDefault="004D4285" w:rsidP="004D428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8361C6A" w14:textId="77777777" w:rsidR="004D4285" w:rsidRPr="00515AFA" w:rsidRDefault="004D4285" w:rsidP="004D4285">
      <w:pPr>
        <w:pStyle w:val="Tekstpodstawowy"/>
        <w:ind w:right="-47"/>
        <w:jc w:val="center"/>
        <w:rPr>
          <w:rFonts w:ascii="Times New Roman" w:hAnsi="Times New Roman"/>
          <w:b/>
          <w:sz w:val="22"/>
          <w:szCs w:val="22"/>
        </w:rPr>
      </w:pPr>
    </w:p>
    <w:p w14:paraId="5EECEAAB" w14:textId="77777777" w:rsidR="004D4285" w:rsidRPr="00515AFA" w:rsidRDefault="004D4285" w:rsidP="004D4285">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1F38BFF" w14:textId="77777777" w:rsidR="004D4285" w:rsidRPr="00515AFA" w:rsidRDefault="004D4285" w:rsidP="004D4285">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74E825D" w14:textId="77777777" w:rsidR="004D4285" w:rsidRPr="00515AFA" w:rsidRDefault="004D4285" w:rsidP="004D428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59EC039F" w14:textId="77777777" w:rsidR="004D4285" w:rsidRPr="00515AFA" w:rsidRDefault="004D4285" w:rsidP="004D428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4E53E2CC" w14:textId="77777777" w:rsidR="004D4285" w:rsidRPr="00515AFA" w:rsidRDefault="004D4285" w:rsidP="004D428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3308581" w14:textId="77777777" w:rsidR="004D4285" w:rsidRPr="00515AFA" w:rsidRDefault="004D4285" w:rsidP="004D428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77E4DB9" w14:textId="77777777" w:rsidR="004D4285" w:rsidRPr="00515AFA" w:rsidRDefault="004D4285" w:rsidP="004D4285">
      <w:pPr>
        <w:rPr>
          <w:color w:val="00000A"/>
          <w:sz w:val="22"/>
          <w:szCs w:val="22"/>
          <w:lang w:val="pl-PL"/>
        </w:rPr>
      </w:pPr>
    </w:p>
    <w:p w14:paraId="4378A453" w14:textId="77777777" w:rsidR="004D4285" w:rsidRPr="00515AFA" w:rsidRDefault="004D4285" w:rsidP="004D4285">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644E723" w14:textId="77777777" w:rsidR="004D4285" w:rsidRPr="00515AFA" w:rsidRDefault="004D4285" w:rsidP="004D4285">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C63DB2C" w14:textId="77777777" w:rsidR="004D4285" w:rsidRPr="00515AFA" w:rsidRDefault="004D4285" w:rsidP="004D428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DDBD5F7" w14:textId="77777777" w:rsidR="004D4285" w:rsidRPr="00515AFA" w:rsidRDefault="004D4285" w:rsidP="004D4285">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5AC3A4D" w14:textId="77777777" w:rsidR="004D4285" w:rsidRPr="00515AFA" w:rsidRDefault="004D4285" w:rsidP="004D428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456016" w14:textId="77777777" w:rsidR="004D4285" w:rsidRPr="00515AFA" w:rsidRDefault="004D4285" w:rsidP="004D428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1F83E3BE" w14:textId="77777777" w:rsidR="004D4285" w:rsidRPr="00515AFA" w:rsidRDefault="004D4285" w:rsidP="004D428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1C4A8E5" w14:textId="77777777" w:rsidR="004D4285" w:rsidRPr="00515AFA" w:rsidRDefault="004D4285" w:rsidP="004D4285">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0902DDD" w14:textId="77777777" w:rsidR="004D4285" w:rsidRPr="00515AFA" w:rsidRDefault="004D4285" w:rsidP="004D4285">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w:t>
      </w:r>
      <w:r w:rsidRPr="00515AFA">
        <w:rPr>
          <w:color w:val="00000A"/>
          <w:sz w:val="22"/>
          <w:szCs w:val="22"/>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063C3481" w14:textId="77777777" w:rsidR="004D4285" w:rsidRPr="00515AFA" w:rsidRDefault="004D4285" w:rsidP="004D4285">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EB6FBB3" w14:textId="77777777" w:rsidR="004D4285" w:rsidRPr="00515AFA" w:rsidRDefault="004D4285" w:rsidP="004D4285">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CE2DCC4" w14:textId="77777777" w:rsidR="004D4285" w:rsidRPr="00515AFA" w:rsidRDefault="004D4285" w:rsidP="004D4285">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63C23C6" w14:textId="77777777" w:rsidR="004D4285" w:rsidRPr="00515AFA" w:rsidRDefault="004D4285" w:rsidP="004D4285">
      <w:pPr>
        <w:ind w:left="720"/>
        <w:jc w:val="both"/>
        <w:rPr>
          <w:color w:val="00000A"/>
          <w:sz w:val="22"/>
          <w:szCs w:val="22"/>
          <w:lang w:val="pl-PL"/>
        </w:rPr>
      </w:pPr>
    </w:p>
    <w:p w14:paraId="4C350ADE" w14:textId="77777777" w:rsidR="004D4285" w:rsidRPr="00515AFA" w:rsidRDefault="004D4285" w:rsidP="004D4285">
      <w:pPr>
        <w:ind w:left="170"/>
        <w:jc w:val="both"/>
        <w:rPr>
          <w:color w:val="00000A"/>
          <w:sz w:val="22"/>
          <w:szCs w:val="22"/>
          <w:lang w:val="pl-PL"/>
        </w:rPr>
      </w:pPr>
    </w:p>
    <w:p w14:paraId="29EEB95F" w14:textId="77777777" w:rsidR="004D4285" w:rsidRDefault="004D4285" w:rsidP="004D4285">
      <w:pPr>
        <w:pStyle w:val="Tekstpodstawowy"/>
        <w:spacing w:line="240" w:lineRule="auto"/>
        <w:ind w:left="360" w:right="-47"/>
        <w:jc w:val="center"/>
        <w:rPr>
          <w:rFonts w:ascii="Times New Roman" w:hAnsi="Times New Roman"/>
          <w:b/>
          <w:sz w:val="22"/>
          <w:szCs w:val="22"/>
        </w:rPr>
      </w:pPr>
    </w:p>
    <w:p w14:paraId="464A395E" w14:textId="77777777" w:rsidR="004D4285" w:rsidRDefault="004D4285" w:rsidP="004D4285">
      <w:pPr>
        <w:pStyle w:val="Tekstpodstawowy"/>
        <w:spacing w:line="240" w:lineRule="auto"/>
        <w:ind w:left="360" w:right="-47"/>
        <w:jc w:val="center"/>
        <w:rPr>
          <w:rFonts w:ascii="Times New Roman" w:hAnsi="Times New Roman"/>
          <w:b/>
          <w:sz w:val="22"/>
          <w:szCs w:val="22"/>
        </w:rPr>
      </w:pPr>
    </w:p>
    <w:p w14:paraId="2887AC68" w14:textId="77777777" w:rsidR="004D4285" w:rsidRDefault="004D4285" w:rsidP="004D4285">
      <w:pPr>
        <w:pStyle w:val="Tekstpodstawowy"/>
        <w:spacing w:line="240" w:lineRule="auto"/>
        <w:ind w:left="360" w:right="-47"/>
        <w:jc w:val="center"/>
        <w:rPr>
          <w:rFonts w:ascii="Times New Roman" w:hAnsi="Times New Roman"/>
          <w:b/>
          <w:sz w:val="22"/>
          <w:szCs w:val="22"/>
        </w:rPr>
      </w:pPr>
    </w:p>
    <w:p w14:paraId="77EDE2C7" w14:textId="77777777" w:rsidR="004D4285" w:rsidRPr="00515AFA" w:rsidRDefault="004D4285" w:rsidP="004D4285">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C21D3B1" w14:textId="77777777" w:rsidR="004D4285" w:rsidRPr="00515AFA" w:rsidRDefault="004D4285" w:rsidP="004D4285">
      <w:pPr>
        <w:numPr>
          <w:ilvl w:val="0"/>
          <w:numId w:val="37"/>
        </w:numPr>
        <w:ind w:left="284" w:hanging="284"/>
        <w:jc w:val="both"/>
        <w:rPr>
          <w:bCs/>
          <w:sz w:val="22"/>
          <w:szCs w:val="22"/>
          <w:lang w:val="pl-PL" w:eastAsia="en-US"/>
        </w:rPr>
      </w:pPr>
      <w:r w:rsidRPr="00515AFA">
        <w:rPr>
          <w:sz w:val="22"/>
          <w:szCs w:val="22"/>
          <w:lang w:val="pl-PL"/>
        </w:rPr>
        <w:t xml:space="preserve">Sprzedawca udziela </w:t>
      </w:r>
      <w:r w:rsidRPr="004B0B60">
        <w:rPr>
          <w:b/>
          <w:bCs/>
          <w:sz w:val="22"/>
          <w:szCs w:val="22"/>
          <w:lang w:val="pl-PL"/>
        </w:rPr>
        <w:t>36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38C3209E" w14:textId="77777777" w:rsidR="004D4285" w:rsidRPr="00515AFA" w:rsidRDefault="004D4285" w:rsidP="004D4285">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0C715DB" w14:textId="77777777" w:rsidR="004D4285" w:rsidRPr="00515AFA" w:rsidRDefault="004D4285" w:rsidP="004D4285">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09E3ED5" w14:textId="77777777" w:rsidR="004D4285" w:rsidRDefault="004D4285" w:rsidP="004D4285">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1DD6E23" w14:textId="77777777" w:rsidR="004D4285" w:rsidRPr="00515AFA" w:rsidRDefault="004D4285" w:rsidP="004D4285">
      <w:pPr>
        <w:ind w:left="284"/>
        <w:jc w:val="both"/>
        <w:rPr>
          <w:bCs/>
          <w:sz w:val="22"/>
          <w:szCs w:val="22"/>
          <w:lang w:val="pl-PL" w:eastAsia="en-US"/>
        </w:rPr>
      </w:pPr>
    </w:p>
    <w:p w14:paraId="16D6F8C1" w14:textId="77777777" w:rsidR="004D4285" w:rsidRPr="00515AFA" w:rsidRDefault="004D4285" w:rsidP="004D4285">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5011B4E4" w14:textId="77777777" w:rsidR="004D4285" w:rsidRPr="00515AFA" w:rsidRDefault="004D4285" w:rsidP="004D4285">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255722F" w14:textId="77777777" w:rsidR="004D4285" w:rsidRPr="00515AFA" w:rsidRDefault="004D4285" w:rsidP="004D4285">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30A495F" w14:textId="77777777" w:rsidR="004D4285" w:rsidRPr="00515AFA" w:rsidRDefault="004D4285" w:rsidP="004D4285">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2CAD8240" w14:textId="77777777" w:rsidR="004D4285" w:rsidRPr="00515AFA" w:rsidRDefault="004D4285" w:rsidP="004D4285">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176AA8B2" w14:textId="77777777" w:rsidR="004D4285" w:rsidRPr="00515AFA" w:rsidRDefault="004D4285" w:rsidP="004D4285">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1D6672A" w14:textId="77777777" w:rsidR="004D4285" w:rsidRPr="00515AFA" w:rsidRDefault="004D4285" w:rsidP="004D4285">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4940A06E" w14:textId="77777777" w:rsidR="004D4285" w:rsidRPr="00515AFA" w:rsidRDefault="004D4285" w:rsidP="004D4285">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F5784A3" w14:textId="77777777" w:rsidR="004D4285" w:rsidRPr="00515AFA" w:rsidRDefault="004D4285" w:rsidP="004D4285">
      <w:pPr>
        <w:ind w:left="567"/>
        <w:jc w:val="both"/>
        <w:rPr>
          <w:bCs/>
          <w:sz w:val="22"/>
          <w:szCs w:val="22"/>
          <w:lang w:val="pl-PL" w:eastAsia="en-US"/>
        </w:rPr>
      </w:pPr>
    </w:p>
    <w:p w14:paraId="6B883189" w14:textId="77777777" w:rsidR="004D4285" w:rsidRPr="00515AFA" w:rsidRDefault="004D4285" w:rsidP="004D4285">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2E14A2E" w14:textId="77777777" w:rsidR="004D4285" w:rsidRPr="00515AFA" w:rsidRDefault="004D4285" w:rsidP="004D4285">
      <w:pPr>
        <w:numPr>
          <w:ilvl w:val="0"/>
          <w:numId w:val="37"/>
        </w:numPr>
        <w:ind w:left="284" w:hanging="284"/>
        <w:jc w:val="both"/>
        <w:rPr>
          <w:bCs/>
          <w:sz w:val="22"/>
          <w:szCs w:val="22"/>
          <w:lang w:val="pl-PL" w:eastAsia="en-US"/>
        </w:rPr>
      </w:pPr>
      <w:r w:rsidRPr="00515AFA">
        <w:rPr>
          <w:bCs/>
          <w:sz w:val="22"/>
          <w:szCs w:val="22"/>
          <w:lang w:val="pl-PL" w:eastAsia="en-US"/>
        </w:rPr>
        <w:lastRenderedPageBreak/>
        <w:t xml:space="preserve">Wykonawca ponosi pełną odpowiedzialność za ewentualną utratę lub zniszczenie Sprzętu po odebraniu go do naprawy z siedziby Zamawiającego. </w:t>
      </w:r>
    </w:p>
    <w:p w14:paraId="77E7B8D3" w14:textId="77777777" w:rsidR="004D4285" w:rsidRPr="00515AFA" w:rsidRDefault="004D4285" w:rsidP="004D4285">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FAA68FF" w14:textId="77777777" w:rsidR="004D4285" w:rsidRPr="00515AFA" w:rsidRDefault="004D4285" w:rsidP="004D4285">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178AB94F" w14:textId="77777777" w:rsidR="004D4285" w:rsidRPr="00515AFA" w:rsidRDefault="004D4285" w:rsidP="004D4285">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FF3C7CB" w14:textId="77777777" w:rsidR="004D4285" w:rsidRPr="00515AFA" w:rsidRDefault="004D4285" w:rsidP="004D4285">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06448427" w14:textId="77777777" w:rsidR="004D4285" w:rsidRPr="00515AFA" w:rsidRDefault="004D4285" w:rsidP="004D4285">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D8E71A3" w14:textId="77777777" w:rsidR="004D4285" w:rsidRPr="00515AFA" w:rsidRDefault="004D4285" w:rsidP="004D4285">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CAA26CC" w14:textId="77777777" w:rsidR="004D4285" w:rsidRPr="00515AFA" w:rsidRDefault="004D4285" w:rsidP="004D4285">
      <w:pPr>
        <w:pStyle w:val="Tekstpodstawowy"/>
        <w:spacing w:line="240" w:lineRule="auto"/>
        <w:ind w:right="-47"/>
        <w:rPr>
          <w:rFonts w:ascii="Times New Roman" w:hAnsi="Times New Roman"/>
          <w:b/>
          <w:sz w:val="22"/>
          <w:szCs w:val="22"/>
        </w:rPr>
      </w:pPr>
    </w:p>
    <w:p w14:paraId="169F3CE0" w14:textId="77777777" w:rsidR="004D4285" w:rsidRPr="00515AFA" w:rsidRDefault="004D4285" w:rsidP="004D428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75EF0BE7"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EA89566" w14:textId="77777777" w:rsidR="004D4285" w:rsidRPr="00515AFA" w:rsidRDefault="004D4285" w:rsidP="004D4285">
      <w:pPr>
        <w:pStyle w:val="Tekstpodstawowy"/>
        <w:spacing w:line="240" w:lineRule="auto"/>
        <w:ind w:right="-47"/>
        <w:jc w:val="both"/>
        <w:rPr>
          <w:rFonts w:ascii="Times New Roman" w:hAnsi="Times New Roman"/>
          <w:sz w:val="22"/>
          <w:szCs w:val="22"/>
        </w:rPr>
      </w:pPr>
    </w:p>
    <w:p w14:paraId="54786D41" w14:textId="77777777" w:rsidR="004D4285" w:rsidRPr="00515AFA" w:rsidRDefault="004D4285" w:rsidP="004D4285">
      <w:pPr>
        <w:spacing w:line="240" w:lineRule="atLeast"/>
        <w:ind w:right="-47"/>
        <w:jc w:val="center"/>
        <w:rPr>
          <w:b/>
          <w:sz w:val="22"/>
          <w:szCs w:val="22"/>
        </w:rPr>
      </w:pPr>
      <w:r w:rsidRPr="00515AFA">
        <w:rPr>
          <w:b/>
          <w:sz w:val="22"/>
          <w:szCs w:val="22"/>
        </w:rPr>
        <w:t>§ 10</w:t>
      </w:r>
    </w:p>
    <w:p w14:paraId="2B04328D" w14:textId="77777777" w:rsidR="004D4285" w:rsidRPr="00515AFA" w:rsidRDefault="004D4285" w:rsidP="004D4285">
      <w:pPr>
        <w:spacing w:line="240" w:lineRule="atLeast"/>
        <w:ind w:right="-47"/>
        <w:rPr>
          <w:sz w:val="22"/>
          <w:szCs w:val="22"/>
          <w:lang w:val="pl-PL"/>
        </w:rPr>
      </w:pPr>
    </w:p>
    <w:p w14:paraId="5B142031" w14:textId="77777777" w:rsidR="004D4285" w:rsidRPr="00515AFA" w:rsidRDefault="004D4285" w:rsidP="004D4285">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2E23D0E4" w14:textId="77777777" w:rsidR="004D4285" w:rsidRPr="00515AFA" w:rsidRDefault="004D4285" w:rsidP="004D4285">
      <w:pPr>
        <w:tabs>
          <w:tab w:val="left" w:pos="367"/>
        </w:tabs>
        <w:spacing w:line="276" w:lineRule="auto"/>
        <w:ind w:left="360" w:right="60"/>
        <w:contextualSpacing/>
        <w:jc w:val="both"/>
        <w:rPr>
          <w:rFonts w:eastAsia="Calibri"/>
          <w:sz w:val="22"/>
          <w:szCs w:val="22"/>
          <w:lang w:val="pl-PL" w:eastAsia="en-US"/>
        </w:rPr>
      </w:pPr>
    </w:p>
    <w:p w14:paraId="2F11938B" w14:textId="77777777" w:rsidR="004D4285" w:rsidRPr="00515AFA" w:rsidRDefault="004D4285" w:rsidP="004D4285">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505617BB" w14:textId="77777777" w:rsidR="004D4285" w:rsidRPr="00515AFA" w:rsidRDefault="004D4285" w:rsidP="004D4285">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11D951C7" w14:textId="77777777" w:rsidR="004D4285" w:rsidRPr="00515AFA" w:rsidRDefault="004D4285" w:rsidP="004D4285">
      <w:pPr>
        <w:tabs>
          <w:tab w:val="left" w:pos="387"/>
        </w:tabs>
        <w:spacing w:line="276" w:lineRule="auto"/>
        <w:ind w:left="720" w:right="60"/>
        <w:contextualSpacing/>
        <w:jc w:val="both"/>
        <w:rPr>
          <w:rFonts w:eastAsia="Calibri"/>
          <w:sz w:val="22"/>
          <w:szCs w:val="22"/>
          <w:lang w:val="pl-PL" w:eastAsia="en-US"/>
        </w:rPr>
      </w:pPr>
    </w:p>
    <w:p w14:paraId="592307E6" w14:textId="77777777" w:rsidR="004D4285" w:rsidRPr="00515AFA" w:rsidRDefault="004D4285" w:rsidP="004D4285">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2FF2DCC5" w14:textId="77777777" w:rsidR="004D4285" w:rsidRPr="00515AFA" w:rsidRDefault="004D4285" w:rsidP="004D428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30C3FB8" w14:textId="77777777" w:rsidR="004D4285" w:rsidRPr="00515AFA" w:rsidRDefault="004D4285" w:rsidP="004D428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7F53AA0" w14:textId="77777777" w:rsidR="004D4285" w:rsidRPr="00515AFA" w:rsidRDefault="004D4285" w:rsidP="004D428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w:t>
      </w:r>
      <w:r w:rsidRPr="00515AFA">
        <w:rPr>
          <w:rFonts w:ascii="Times New Roman" w:eastAsia="Lucida Sans Unicode" w:hAnsi="Times New Roman" w:cs="Times New Roman"/>
          <w:lang w:eastAsia="ar-SA"/>
        </w:rPr>
        <w:lastRenderedPageBreak/>
        <w:t xml:space="preserve">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75D70295" w14:textId="77777777" w:rsidR="004D4285" w:rsidRPr="00515AFA" w:rsidRDefault="004D4285" w:rsidP="004D428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48B1500" w14:textId="77777777" w:rsidR="004D4285" w:rsidRPr="00515AFA" w:rsidRDefault="004D4285" w:rsidP="004D428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76B1790A" w14:textId="77777777" w:rsidR="004D4285" w:rsidRPr="00515AFA" w:rsidRDefault="004D4285" w:rsidP="004D428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17D5EE2" w14:textId="77777777" w:rsidR="004D4285" w:rsidRPr="00515AFA" w:rsidRDefault="004D4285" w:rsidP="004D428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1ADCD76" w14:textId="77777777" w:rsidR="004D4285" w:rsidRPr="00515AFA" w:rsidRDefault="004D4285" w:rsidP="004D428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3AFD4AC" w14:textId="77777777" w:rsidR="004D4285" w:rsidRPr="00515AFA" w:rsidRDefault="004D4285" w:rsidP="004D4285">
      <w:pPr>
        <w:pStyle w:val="Standard"/>
        <w:widowControl w:val="0"/>
        <w:spacing w:after="0"/>
        <w:jc w:val="both"/>
        <w:rPr>
          <w:rFonts w:ascii="Times New Roman" w:eastAsia="Lucida Sans Unicode" w:hAnsi="Times New Roman" w:cs="Times New Roman"/>
          <w:lang w:eastAsia="ar-SA"/>
        </w:rPr>
      </w:pPr>
    </w:p>
    <w:p w14:paraId="1B7EBC27" w14:textId="77777777" w:rsidR="004D4285" w:rsidRPr="00515AFA" w:rsidRDefault="004D4285" w:rsidP="004D4285">
      <w:pPr>
        <w:tabs>
          <w:tab w:val="left" w:pos="387"/>
        </w:tabs>
        <w:spacing w:line="276" w:lineRule="auto"/>
        <w:ind w:left="720" w:right="60"/>
        <w:contextualSpacing/>
        <w:jc w:val="both"/>
        <w:rPr>
          <w:rFonts w:eastAsia="Calibri"/>
          <w:sz w:val="22"/>
          <w:szCs w:val="22"/>
          <w:lang w:val="pl-PL" w:eastAsia="en-US"/>
        </w:rPr>
      </w:pPr>
    </w:p>
    <w:p w14:paraId="6804ECB2" w14:textId="77777777" w:rsidR="004D4285" w:rsidRPr="00515AFA" w:rsidRDefault="004D4285" w:rsidP="004D4285">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1FF96246" w14:textId="77777777" w:rsidR="004D4285" w:rsidRPr="00515AFA" w:rsidRDefault="004D4285" w:rsidP="004D428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3D3BE9B4" w14:textId="77777777" w:rsidR="004D4285" w:rsidRPr="00515AFA" w:rsidRDefault="004D4285" w:rsidP="004D428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3E8162CD" w14:textId="77777777" w:rsidR="004D4285" w:rsidRPr="00515AFA" w:rsidRDefault="004D4285" w:rsidP="004D428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04B82619" w14:textId="77777777" w:rsidR="004D4285" w:rsidRPr="00515AFA" w:rsidRDefault="004D4285" w:rsidP="004D4285">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279A3578" w14:textId="77777777" w:rsidR="004D4285" w:rsidRPr="00515AFA" w:rsidRDefault="004D4285" w:rsidP="004D4285">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620212C2" w14:textId="77777777" w:rsidR="004D4285" w:rsidRPr="00515AFA" w:rsidRDefault="004D4285" w:rsidP="004D4285">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4969856" w14:textId="77777777" w:rsidR="004D4285" w:rsidRPr="00515AFA" w:rsidRDefault="004D4285" w:rsidP="004D4285">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205ED863" w14:textId="77777777" w:rsidR="004D4285" w:rsidRPr="00515AFA" w:rsidRDefault="004D4285" w:rsidP="004D4285">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1A009D4" w14:textId="77777777" w:rsidR="004D4285" w:rsidRPr="00515AFA" w:rsidRDefault="004D4285" w:rsidP="004D4285">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3A60F3D" w14:textId="77777777" w:rsidR="004D4285" w:rsidRPr="00515AFA" w:rsidRDefault="004D4285" w:rsidP="004D4285">
      <w:pPr>
        <w:widowControl w:val="0"/>
        <w:suppressAutoHyphens/>
        <w:autoSpaceDN w:val="0"/>
        <w:ind w:left="360"/>
        <w:jc w:val="center"/>
        <w:textAlignment w:val="baseline"/>
        <w:rPr>
          <w:rFonts w:eastAsia="SimSun"/>
          <w:b/>
          <w:bCs/>
          <w:color w:val="000000"/>
          <w:kern w:val="2"/>
          <w:sz w:val="22"/>
          <w:szCs w:val="22"/>
          <w:lang w:val="pl-PL"/>
        </w:rPr>
      </w:pPr>
    </w:p>
    <w:p w14:paraId="34A36F80" w14:textId="77777777" w:rsidR="004D4285" w:rsidRPr="00515AFA" w:rsidRDefault="004D4285" w:rsidP="004D4285">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7CF96141" w14:textId="77777777" w:rsidR="004D4285" w:rsidRPr="00515AFA" w:rsidRDefault="004D4285" w:rsidP="004D428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6150010" w14:textId="77777777" w:rsidR="004D4285" w:rsidRPr="00515AFA" w:rsidRDefault="004D4285" w:rsidP="004D428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EB02C9E" w14:textId="77777777" w:rsidR="004D4285" w:rsidRPr="00515AFA" w:rsidRDefault="004D4285" w:rsidP="004D428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7AC9C2F" w14:textId="77777777" w:rsidR="004D4285" w:rsidRPr="00515AFA" w:rsidRDefault="004D4285" w:rsidP="004D428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3F0C1C4" w14:textId="77777777" w:rsidR="004D4285" w:rsidRPr="00515AFA" w:rsidRDefault="004D4285" w:rsidP="004D428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36465E6F" w14:textId="77777777" w:rsidR="004D4285" w:rsidRPr="00515AFA" w:rsidRDefault="004D4285" w:rsidP="004D4285">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4A1A72F" w14:textId="77777777" w:rsidR="004D4285" w:rsidRPr="00515AFA" w:rsidRDefault="004D4285" w:rsidP="004D4285">
      <w:pPr>
        <w:jc w:val="center"/>
        <w:rPr>
          <w:b/>
          <w:sz w:val="22"/>
          <w:szCs w:val="22"/>
          <w:lang w:val="pl-PL"/>
        </w:rPr>
      </w:pPr>
    </w:p>
    <w:p w14:paraId="08978E45" w14:textId="77777777" w:rsidR="004D4285" w:rsidRPr="00515AFA" w:rsidRDefault="004D4285" w:rsidP="004D4285">
      <w:pPr>
        <w:jc w:val="center"/>
        <w:rPr>
          <w:b/>
          <w:sz w:val="22"/>
          <w:szCs w:val="22"/>
          <w:lang w:val="pl-PL"/>
        </w:rPr>
      </w:pPr>
      <w:r w:rsidRPr="00515AFA">
        <w:rPr>
          <w:b/>
          <w:sz w:val="22"/>
          <w:szCs w:val="22"/>
          <w:lang w:val="pl-PL"/>
        </w:rPr>
        <w:t>§1</w:t>
      </w:r>
      <w:r>
        <w:rPr>
          <w:b/>
          <w:sz w:val="22"/>
          <w:szCs w:val="22"/>
          <w:lang w:val="pl-PL"/>
        </w:rPr>
        <w:t>5</w:t>
      </w:r>
    </w:p>
    <w:p w14:paraId="39399887"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719D3401" w14:textId="77777777" w:rsidR="004D4285" w:rsidRPr="00515AFA" w:rsidRDefault="004D4285" w:rsidP="004D428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36E0F6B6"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6F6570C4" w14:textId="77777777" w:rsidR="004D4285" w:rsidRPr="00515AFA" w:rsidRDefault="004D4285" w:rsidP="004D4285">
      <w:pPr>
        <w:pStyle w:val="Tekstpodstawowy"/>
        <w:spacing w:line="240" w:lineRule="auto"/>
        <w:ind w:right="-47"/>
        <w:jc w:val="center"/>
        <w:rPr>
          <w:rFonts w:ascii="Times New Roman" w:hAnsi="Times New Roman"/>
          <w:b/>
          <w:sz w:val="22"/>
          <w:szCs w:val="22"/>
        </w:rPr>
      </w:pPr>
    </w:p>
    <w:p w14:paraId="21A40870" w14:textId="77777777" w:rsidR="004D4285" w:rsidRDefault="004D4285" w:rsidP="004D4285">
      <w:pPr>
        <w:pStyle w:val="Tekstpodstawowy"/>
        <w:spacing w:line="240" w:lineRule="auto"/>
        <w:ind w:right="-47"/>
        <w:jc w:val="center"/>
        <w:rPr>
          <w:rFonts w:ascii="Times New Roman" w:hAnsi="Times New Roman"/>
          <w:b/>
          <w:sz w:val="22"/>
          <w:szCs w:val="22"/>
        </w:rPr>
      </w:pPr>
    </w:p>
    <w:p w14:paraId="2CE486A2" w14:textId="77777777" w:rsidR="004D4285" w:rsidRPr="00515AFA" w:rsidRDefault="004D4285" w:rsidP="004D428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560DB570" w14:textId="77777777" w:rsidR="004D4285" w:rsidRPr="00515AFA" w:rsidRDefault="004D4285" w:rsidP="004D4285">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66F6798E" w14:textId="77777777" w:rsidR="004D4285" w:rsidRPr="00515AFA" w:rsidRDefault="004D4285" w:rsidP="004D4285">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8A21DB2" w14:textId="77777777" w:rsidR="004D4285" w:rsidRPr="00515AFA" w:rsidRDefault="004D4285" w:rsidP="004D4285">
      <w:pPr>
        <w:pStyle w:val="Tekstpodstawowy"/>
        <w:spacing w:line="240" w:lineRule="auto"/>
        <w:ind w:right="-47"/>
        <w:jc w:val="both"/>
        <w:rPr>
          <w:rFonts w:ascii="Times New Roman" w:hAnsi="Times New Roman"/>
          <w:sz w:val="22"/>
          <w:szCs w:val="22"/>
        </w:rPr>
      </w:pPr>
    </w:p>
    <w:p w14:paraId="1E59F8BA" w14:textId="77777777" w:rsidR="004D4285" w:rsidRPr="00515AFA" w:rsidRDefault="004D4285" w:rsidP="004D428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7CA7C0D9" w14:textId="77777777" w:rsidR="004D4285" w:rsidRPr="00515AFA" w:rsidRDefault="004D4285" w:rsidP="004D428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A9E3766" w14:textId="77777777" w:rsidR="004D4285" w:rsidRPr="00515AFA" w:rsidRDefault="004D4285" w:rsidP="004D4285">
      <w:pPr>
        <w:pStyle w:val="Tekstpodstawowy2"/>
        <w:spacing w:line="240" w:lineRule="auto"/>
        <w:ind w:right="-47"/>
        <w:rPr>
          <w:sz w:val="22"/>
          <w:szCs w:val="22"/>
        </w:rPr>
      </w:pPr>
    </w:p>
    <w:p w14:paraId="32C0138E" w14:textId="77777777" w:rsidR="004D4285" w:rsidRPr="00515AFA" w:rsidRDefault="004D4285" w:rsidP="004D4285">
      <w:pPr>
        <w:pStyle w:val="Tekstpodstawowy2"/>
        <w:spacing w:line="240" w:lineRule="auto"/>
        <w:ind w:right="-47"/>
        <w:rPr>
          <w:sz w:val="22"/>
          <w:szCs w:val="22"/>
        </w:rPr>
      </w:pPr>
    </w:p>
    <w:p w14:paraId="0DBAFDB7" w14:textId="77777777" w:rsidR="004D4285" w:rsidRPr="00515AFA" w:rsidRDefault="004D4285" w:rsidP="004D4285">
      <w:pPr>
        <w:pStyle w:val="Tekstpodstawowy2"/>
        <w:spacing w:line="240" w:lineRule="auto"/>
        <w:ind w:right="-47"/>
        <w:rPr>
          <w:b/>
          <w:sz w:val="22"/>
          <w:szCs w:val="22"/>
        </w:rPr>
      </w:pPr>
      <w:r w:rsidRPr="00515AFA">
        <w:rPr>
          <w:b/>
          <w:sz w:val="22"/>
          <w:szCs w:val="22"/>
        </w:rPr>
        <w:t xml:space="preserve">         Za Sprzedawcę                                                                  Za Kupującego</w:t>
      </w:r>
    </w:p>
    <w:p w14:paraId="59A401C3" w14:textId="77777777" w:rsidR="004D4285" w:rsidRPr="00515AFA" w:rsidRDefault="004D4285" w:rsidP="004D4285">
      <w:pPr>
        <w:rPr>
          <w:sz w:val="22"/>
          <w:szCs w:val="22"/>
          <w:lang w:val="pl-PL"/>
        </w:rPr>
      </w:pPr>
    </w:p>
    <w:p w14:paraId="03E47D18" w14:textId="77777777" w:rsidR="004D4285" w:rsidRPr="00515AFA" w:rsidRDefault="004D4285" w:rsidP="004D4285">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6F9FC0BB"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5EB1BCEB"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p>
    <w:p w14:paraId="63A96E4B"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p>
    <w:p w14:paraId="75F914CD"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p>
    <w:p w14:paraId="6F9FE957"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p>
    <w:p w14:paraId="64C7ABF5"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p>
    <w:p w14:paraId="5B1CD1DC"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p>
    <w:p w14:paraId="7BABC86C"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p>
    <w:p w14:paraId="0834DFD5"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p>
    <w:p w14:paraId="6F7BA6F2"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p>
    <w:p w14:paraId="75C0976F"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p>
    <w:p w14:paraId="787E7189"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5D68A7C" w14:textId="77777777" w:rsidR="004D4285" w:rsidRPr="00515AFA" w:rsidRDefault="004D4285" w:rsidP="004D428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28B7850" w14:textId="77777777" w:rsidR="004D4285" w:rsidRDefault="004D4285" w:rsidP="004D4285">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2B93508F" w14:textId="77777777" w:rsidR="004D4285" w:rsidRPr="00515AFA" w:rsidRDefault="004D4285" w:rsidP="004D4285">
      <w:pPr>
        <w:widowControl w:val="0"/>
        <w:autoSpaceDE w:val="0"/>
        <w:autoSpaceDN w:val="0"/>
        <w:jc w:val="right"/>
        <w:textAlignment w:val="baseline"/>
        <w:rPr>
          <w:sz w:val="22"/>
          <w:szCs w:val="22"/>
          <w:lang w:val="pl-PL"/>
        </w:rPr>
      </w:pPr>
      <w:r w:rsidRPr="00515AFA">
        <w:rPr>
          <w:sz w:val="22"/>
          <w:szCs w:val="22"/>
          <w:lang w:val="pl-PL"/>
        </w:rPr>
        <w:t>Załącznik nr 2 do umowy</w:t>
      </w:r>
    </w:p>
    <w:p w14:paraId="4D8639F7" w14:textId="77777777" w:rsidR="004D4285" w:rsidRPr="00515AFA" w:rsidRDefault="004D4285" w:rsidP="004D4285">
      <w:pPr>
        <w:widowControl w:val="0"/>
        <w:autoSpaceDE w:val="0"/>
        <w:autoSpaceDN w:val="0"/>
        <w:jc w:val="both"/>
        <w:textAlignment w:val="baseline"/>
        <w:rPr>
          <w:sz w:val="22"/>
          <w:szCs w:val="22"/>
          <w:lang w:val="pl-PL"/>
        </w:rPr>
      </w:pPr>
    </w:p>
    <w:p w14:paraId="316AA587" w14:textId="77777777" w:rsidR="004D4285" w:rsidRPr="00515AFA" w:rsidRDefault="004D4285" w:rsidP="004D4285">
      <w:pPr>
        <w:widowControl w:val="0"/>
        <w:autoSpaceDE w:val="0"/>
        <w:autoSpaceDN w:val="0"/>
        <w:jc w:val="both"/>
        <w:textAlignment w:val="baseline"/>
        <w:rPr>
          <w:sz w:val="22"/>
          <w:szCs w:val="22"/>
          <w:lang w:val="pl-PL"/>
        </w:rPr>
      </w:pPr>
    </w:p>
    <w:p w14:paraId="635CFBFD" w14:textId="77777777" w:rsidR="004D4285" w:rsidRPr="00515AFA" w:rsidRDefault="004D4285" w:rsidP="004D4285">
      <w:pPr>
        <w:widowControl w:val="0"/>
        <w:autoSpaceDE w:val="0"/>
        <w:autoSpaceDN w:val="0"/>
        <w:jc w:val="both"/>
        <w:textAlignment w:val="baseline"/>
        <w:rPr>
          <w:sz w:val="22"/>
          <w:szCs w:val="22"/>
          <w:lang w:val="pl-PL"/>
        </w:rPr>
      </w:pPr>
      <w:r w:rsidRPr="00515AFA">
        <w:rPr>
          <w:sz w:val="22"/>
          <w:szCs w:val="22"/>
          <w:lang w:val="pl-PL"/>
        </w:rPr>
        <w:t>.....................................… </w:t>
      </w:r>
    </w:p>
    <w:p w14:paraId="013C11D9" w14:textId="77777777" w:rsidR="004D4285" w:rsidRPr="00515AFA" w:rsidRDefault="004D4285" w:rsidP="004D4285">
      <w:pPr>
        <w:widowControl w:val="0"/>
        <w:autoSpaceDE w:val="0"/>
        <w:autoSpaceDN w:val="0"/>
        <w:ind w:firstLine="555"/>
        <w:textAlignment w:val="baseline"/>
        <w:rPr>
          <w:sz w:val="22"/>
          <w:szCs w:val="22"/>
          <w:lang w:val="pl-PL"/>
        </w:rPr>
      </w:pPr>
      <w:r w:rsidRPr="00515AFA">
        <w:rPr>
          <w:sz w:val="22"/>
          <w:szCs w:val="22"/>
          <w:lang w:val="pl-PL"/>
        </w:rPr>
        <w:t>Nazwa Wykonawcy</w:t>
      </w:r>
    </w:p>
    <w:p w14:paraId="78856BC0" w14:textId="77777777" w:rsidR="004D4285" w:rsidRPr="00515AFA" w:rsidRDefault="004D4285" w:rsidP="004D4285">
      <w:pPr>
        <w:widowControl w:val="0"/>
        <w:autoSpaceDE w:val="0"/>
        <w:autoSpaceDN w:val="0"/>
        <w:textAlignment w:val="baseline"/>
        <w:rPr>
          <w:sz w:val="22"/>
          <w:szCs w:val="22"/>
          <w:lang w:val="pl-PL"/>
        </w:rPr>
      </w:pPr>
    </w:p>
    <w:p w14:paraId="31838E40" w14:textId="77777777" w:rsidR="004D4285" w:rsidRPr="00515AFA" w:rsidRDefault="004D4285" w:rsidP="004D4285">
      <w:pPr>
        <w:widowControl w:val="0"/>
        <w:autoSpaceDE w:val="0"/>
        <w:autoSpaceDN w:val="0"/>
        <w:jc w:val="both"/>
        <w:textAlignment w:val="baseline"/>
        <w:rPr>
          <w:sz w:val="22"/>
          <w:szCs w:val="22"/>
          <w:lang w:val="pl-PL"/>
        </w:rPr>
      </w:pPr>
      <w:r w:rsidRPr="00515AFA">
        <w:rPr>
          <w:sz w:val="22"/>
          <w:szCs w:val="22"/>
          <w:lang w:val="pl-PL"/>
        </w:rPr>
        <w:t>.....................................…</w:t>
      </w:r>
    </w:p>
    <w:p w14:paraId="1EF5090A" w14:textId="77777777" w:rsidR="004D4285" w:rsidRPr="00515AFA" w:rsidRDefault="004D4285" w:rsidP="004D4285">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9688BAA" w14:textId="77777777" w:rsidR="004D4285" w:rsidRPr="00515AFA" w:rsidRDefault="004D4285" w:rsidP="004D4285">
      <w:pPr>
        <w:widowControl w:val="0"/>
        <w:autoSpaceDE w:val="0"/>
        <w:autoSpaceDN w:val="0"/>
        <w:spacing w:before="90"/>
        <w:ind w:left="115" w:right="110"/>
        <w:jc w:val="both"/>
        <w:outlineLvl w:val="0"/>
        <w:rPr>
          <w:rFonts w:eastAsia="Verdana"/>
          <w:b/>
          <w:bCs/>
          <w:sz w:val="22"/>
          <w:szCs w:val="22"/>
          <w:lang w:val="pl-PL" w:eastAsia="en-US"/>
        </w:rPr>
      </w:pPr>
    </w:p>
    <w:p w14:paraId="7AC2DA16" w14:textId="77777777" w:rsidR="004D4285" w:rsidRPr="00515AFA" w:rsidRDefault="004D4285" w:rsidP="004D4285">
      <w:pPr>
        <w:widowControl w:val="0"/>
        <w:autoSpaceDE w:val="0"/>
        <w:autoSpaceDN w:val="0"/>
        <w:spacing w:before="90"/>
        <w:ind w:right="110"/>
        <w:jc w:val="both"/>
        <w:outlineLvl w:val="0"/>
        <w:rPr>
          <w:rFonts w:eastAsia="Verdana"/>
          <w:b/>
          <w:bCs/>
          <w:sz w:val="22"/>
          <w:szCs w:val="22"/>
          <w:lang w:val="pl-PL" w:eastAsia="en-US"/>
        </w:rPr>
      </w:pPr>
    </w:p>
    <w:p w14:paraId="20357C53" w14:textId="77777777" w:rsidR="004D4285" w:rsidRPr="00515AFA" w:rsidRDefault="004D4285" w:rsidP="004D4285">
      <w:pPr>
        <w:widowControl w:val="0"/>
        <w:autoSpaceDE w:val="0"/>
        <w:autoSpaceDN w:val="0"/>
        <w:jc w:val="center"/>
        <w:textAlignment w:val="baseline"/>
        <w:rPr>
          <w:b/>
          <w:bCs/>
          <w:sz w:val="22"/>
          <w:szCs w:val="22"/>
          <w:lang w:val="pl-PL"/>
        </w:rPr>
      </w:pPr>
    </w:p>
    <w:p w14:paraId="3EEF3938" w14:textId="77777777" w:rsidR="004D4285" w:rsidRPr="00515AFA" w:rsidRDefault="004D4285" w:rsidP="004D4285">
      <w:pPr>
        <w:widowControl w:val="0"/>
        <w:autoSpaceDE w:val="0"/>
        <w:autoSpaceDN w:val="0"/>
        <w:jc w:val="center"/>
        <w:textAlignment w:val="baseline"/>
        <w:rPr>
          <w:b/>
          <w:bCs/>
          <w:sz w:val="22"/>
          <w:szCs w:val="22"/>
          <w:lang w:val="pl-PL"/>
        </w:rPr>
      </w:pPr>
    </w:p>
    <w:p w14:paraId="7A72F49A" w14:textId="77777777" w:rsidR="004D4285" w:rsidRPr="00515AFA" w:rsidRDefault="004D4285" w:rsidP="004D4285">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71EC14A" w14:textId="77777777" w:rsidR="004D4285" w:rsidRPr="00515AFA" w:rsidRDefault="004D4285" w:rsidP="004D4285">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61EA0BC6" w14:textId="77777777" w:rsidR="004D4285" w:rsidRPr="00515AFA" w:rsidRDefault="004D4285" w:rsidP="004D4285">
      <w:pPr>
        <w:widowControl w:val="0"/>
        <w:autoSpaceDE w:val="0"/>
        <w:autoSpaceDN w:val="0"/>
        <w:jc w:val="center"/>
        <w:textAlignment w:val="baseline"/>
        <w:rPr>
          <w:b/>
          <w:bCs/>
          <w:sz w:val="22"/>
          <w:szCs w:val="22"/>
          <w:lang w:val="pl-PL"/>
        </w:rPr>
      </w:pPr>
    </w:p>
    <w:p w14:paraId="6AD2873D" w14:textId="77777777" w:rsidR="004D4285" w:rsidRPr="00515AFA" w:rsidRDefault="004D4285" w:rsidP="004D4285">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99B26F9" w14:textId="77777777" w:rsidR="004D4285" w:rsidRPr="00515AFA" w:rsidRDefault="004D4285" w:rsidP="004D428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032E304" w14:textId="77777777" w:rsidR="004D4285" w:rsidRPr="00515AFA" w:rsidRDefault="004D4285" w:rsidP="004D428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BF202" w14:textId="77777777" w:rsidR="004D4285" w:rsidRPr="00515AFA" w:rsidRDefault="004D4285" w:rsidP="004D428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5C02399" w14:textId="77777777" w:rsidR="004D4285" w:rsidRPr="00515AFA" w:rsidRDefault="004D4285" w:rsidP="004D4285">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77227B92" w14:textId="77777777" w:rsidR="004D4285" w:rsidRPr="00515AFA" w:rsidRDefault="004D4285" w:rsidP="004D4285">
      <w:pPr>
        <w:spacing w:after="200" w:line="276" w:lineRule="auto"/>
        <w:ind w:left="780"/>
        <w:contextualSpacing/>
        <w:textAlignment w:val="baseline"/>
        <w:rPr>
          <w:sz w:val="22"/>
          <w:szCs w:val="22"/>
          <w:lang w:val="pl-PL"/>
        </w:rPr>
      </w:pPr>
    </w:p>
    <w:p w14:paraId="00EB8BD3" w14:textId="77777777" w:rsidR="004D4285" w:rsidRPr="00515AFA" w:rsidRDefault="004D4285" w:rsidP="004D4285">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75FD3D3" w14:textId="77777777" w:rsidR="004D4285" w:rsidRPr="00515AFA" w:rsidRDefault="004D4285" w:rsidP="004D4285">
      <w:pPr>
        <w:widowControl w:val="0"/>
        <w:autoSpaceDE w:val="0"/>
        <w:autoSpaceDN w:val="0"/>
        <w:spacing w:before="90"/>
        <w:ind w:right="110"/>
        <w:jc w:val="both"/>
        <w:outlineLvl w:val="0"/>
        <w:rPr>
          <w:rFonts w:eastAsia="Verdana"/>
          <w:b/>
          <w:bCs/>
          <w:sz w:val="22"/>
          <w:szCs w:val="22"/>
          <w:lang w:val="pl-PL" w:eastAsia="en-US"/>
        </w:rPr>
      </w:pPr>
    </w:p>
    <w:p w14:paraId="624E2C01" w14:textId="77777777" w:rsidR="004D4285" w:rsidRPr="00515AFA" w:rsidRDefault="004D4285" w:rsidP="004D4285">
      <w:pPr>
        <w:widowControl w:val="0"/>
        <w:autoSpaceDE w:val="0"/>
        <w:autoSpaceDN w:val="0"/>
        <w:spacing w:before="90"/>
        <w:ind w:right="110"/>
        <w:jc w:val="both"/>
        <w:outlineLvl w:val="0"/>
        <w:rPr>
          <w:rFonts w:eastAsia="Verdana"/>
          <w:b/>
          <w:bCs/>
          <w:sz w:val="22"/>
          <w:szCs w:val="22"/>
          <w:lang w:val="pl-PL" w:eastAsia="en-US"/>
        </w:rPr>
      </w:pPr>
    </w:p>
    <w:p w14:paraId="6BFB0C4F" w14:textId="77777777" w:rsidR="004D4285" w:rsidRPr="00515AFA" w:rsidRDefault="004D4285" w:rsidP="004D4285">
      <w:pPr>
        <w:widowControl w:val="0"/>
        <w:autoSpaceDE w:val="0"/>
        <w:autoSpaceDN w:val="0"/>
        <w:spacing w:before="90"/>
        <w:ind w:right="110"/>
        <w:jc w:val="both"/>
        <w:outlineLvl w:val="0"/>
        <w:rPr>
          <w:rFonts w:eastAsia="Verdana"/>
          <w:b/>
          <w:bCs/>
          <w:sz w:val="22"/>
          <w:szCs w:val="22"/>
          <w:lang w:val="pl-PL" w:eastAsia="en-US"/>
        </w:rPr>
      </w:pPr>
    </w:p>
    <w:p w14:paraId="19142CC3" w14:textId="77777777" w:rsidR="004D4285" w:rsidRPr="00515AFA" w:rsidRDefault="004D4285" w:rsidP="004D4285">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4D4285" w:rsidRPr="00070BA5" w14:paraId="43906B60" w14:textId="77777777" w:rsidTr="000548E6">
        <w:tc>
          <w:tcPr>
            <w:tcW w:w="4105" w:type="dxa"/>
            <w:hideMark/>
          </w:tcPr>
          <w:p w14:paraId="3605E445" w14:textId="77777777" w:rsidR="004D4285" w:rsidRPr="00515AFA" w:rsidRDefault="004D4285" w:rsidP="000548E6">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B130415" w14:textId="77777777" w:rsidR="004D4285" w:rsidRPr="00515AFA" w:rsidRDefault="004D4285" w:rsidP="000548E6">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674223C" w14:textId="77777777" w:rsidR="004D4285" w:rsidRPr="00515AFA" w:rsidRDefault="004D4285" w:rsidP="00070BA5">
      <w:pPr>
        <w:spacing w:line="360" w:lineRule="auto"/>
        <w:jc w:val="both"/>
        <w:rPr>
          <w:rFonts w:eastAsia="Calibri"/>
          <w:color w:val="222A35"/>
          <w:sz w:val="22"/>
          <w:szCs w:val="22"/>
          <w:lang w:val="pl-PL" w:eastAsia="x-none"/>
        </w:rPr>
      </w:pPr>
    </w:p>
    <w:sectPr w:rsidR="004D4285" w:rsidRPr="00515AFA">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21B1E" w14:textId="77777777" w:rsidR="00723C02" w:rsidRDefault="00723C02">
      <w:r>
        <w:separator/>
      </w:r>
    </w:p>
  </w:endnote>
  <w:endnote w:type="continuationSeparator" w:id="0">
    <w:p w14:paraId="2CB24510" w14:textId="77777777" w:rsidR="00723C02" w:rsidRDefault="00723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4B91" w14:textId="77777777" w:rsidR="00070BA5" w:rsidRDefault="00070BA5">
    <w:pPr>
      <w:pStyle w:val="Stopka"/>
      <w:jc w:val="right"/>
    </w:pPr>
    <w:r>
      <w:fldChar w:fldCharType="begin"/>
    </w:r>
    <w:r>
      <w:instrText>PAGE   \* MERGEFORMAT</w:instrText>
    </w:r>
    <w:r>
      <w:fldChar w:fldCharType="separate"/>
    </w:r>
    <w:r>
      <w:rPr>
        <w:lang w:val="pl-PL"/>
      </w:rPr>
      <w:t>2</w:t>
    </w:r>
    <w:r>
      <w:fldChar w:fldCharType="end"/>
    </w:r>
  </w:p>
  <w:p w14:paraId="3D7F1D6F" w14:textId="77777777" w:rsidR="00506564" w:rsidRDefault="005065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7F48E" w14:textId="77777777" w:rsidR="00723C02" w:rsidRDefault="00723C02">
      <w:r>
        <w:separator/>
      </w:r>
    </w:p>
  </w:footnote>
  <w:footnote w:type="continuationSeparator" w:id="0">
    <w:p w14:paraId="005E262B" w14:textId="77777777" w:rsidR="00723C02" w:rsidRDefault="00723C02">
      <w:r>
        <w:continuationSeparator/>
      </w:r>
    </w:p>
  </w:footnote>
  <w:footnote w:id="1">
    <w:p w14:paraId="14E3B874" w14:textId="77777777" w:rsidR="004D4285" w:rsidRDefault="004D4285" w:rsidP="004D428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F27ED17" w14:textId="77777777" w:rsidR="004D4285" w:rsidRDefault="004D4285" w:rsidP="004D428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9BF78FA" w14:textId="77777777" w:rsidR="004D4285" w:rsidRDefault="004D4285" w:rsidP="004D428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0DEC6" w14:textId="77777777" w:rsidR="004D4285" w:rsidRDefault="004D4285" w:rsidP="004D428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DBEFE24" w14:textId="77777777" w:rsidR="004D4285" w:rsidRDefault="004D4285" w:rsidP="004D428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3286500" w14:textId="77777777" w:rsidR="004D4285" w:rsidRDefault="004D4285" w:rsidP="004D428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FB77FA4" w14:textId="77777777" w:rsidR="004D4285" w:rsidRDefault="004D4285" w:rsidP="004D428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DA86F1D" w14:textId="77777777" w:rsidR="004D4285" w:rsidRDefault="004D4285" w:rsidP="004D4285">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BB7408" w14:textId="77777777" w:rsidR="004D4285" w:rsidRDefault="004D4285" w:rsidP="004D4285">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F5F137C" w14:textId="77777777" w:rsidR="004D4285" w:rsidRDefault="004D4285" w:rsidP="004D428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D7B638F" w14:textId="77777777" w:rsidR="004D4285" w:rsidRDefault="004D4285" w:rsidP="004D428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1A74F7F" w14:textId="77777777" w:rsidR="004D4285" w:rsidRDefault="004D4285" w:rsidP="004D4285">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AA1A036" w14:textId="77777777" w:rsidR="004D4285" w:rsidRDefault="004D4285" w:rsidP="004D428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58C3918" w14:textId="77777777" w:rsidR="004D4285" w:rsidRDefault="004D4285" w:rsidP="004D428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F7722C2" w14:textId="77777777" w:rsidR="004D4285" w:rsidRDefault="004D4285" w:rsidP="004D428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87D72E7" w14:textId="77777777" w:rsidR="004D4285" w:rsidRDefault="004D4285" w:rsidP="004D428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FADB64D" w14:textId="77777777" w:rsidR="004D4285" w:rsidRDefault="004D4285" w:rsidP="004D428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6376C28" w14:textId="77777777" w:rsidR="004D4285" w:rsidRDefault="004D4285" w:rsidP="004D428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73D1F9B" w14:textId="77777777" w:rsidR="004D4285" w:rsidRDefault="004D4285" w:rsidP="004D428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EF27EC8" w14:textId="77777777" w:rsidR="004D4285" w:rsidRDefault="004D4285" w:rsidP="004D428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7F6BA10" w14:textId="77777777" w:rsidR="004D4285" w:rsidRDefault="004D4285" w:rsidP="004D428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F4CD7F3" w14:textId="77777777" w:rsidR="004D4285" w:rsidRDefault="004D4285" w:rsidP="004D428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2053A7B" w14:textId="77777777" w:rsidR="004D4285" w:rsidRDefault="004D4285" w:rsidP="004D428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DA132CF" w14:textId="77777777" w:rsidR="004D4285" w:rsidRDefault="004D4285" w:rsidP="004D428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271CE5" w14:textId="77777777" w:rsidR="004D4285" w:rsidRDefault="004D4285" w:rsidP="004D428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38C5408" w14:textId="77777777" w:rsidR="004D4285" w:rsidRDefault="004D4285" w:rsidP="004D428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980A4C1" w14:textId="77777777" w:rsidR="004D4285" w:rsidRDefault="004D4285" w:rsidP="004D428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73D3E87" w14:textId="77777777" w:rsidR="004D4285" w:rsidRDefault="004D4285" w:rsidP="004D428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394A6A6" w14:textId="77777777" w:rsidR="004D4285" w:rsidRDefault="004D4285" w:rsidP="004D428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8C9ED77" w14:textId="77777777" w:rsidR="004D4285" w:rsidRDefault="004D4285" w:rsidP="004D4285">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26370419">
    <w:abstractNumId w:val="19"/>
  </w:num>
  <w:num w:numId="2" w16cid:durableId="14488139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5361354">
    <w:abstractNumId w:val="29"/>
  </w:num>
  <w:num w:numId="4" w16cid:durableId="488592235">
    <w:abstractNumId w:val="11"/>
  </w:num>
  <w:num w:numId="5" w16cid:durableId="44913493">
    <w:abstractNumId w:val="30"/>
  </w:num>
  <w:num w:numId="6" w16cid:durableId="511258505">
    <w:abstractNumId w:val="32"/>
  </w:num>
  <w:num w:numId="7" w16cid:durableId="1290280726">
    <w:abstractNumId w:val="35"/>
  </w:num>
  <w:num w:numId="8" w16cid:durableId="1427340274">
    <w:abstractNumId w:val="25"/>
  </w:num>
  <w:num w:numId="9" w16cid:durableId="1388870328">
    <w:abstractNumId w:val="39"/>
  </w:num>
  <w:num w:numId="10" w16cid:durableId="1091127682">
    <w:abstractNumId w:val="27"/>
  </w:num>
  <w:num w:numId="11" w16cid:durableId="948007267">
    <w:abstractNumId w:val="6"/>
  </w:num>
  <w:num w:numId="12" w16cid:durableId="594165658">
    <w:abstractNumId w:val="10"/>
  </w:num>
  <w:num w:numId="13" w16cid:durableId="1146122482">
    <w:abstractNumId w:val="14"/>
  </w:num>
  <w:num w:numId="14" w16cid:durableId="917135248">
    <w:abstractNumId w:val="40"/>
  </w:num>
  <w:num w:numId="15" w16cid:durableId="1928538124">
    <w:abstractNumId w:val="13"/>
  </w:num>
  <w:num w:numId="16" w16cid:durableId="94595336">
    <w:abstractNumId w:val="9"/>
  </w:num>
  <w:num w:numId="17" w16cid:durableId="901019321">
    <w:abstractNumId w:val="37"/>
  </w:num>
  <w:num w:numId="18" w16cid:durableId="1829980868">
    <w:abstractNumId w:val="28"/>
  </w:num>
  <w:num w:numId="19" w16cid:durableId="2043633023">
    <w:abstractNumId w:val="23"/>
  </w:num>
  <w:num w:numId="20" w16cid:durableId="138545956">
    <w:abstractNumId w:val="26"/>
  </w:num>
  <w:num w:numId="21" w16cid:durableId="619725177">
    <w:abstractNumId w:val="20"/>
  </w:num>
  <w:num w:numId="22" w16cid:durableId="153449530">
    <w:abstractNumId w:val="0"/>
  </w:num>
  <w:num w:numId="23" w16cid:durableId="463618647">
    <w:abstractNumId w:val="38"/>
  </w:num>
  <w:num w:numId="24" w16cid:durableId="1297300140">
    <w:abstractNumId w:val="18"/>
  </w:num>
  <w:num w:numId="25" w16cid:durableId="480198814">
    <w:abstractNumId w:val="3"/>
  </w:num>
  <w:num w:numId="26" w16cid:durableId="796993106">
    <w:abstractNumId w:val="31"/>
  </w:num>
  <w:num w:numId="27" w16cid:durableId="11062746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6014970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454406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94543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155223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998357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85816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732277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739855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778352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528216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15848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39316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367189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0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896724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252003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454077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926589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779946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88410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415275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6A53"/>
    <w:rsid w:val="000033EA"/>
    <w:rsid w:val="0002467C"/>
    <w:rsid w:val="00040A7A"/>
    <w:rsid w:val="00070BA5"/>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4D4285"/>
    <w:rsid w:val="0050219D"/>
    <w:rsid w:val="00506564"/>
    <w:rsid w:val="00512FD2"/>
    <w:rsid w:val="00523F87"/>
    <w:rsid w:val="00593CEB"/>
    <w:rsid w:val="005C6D38"/>
    <w:rsid w:val="005D2104"/>
    <w:rsid w:val="00614C95"/>
    <w:rsid w:val="00660027"/>
    <w:rsid w:val="0069339E"/>
    <w:rsid w:val="006F51B5"/>
    <w:rsid w:val="006F7905"/>
    <w:rsid w:val="00714F51"/>
    <w:rsid w:val="007224A7"/>
    <w:rsid w:val="00723C02"/>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B4501"/>
    <w:rsid w:val="00AE6A53"/>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39FF2F"/>
  <w15:chartTrackingRefBased/>
  <w15:docId w15:val="{28607E71-A5A3-451E-972C-09D7823D2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428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3,Akapit z listą2,Wypunktowanie,L1,Numerowanie,Akapit z listą5,T_SZ_List Paragraph,normalny tekst,Preambuła,CW_Lista,Akapit z listą31,Kolorowa lista — akcent 11,Jasna lista — akcent 51,Akapit z listą BS"/>
    <w:basedOn w:val="Normalny"/>
    <w:link w:val="AkapitzlistZnak"/>
    <w:uiPriority w:val="1"/>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4D4285"/>
    <w:rPr>
      <w:b/>
      <w:bCs/>
    </w:rPr>
  </w:style>
  <w:style w:type="character" w:customStyle="1" w:styleId="AkapitzlistZnak">
    <w:name w:val="Akapit z listą Znak"/>
    <w:aliases w:val="Akapit z listą3 Znak,Akapit z listą2 Znak,Wypunktowanie Znak,L1 Znak,Numerowanie Znak,Akapit z listą5 Znak,T_SZ_List Paragraph Znak,normalny tekst Znak,Preambuła Znak,CW_Lista Znak,Akapit z listą31 Znak,Jasna lista — akcent 51 Znak"/>
    <w:link w:val="Akapitzlist"/>
    <w:uiPriority w:val="1"/>
    <w:locked/>
    <w:rsid w:val="004D4285"/>
    <w:rPr>
      <w:lang w:val="en-US"/>
    </w:rPr>
  </w:style>
  <w:style w:type="character" w:customStyle="1" w:styleId="StopkaZnak">
    <w:name w:val="Stopka Znak"/>
    <w:link w:val="Stopka"/>
    <w:uiPriority w:val="99"/>
    <w:rsid w:val="00070BA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3577</Words>
  <Characters>21468</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2026-08-27T12:22:00Z</cp:lastPrinted>
  <dcterms:created xsi:type="dcterms:W3CDTF">2026-08-27T12:27:00Z</dcterms:created>
  <dcterms:modified xsi:type="dcterms:W3CDTF">2026-08-27T12:27:00Z</dcterms:modified>
</cp:coreProperties>
</file>