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EF5E5" w14:textId="72E7DD62" w:rsidR="00A87FF1" w:rsidRPr="00A87FF1" w:rsidRDefault="00987E4B" w:rsidP="001E0370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500E4EDA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553DC6" w:rsidRPr="00553DC6">
        <w:rPr>
          <w:rFonts w:ascii="Verdana" w:hAnsi="Verdana"/>
          <w:b/>
          <w:bCs/>
        </w:rPr>
        <w:t xml:space="preserve">Usługa szkolenia nauczycieli z zakresu Data </w:t>
      </w:r>
      <w:proofErr w:type="spellStart"/>
      <w:r w:rsidR="00553DC6" w:rsidRPr="00553DC6">
        <w:rPr>
          <w:rFonts w:ascii="Verdana" w:hAnsi="Verdana"/>
          <w:b/>
          <w:bCs/>
        </w:rPr>
        <w:t>mining</w:t>
      </w:r>
      <w:proofErr w:type="spellEnd"/>
      <w:r w:rsidR="00553DC6" w:rsidRPr="00553DC6">
        <w:rPr>
          <w:rFonts w:ascii="Verdana" w:hAnsi="Verdana"/>
          <w:b/>
          <w:bCs/>
        </w:rPr>
        <w:t xml:space="preserve"> z wykorzystaniem </w:t>
      </w:r>
      <w:proofErr w:type="spellStart"/>
      <w:r w:rsidR="00553DC6" w:rsidRPr="00553DC6">
        <w:rPr>
          <w:rFonts w:ascii="Verdana" w:hAnsi="Verdana"/>
          <w:b/>
          <w:bCs/>
        </w:rPr>
        <w:t>Python</w:t>
      </w:r>
      <w:proofErr w:type="spellEnd"/>
      <w:r w:rsidR="00553DC6" w:rsidRPr="00553DC6">
        <w:rPr>
          <w:rFonts w:ascii="Verdana" w:hAnsi="Verdana"/>
          <w:b/>
          <w:bCs/>
        </w:rPr>
        <w:t xml:space="preserve"> oraz Analiza wielowymiarowa danych inżynierskich w R </w:t>
      </w:r>
      <w:r w:rsidR="007B5267">
        <w:rPr>
          <w:rFonts w:ascii="Verdana" w:hAnsi="Verdana"/>
          <w:b/>
          <w:bCs/>
        </w:rPr>
        <w:t xml:space="preserve">w </w:t>
      </w:r>
      <w:r w:rsidR="00553DC6" w:rsidRPr="00553DC6">
        <w:rPr>
          <w:rFonts w:ascii="Verdana" w:hAnsi="Verdana"/>
          <w:b/>
          <w:bCs/>
        </w:rPr>
        <w:t>ramach projektu KOMPAS AGH - KC-DE-zp.25.363.2026</w:t>
      </w:r>
      <w:r w:rsidR="00553DC6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  <w:bookmarkStart w:id="1" w:name="_Hlk239335531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0D3D6B0E" w14:textId="49096FDF" w:rsidR="00072F54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>w</w:t>
            </w:r>
            <w:r w:rsidR="00EE3A86" w:rsidRPr="00EE3A86">
              <w:rPr>
                <w:rFonts w:ascii="Verdana" w:hAnsi="Verdana"/>
                <w:iCs/>
              </w:rPr>
              <w:t xml:space="preserve"> prowadzeniu szkoleń</w:t>
            </w:r>
            <w:r w:rsidR="00D03B83" w:rsidRPr="00D03B83">
              <w:rPr>
                <w:rFonts w:ascii="Verdana" w:hAnsi="Verdana"/>
                <w:iCs/>
              </w:rPr>
              <w:t xml:space="preserve">, tzn. </w:t>
            </w:r>
            <w:r w:rsidR="00072F54">
              <w:rPr>
                <w:rFonts w:ascii="Verdana" w:hAnsi="Verdana"/>
                <w:iCs/>
              </w:rPr>
              <w:t>w</w:t>
            </w:r>
            <w:r w:rsidR="00072F54" w:rsidRPr="00072F54">
              <w:rPr>
                <w:rFonts w:ascii="Verdana" w:hAnsi="Verdana"/>
                <w:iCs/>
              </w:rPr>
              <w:t xml:space="preserve"> okresie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="00072F54"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 w:rsidR="00EE3A86">
              <w:rPr>
                <w:rFonts w:ascii="Verdana" w:hAnsi="Verdana"/>
                <w:iCs/>
              </w:rPr>
              <w:t xml:space="preserve"> oraz</w:t>
            </w:r>
            <w:r w:rsidR="00072F54" w:rsidRPr="00072F54">
              <w:rPr>
                <w:rFonts w:ascii="Verdana" w:hAnsi="Verdana"/>
                <w:iCs/>
              </w:rPr>
              <w:t xml:space="preserve"> przeprowadziła</w:t>
            </w:r>
            <w:r w:rsidR="00553DC6">
              <w:rPr>
                <w:rFonts w:ascii="Verdana" w:hAnsi="Verdana"/>
                <w:iCs/>
              </w:rPr>
              <w:t xml:space="preserve"> szkolenia</w:t>
            </w:r>
            <w:r w:rsidR="00072F54" w:rsidRPr="00072F54">
              <w:rPr>
                <w:rFonts w:ascii="Verdana" w:hAnsi="Verdana"/>
                <w:iCs/>
              </w:rPr>
              <w:t xml:space="preserve"> </w:t>
            </w:r>
            <w:r w:rsidR="00EE3A86" w:rsidRPr="00EE3A86">
              <w:rPr>
                <w:rFonts w:ascii="Verdana" w:hAnsi="Verdana"/>
                <w:iCs/>
              </w:rPr>
              <w:t xml:space="preserve">z zakresu </w:t>
            </w:r>
            <w:r w:rsidR="00553DC6" w:rsidRPr="00553DC6">
              <w:rPr>
                <w:rFonts w:ascii="Verdana" w:hAnsi="Verdana"/>
                <w:iCs/>
              </w:rPr>
              <w:t xml:space="preserve">Data </w:t>
            </w:r>
            <w:proofErr w:type="spellStart"/>
            <w:r w:rsidR="00553DC6" w:rsidRPr="00553DC6">
              <w:rPr>
                <w:rFonts w:ascii="Verdana" w:hAnsi="Verdana"/>
                <w:iCs/>
              </w:rPr>
              <w:t>mining</w:t>
            </w:r>
            <w:proofErr w:type="spellEnd"/>
            <w:r w:rsidR="00553DC6" w:rsidRPr="00553DC6">
              <w:rPr>
                <w:rFonts w:ascii="Verdana" w:hAnsi="Verdana"/>
                <w:iCs/>
              </w:rPr>
              <w:t xml:space="preserve"> dla inżynierów z wykorzystaniem </w:t>
            </w:r>
            <w:proofErr w:type="spellStart"/>
            <w:r w:rsidR="00553DC6" w:rsidRPr="00553DC6">
              <w:rPr>
                <w:rFonts w:ascii="Verdana" w:hAnsi="Verdana"/>
                <w:iCs/>
              </w:rPr>
              <w:t>Python</w:t>
            </w:r>
            <w:proofErr w:type="spellEnd"/>
            <w:r w:rsidR="00553DC6" w:rsidRPr="00553DC6">
              <w:rPr>
                <w:rFonts w:ascii="Verdana" w:hAnsi="Verdana"/>
                <w:iCs/>
              </w:rPr>
              <w:t xml:space="preserve"> i/lub Analiz</w:t>
            </w:r>
            <w:r w:rsidR="00553DC6">
              <w:rPr>
                <w:rFonts w:ascii="Verdana" w:hAnsi="Verdana"/>
                <w:iCs/>
              </w:rPr>
              <w:t>y</w:t>
            </w:r>
            <w:r w:rsidR="00553DC6" w:rsidRPr="00553DC6">
              <w:rPr>
                <w:rFonts w:ascii="Verdana" w:hAnsi="Verdana"/>
                <w:iCs/>
              </w:rPr>
              <w:t xml:space="preserve"> wielowymiarow</w:t>
            </w:r>
            <w:r w:rsidR="00553DC6">
              <w:rPr>
                <w:rFonts w:ascii="Verdana" w:hAnsi="Verdana"/>
                <w:iCs/>
              </w:rPr>
              <w:t>ej</w:t>
            </w:r>
            <w:r w:rsidR="00553DC6" w:rsidRPr="00553DC6">
              <w:rPr>
                <w:rFonts w:ascii="Verdana" w:hAnsi="Verdana"/>
                <w:iCs/>
              </w:rPr>
              <w:t xml:space="preserve"> danych inżynierskich w R</w:t>
            </w:r>
            <w:r w:rsidR="00072F54" w:rsidRPr="00072F54">
              <w:rPr>
                <w:rFonts w:ascii="Verdana" w:hAnsi="Verdana"/>
                <w:iCs/>
              </w:rPr>
              <w:t xml:space="preserve">, w liczbie: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="00072F54"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1CFCD891" w14:textId="6D450E2B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FAD4F43" w14:textId="71CD8A6B" w:rsidR="00541F9A" w:rsidRPr="00D03B83" w:rsidRDefault="00D03B83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7F4DA06" w14:textId="34FFBCC9" w:rsidR="00D03B83" w:rsidRPr="00A87FF1" w:rsidRDefault="00D03B83" w:rsidP="0009662B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bookmarkEnd w:id="1"/>
      <w:tr w:rsidR="001E0370" w:rsidRPr="00A87FF1" w14:paraId="1665A32E" w14:textId="77777777" w:rsidTr="006B244B">
        <w:trPr>
          <w:trHeight w:val="1286"/>
        </w:trPr>
        <w:tc>
          <w:tcPr>
            <w:tcW w:w="1701" w:type="dxa"/>
          </w:tcPr>
          <w:p w14:paraId="2B8A3CD8" w14:textId="77777777" w:rsidR="001E0370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14CF279" w14:textId="77777777" w:rsidR="001E0370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FFEFB27" w14:textId="77777777" w:rsidR="001E0370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3F5CFEC" w14:textId="77777777" w:rsidR="001E0370" w:rsidRPr="00A87FF1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83678E2" w14:textId="77777777" w:rsidR="001E0370" w:rsidRPr="00A87FF1" w:rsidRDefault="001E0370" w:rsidP="001E0370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0CC86260" w14:textId="77777777" w:rsidR="001E0370" w:rsidRPr="00A87FF1" w:rsidRDefault="001E0370" w:rsidP="001E0370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E72C268" w14:textId="77777777" w:rsidR="001E0370" w:rsidRPr="00A87FF1" w:rsidRDefault="001E0370" w:rsidP="001E0370">
            <w:pPr>
              <w:rPr>
                <w:rFonts w:ascii="Verdana" w:hAnsi="Verdana"/>
              </w:rPr>
            </w:pPr>
          </w:p>
          <w:p w14:paraId="1B5881B3" w14:textId="1398FF34" w:rsidR="001E0370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6F832543" w14:textId="77777777" w:rsidR="001E0370" w:rsidRPr="009C7660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15395E19" w14:textId="77777777" w:rsidR="001E0370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</w:t>
            </w:r>
            <w:r w:rsidRPr="00EE3A86">
              <w:rPr>
                <w:rFonts w:ascii="Verdana" w:hAnsi="Verdana"/>
                <w:iCs/>
              </w:rPr>
              <w:t xml:space="preserve"> prowadzeniu szkoleń</w:t>
            </w:r>
            <w:r w:rsidRPr="00D03B83">
              <w:rPr>
                <w:rFonts w:ascii="Verdana" w:hAnsi="Verdana"/>
                <w:iCs/>
              </w:rPr>
              <w:t xml:space="preserve">, tzn. </w:t>
            </w:r>
            <w:r>
              <w:rPr>
                <w:rFonts w:ascii="Verdana" w:hAnsi="Verdana"/>
                <w:iCs/>
              </w:rPr>
              <w:t>w</w:t>
            </w:r>
            <w:r w:rsidRPr="00072F54">
              <w:rPr>
                <w:rFonts w:ascii="Verdana" w:hAnsi="Verdana"/>
                <w:iCs/>
              </w:rPr>
              <w:t xml:space="preserve"> okresie </w:t>
            </w:r>
            <w:r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Pr="00072F54">
              <w:rPr>
                <w:rFonts w:ascii="Verdana" w:hAnsi="Verdana"/>
                <w:iCs/>
              </w:rPr>
              <w:t xml:space="preserve"> /wpisać w jakim czasie/ od daty składania ofert</w:t>
            </w:r>
            <w:r>
              <w:rPr>
                <w:rFonts w:ascii="Verdana" w:hAnsi="Verdana"/>
                <w:iCs/>
              </w:rPr>
              <w:t xml:space="preserve"> oraz</w:t>
            </w:r>
            <w:r w:rsidRPr="00072F54">
              <w:rPr>
                <w:rFonts w:ascii="Verdana" w:hAnsi="Verdana"/>
                <w:iCs/>
              </w:rPr>
              <w:t xml:space="preserve"> przeprowadziła</w:t>
            </w:r>
            <w:r>
              <w:rPr>
                <w:rFonts w:ascii="Verdana" w:hAnsi="Verdana"/>
                <w:iCs/>
              </w:rPr>
              <w:t xml:space="preserve"> szkolenia</w:t>
            </w:r>
            <w:r w:rsidRPr="00072F54">
              <w:rPr>
                <w:rFonts w:ascii="Verdana" w:hAnsi="Verdana"/>
                <w:iCs/>
              </w:rPr>
              <w:t xml:space="preserve"> </w:t>
            </w:r>
            <w:r w:rsidRPr="00EE3A86">
              <w:rPr>
                <w:rFonts w:ascii="Verdana" w:hAnsi="Verdana"/>
                <w:iCs/>
              </w:rPr>
              <w:t xml:space="preserve">z zakresu </w:t>
            </w:r>
            <w:r w:rsidRPr="00553DC6">
              <w:rPr>
                <w:rFonts w:ascii="Verdana" w:hAnsi="Verdana"/>
                <w:iCs/>
              </w:rPr>
              <w:t xml:space="preserve">Data </w:t>
            </w:r>
            <w:proofErr w:type="spellStart"/>
            <w:r w:rsidRPr="00553DC6">
              <w:rPr>
                <w:rFonts w:ascii="Verdana" w:hAnsi="Verdana"/>
                <w:iCs/>
              </w:rPr>
              <w:t>mining</w:t>
            </w:r>
            <w:proofErr w:type="spellEnd"/>
            <w:r w:rsidRPr="00553DC6">
              <w:rPr>
                <w:rFonts w:ascii="Verdana" w:hAnsi="Verdana"/>
                <w:iCs/>
              </w:rPr>
              <w:t xml:space="preserve"> dla inżynierów z wykorzystaniem </w:t>
            </w:r>
            <w:proofErr w:type="spellStart"/>
            <w:r w:rsidRPr="00553DC6">
              <w:rPr>
                <w:rFonts w:ascii="Verdana" w:hAnsi="Verdana"/>
                <w:iCs/>
              </w:rPr>
              <w:t>Python</w:t>
            </w:r>
            <w:proofErr w:type="spellEnd"/>
            <w:r w:rsidRPr="00553DC6">
              <w:rPr>
                <w:rFonts w:ascii="Verdana" w:hAnsi="Verdana"/>
                <w:iCs/>
              </w:rPr>
              <w:t xml:space="preserve"> i/lub Analiz</w:t>
            </w:r>
            <w:r>
              <w:rPr>
                <w:rFonts w:ascii="Verdana" w:hAnsi="Verdana"/>
                <w:iCs/>
              </w:rPr>
              <w:t>y</w:t>
            </w:r>
            <w:r w:rsidRPr="00553DC6">
              <w:rPr>
                <w:rFonts w:ascii="Verdana" w:hAnsi="Verdana"/>
                <w:iCs/>
              </w:rPr>
              <w:t xml:space="preserve"> wielowymiarow</w:t>
            </w:r>
            <w:r>
              <w:rPr>
                <w:rFonts w:ascii="Verdana" w:hAnsi="Verdana"/>
                <w:iCs/>
              </w:rPr>
              <w:t>ej</w:t>
            </w:r>
            <w:r w:rsidRPr="00553DC6">
              <w:rPr>
                <w:rFonts w:ascii="Verdana" w:hAnsi="Verdana"/>
                <w:iCs/>
              </w:rPr>
              <w:t xml:space="preserve"> danych inżynierskich w R</w:t>
            </w:r>
            <w:r w:rsidRPr="00072F54">
              <w:rPr>
                <w:rFonts w:ascii="Verdana" w:hAnsi="Verdana"/>
                <w:iCs/>
              </w:rPr>
              <w:t xml:space="preserve">, w liczbie: </w:t>
            </w:r>
            <w:r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54DBA824" w14:textId="77777777" w:rsidR="001E0370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09CE5CBA" w14:textId="77777777" w:rsidR="001E0370" w:rsidRPr="00A87FF1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C7F169" w14:textId="77777777" w:rsidR="001E0370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D851892" w14:textId="77777777" w:rsidR="001E0370" w:rsidRPr="00D03B83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60C6131" w14:textId="77777777" w:rsidR="001E0370" w:rsidRPr="00D03B83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3F991EF" w14:textId="77777777" w:rsidR="001E0370" w:rsidRPr="00D03B83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2D74642E" w14:textId="77777777" w:rsidR="001E0370" w:rsidRPr="009C7660" w:rsidRDefault="001E0370" w:rsidP="001E037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18603E57" w14:textId="77777777" w:rsidR="001E0370" w:rsidRPr="00A87FF1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445224" w14:textId="77777777" w:rsidR="001E0370" w:rsidRPr="00A87FF1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533FC5F" w14:textId="3B10144F" w:rsidR="001E0370" w:rsidRPr="00A87FF1" w:rsidRDefault="001E0370" w:rsidP="001E037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6062BC02" w14:textId="7AAB8BEA" w:rsidR="00987E4B" w:rsidRPr="001E0370" w:rsidRDefault="00987E4B" w:rsidP="001E0370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  <w:bookmarkStart w:id="2" w:name="_GoBack"/>
      <w:bookmarkEnd w:id="2"/>
    </w:p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13083" w14:textId="77777777" w:rsidR="00E4566D" w:rsidRDefault="00E4566D">
      <w:r>
        <w:separator/>
      </w:r>
    </w:p>
  </w:endnote>
  <w:endnote w:type="continuationSeparator" w:id="0">
    <w:p w14:paraId="3CD90196" w14:textId="77777777" w:rsidR="00E4566D" w:rsidRDefault="00E4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5AEF5" w14:textId="77777777" w:rsidR="00E4566D" w:rsidRDefault="00E4566D">
      <w:r>
        <w:separator/>
      </w:r>
    </w:p>
  </w:footnote>
  <w:footnote w:type="continuationSeparator" w:id="0">
    <w:p w14:paraId="19E8BDD0" w14:textId="77777777" w:rsidR="00E4566D" w:rsidRDefault="00E4566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72F54"/>
    <w:rsid w:val="00090D0F"/>
    <w:rsid w:val="0009662B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E0370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44706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4D64A2"/>
    <w:rsid w:val="00517D50"/>
    <w:rsid w:val="00524354"/>
    <w:rsid w:val="00527F15"/>
    <w:rsid w:val="00540F34"/>
    <w:rsid w:val="00541F9A"/>
    <w:rsid w:val="005453E5"/>
    <w:rsid w:val="00553DC6"/>
    <w:rsid w:val="0056690C"/>
    <w:rsid w:val="005777E1"/>
    <w:rsid w:val="005813E9"/>
    <w:rsid w:val="00596408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B5267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B5C6A"/>
    <w:rsid w:val="009C7660"/>
    <w:rsid w:val="009E4F5D"/>
    <w:rsid w:val="009E7562"/>
    <w:rsid w:val="009F61B4"/>
    <w:rsid w:val="00A259B9"/>
    <w:rsid w:val="00A64F19"/>
    <w:rsid w:val="00A84472"/>
    <w:rsid w:val="00A844AF"/>
    <w:rsid w:val="00A87FF1"/>
    <w:rsid w:val="00A96588"/>
    <w:rsid w:val="00AC2069"/>
    <w:rsid w:val="00AC4B73"/>
    <w:rsid w:val="00AC7CB2"/>
    <w:rsid w:val="00AD4991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195C"/>
    <w:rsid w:val="00BC58AD"/>
    <w:rsid w:val="00BC79C4"/>
    <w:rsid w:val="00BD686E"/>
    <w:rsid w:val="00BF0FD8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A091A"/>
    <w:rsid w:val="00DE7EDF"/>
    <w:rsid w:val="00E32806"/>
    <w:rsid w:val="00E35DB9"/>
    <w:rsid w:val="00E4566D"/>
    <w:rsid w:val="00E57D8D"/>
    <w:rsid w:val="00E74DEC"/>
    <w:rsid w:val="00E84376"/>
    <w:rsid w:val="00E97FEE"/>
    <w:rsid w:val="00EA043D"/>
    <w:rsid w:val="00EE3A86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2026-09-03T11:45:00Z</cp:lastPrinted>
  <dcterms:created xsi:type="dcterms:W3CDTF">2026-09-03T11:45:00Z</dcterms:created>
  <dcterms:modified xsi:type="dcterms:W3CDTF">2026-09-03T11:45:00Z</dcterms:modified>
</cp:coreProperties>
</file>