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CA19D" w14:textId="77777777" w:rsidR="008D2AB8" w:rsidRPr="0065313D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65313D">
        <w:rPr>
          <w:rFonts w:ascii="Verdana" w:hAnsi="Verdana"/>
          <w:b w:val="0"/>
          <w:sz w:val="18"/>
          <w:szCs w:val="18"/>
        </w:rPr>
        <w:tab/>
      </w:r>
      <w:r w:rsidRPr="0065313D">
        <w:rPr>
          <w:rFonts w:ascii="Verdana" w:hAnsi="Verdana"/>
          <w:b w:val="0"/>
          <w:sz w:val="18"/>
          <w:szCs w:val="18"/>
        </w:rPr>
        <w:tab/>
      </w:r>
      <w:r w:rsidRPr="0065313D">
        <w:rPr>
          <w:rFonts w:ascii="Verdana" w:hAnsi="Verdana"/>
          <w:b w:val="0"/>
          <w:sz w:val="18"/>
          <w:szCs w:val="18"/>
        </w:rPr>
        <w:tab/>
      </w:r>
      <w:r w:rsidRPr="0065313D">
        <w:rPr>
          <w:rFonts w:ascii="Verdana" w:hAnsi="Verdana"/>
          <w:b w:val="0"/>
          <w:sz w:val="18"/>
          <w:szCs w:val="18"/>
        </w:rPr>
        <w:tab/>
      </w:r>
      <w:r w:rsidRPr="0065313D">
        <w:rPr>
          <w:rFonts w:ascii="Verdana" w:hAnsi="Verdana"/>
          <w:b w:val="0"/>
          <w:sz w:val="18"/>
          <w:szCs w:val="18"/>
        </w:rPr>
        <w:tab/>
      </w:r>
      <w:r w:rsidRPr="0065313D">
        <w:rPr>
          <w:rFonts w:ascii="Verdana" w:hAnsi="Verdana"/>
          <w:b w:val="0"/>
          <w:sz w:val="18"/>
          <w:szCs w:val="18"/>
        </w:rPr>
        <w:tab/>
      </w:r>
      <w:r w:rsidRPr="0065313D">
        <w:rPr>
          <w:rFonts w:ascii="Verdana" w:hAnsi="Verdana"/>
          <w:b w:val="0"/>
          <w:sz w:val="18"/>
          <w:szCs w:val="18"/>
        </w:rPr>
        <w:tab/>
      </w:r>
      <w:r w:rsidRPr="0065313D">
        <w:rPr>
          <w:rFonts w:ascii="Verdana" w:hAnsi="Verdana"/>
          <w:sz w:val="18"/>
          <w:szCs w:val="18"/>
        </w:rPr>
        <w:t xml:space="preserve">Załącznik nr </w:t>
      </w:r>
      <w:r w:rsidR="00012286" w:rsidRPr="0065313D">
        <w:rPr>
          <w:rFonts w:ascii="Verdana" w:hAnsi="Verdana"/>
          <w:sz w:val="18"/>
          <w:szCs w:val="18"/>
        </w:rPr>
        <w:t>1</w:t>
      </w:r>
    </w:p>
    <w:p w14:paraId="7851038F" w14:textId="77777777" w:rsidR="008D2AB8" w:rsidRPr="0065313D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65313D">
        <w:rPr>
          <w:rFonts w:ascii="Verdana" w:hAnsi="Verdana"/>
          <w:b/>
          <w:sz w:val="18"/>
          <w:szCs w:val="18"/>
        </w:rPr>
        <w:t>FORMULARZ OFERTY</w:t>
      </w:r>
    </w:p>
    <w:p w14:paraId="57028B25" w14:textId="77777777" w:rsidR="008D2AB8" w:rsidRPr="0065313D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7A0F092" w14:textId="77777777" w:rsidR="00AF4095" w:rsidRPr="0065313D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65313D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65313D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1439DA9F" w14:textId="77777777" w:rsidR="00AF4095" w:rsidRPr="0065313D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65313D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65313D">
        <w:rPr>
          <w:rFonts w:ascii="Verdana" w:hAnsi="Verdana"/>
          <w:sz w:val="18"/>
          <w:szCs w:val="18"/>
        </w:rPr>
        <w:t>……………………………………………………</w:t>
      </w:r>
    </w:p>
    <w:p w14:paraId="0A84C77A" w14:textId="77777777" w:rsidR="00AF4095" w:rsidRPr="0065313D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65313D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65313D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22E55243" w14:textId="77777777" w:rsidR="00AF4095" w:rsidRPr="0065313D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65313D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65313D">
        <w:rPr>
          <w:rFonts w:ascii="Verdana" w:hAnsi="Verdana"/>
          <w:sz w:val="18"/>
          <w:szCs w:val="18"/>
        </w:rPr>
        <w:t>..............</w:t>
      </w:r>
    </w:p>
    <w:p w14:paraId="52919DFE" w14:textId="77777777" w:rsidR="00AF4095" w:rsidRPr="0065313D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65313D">
        <w:rPr>
          <w:rFonts w:ascii="Verdana" w:hAnsi="Verdana"/>
          <w:sz w:val="18"/>
          <w:szCs w:val="18"/>
          <w:lang w:val="de-DE"/>
        </w:rPr>
        <w:t>TEL.</w:t>
      </w:r>
      <w:r w:rsidRPr="0065313D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65313D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37670851" w14:textId="77777777" w:rsidR="00AF4095" w:rsidRPr="0065313D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65313D">
        <w:rPr>
          <w:rFonts w:ascii="Verdana" w:hAnsi="Verdana"/>
          <w:sz w:val="18"/>
          <w:szCs w:val="18"/>
          <w:lang w:val="de-DE"/>
        </w:rPr>
        <w:t xml:space="preserve">FAX </w:t>
      </w:r>
      <w:r w:rsidRPr="0065313D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65313D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06B6EC9D" w14:textId="77777777" w:rsidR="00AF4095" w:rsidRPr="0065313D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65313D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65313D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329FE6B4" w14:textId="77777777" w:rsidR="00AF4095" w:rsidRPr="0065313D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65313D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65313D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65313D">
        <w:rPr>
          <w:rFonts w:ascii="Verdana" w:hAnsi="Verdana"/>
          <w:sz w:val="18"/>
          <w:szCs w:val="18"/>
        </w:rPr>
        <w:t>...............................................</w:t>
      </w:r>
    </w:p>
    <w:p w14:paraId="3B624C8D" w14:textId="77777777" w:rsidR="008D2AB8" w:rsidRPr="0065313D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5313D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65313D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451F89CD" w14:textId="77777777" w:rsidR="008D2AB8" w:rsidRPr="0065313D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65313D">
        <w:rPr>
          <w:rFonts w:ascii="Verdana" w:hAnsi="Verdana"/>
          <w:sz w:val="18"/>
          <w:szCs w:val="18"/>
        </w:rPr>
        <w:t>Do: Nazwa i siedziba Zamawiającego:</w:t>
      </w:r>
    </w:p>
    <w:p w14:paraId="65F6495F" w14:textId="77777777" w:rsidR="00D14AA4" w:rsidRPr="0065313D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65313D">
        <w:rPr>
          <w:rFonts w:ascii="Verdana" w:hAnsi="Verdana"/>
          <w:b/>
          <w:sz w:val="18"/>
          <w:szCs w:val="18"/>
        </w:rPr>
        <w:t>Akademia Górniczo - Hutnicza</w:t>
      </w:r>
    </w:p>
    <w:p w14:paraId="3469C1CA" w14:textId="77777777" w:rsidR="00D14AA4" w:rsidRPr="0065313D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65313D">
        <w:rPr>
          <w:rFonts w:ascii="Verdana" w:hAnsi="Verdana"/>
          <w:b/>
          <w:sz w:val="18"/>
          <w:szCs w:val="18"/>
        </w:rPr>
        <w:t>im. Stanisława Staszica w Krakowie</w:t>
      </w:r>
    </w:p>
    <w:p w14:paraId="583C3B06" w14:textId="77777777" w:rsidR="008D2AB8" w:rsidRPr="0065313D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65313D">
        <w:rPr>
          <w:rFonts w:ascii="Verdana" w:hAnsi="Verdana"/>
          <w:b/>
          <w:sz w:val="18"/>
          <w:szCs w:val="18"/>
        </w:rPr>
        <w:t>Dział Zamówień Publicznych</w:t>
      </w:r>
      <w:r w:rsidR="008D2AB8" w:rsidRPr="0065313D">
        <w:rPr>
          <w:rFonts w:ascii="Verdana" w:hAnsi="Verdana"/>
          <w:b/>
          <w:sz w:val="18"/>
          <w:szCs w:val="18"/>
        </w:rPr>
        <w:t xml:space="preserve">  </w:t>
      </w:r>
    </w:p>
    <w:p w14:paraId="19B12A73" w14:textId="77777777" w:rsidR="008D2AB8" w:rsidRPr="0065313D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65313D">
        <w:rPr>
          <w:rFonts w:ascii="Verdana" w:hAnsi="Verdana"/>
          <w:b/>
          <w:sz w:val="18"/>
          <w:szCs w:val="18"/>
        </w:rPr>
        <w:t>Al. Mickiewicza</w:t>
      </w:r>
      <w:r w:rsidR="008D2AB8" w:rsidRPr="0065313D">
        <w:rPr>
          <w:rFonts w:ascii="Verdana" w:hAnsi="Verdana"/>
          <w:b/>
          <w:sz w:val="18"/>
          <w:szCs w:val="18"/>
        </w:rPr>
        <w:t xml:space="preserve"> </w:t>
      </w:r>
      <w:r w:rsidRPr="0065313D">
        <w:rPr>
          <w:rFonts w:ascii="Verdana" w:hAnsi="Verdana"/>
          <w:b/>
          <w:sz w:val="18"/>
          <w:szCs w:val="18"/>
        </w:rPr>
        <w:t>30</w:t>
      </w:r>
      <w:r w:rsidR="008D2AB8" w:rsidRPr="0065313D">
        <w:rPr>
          <w:rFonts w:ascii="Verdana" w:hAnsi="Verdana"/>
          <w:b/>
          <w:sz w:val="18"/>
          <w:szCs w:val="18"/>
        </w:rPr>
        <w:t xml:space="preserve"> </w:t>
      </w:r>
    </w:p>
    <w:p w14:paraId="3CB64C61" w14:textId="77777777" w:rsidR="008D2AB8" w:rsidRPr="0065313D" w:rsidRDefault="00D14AA4" w:rsidP="008D2AB8">
      <w:pPr>
        <w:rPr>
          <w:rFonts w:ascii="Verdana" w:hAnsi="Verdana"/>
          <w:b/>
          <w:sz w:val="18"/>
          <w:szCs w:val="18"/>
        </w:rPr>
      </w:pPr>
      <w:r w:rsidRPr="0065313D">
        <w:rPr>
          <w:rFonts w:ascii="Verdana" w:hAnsi="Verdana"/>
          <w:b/>
          <w:sz w:val="18"/>
          <w:szCs w:val="18"/>
        </w:rPr>
        <w:t>30-059</w:t>
      </w:r>
      <w:r w:rsidR="008D2AB8" w:rsidRPr="0065313D">
        <w:rPr>
          <w:rFonts w:ascii="Verdana" w:hAnsi="Verdana"/>
          <w:b/>
          <w:sz w:val="18"/>
          <w:szCs w:val="18"/>
        </w:rPr>
        <w:t xml:space="preserve"> </w:t>
      </w:r>
      <w:r w:rsidRPr="0065313D">
        <w:rPr>
          <w:rFonts w:ascii="Verdana" w:hAnsi="Verdana"/>
          <w:b/>
          <w:sz w:val="18"/>
          <w:szCs w:val="18"/>
        </w:rPr>
        <w:t>Kraków</w:t>
      </w:r>
      <w:r w:rsidR="008D2AB8" w:rsidRPr="0065313D">
        <w:rPr>
          <w:rFonts w:ascii="Verdana" w:hAnsi="Verdana"/>
          <w:b/>
          <w:sz w:val="18"/>
          <w:szCs w:val="18"/>
        </w:rPr>
        <w:t xml:space="preserve">,  </w:t>
      </w:r>
    </w:p>
    <w:p w14:paraId="389CED78" w14:textId="77777777" w:rsidR="008D2AB8" w:rsidRPr="0065313D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774EF253" w14:textId="526431AF" w:rsidR="008D2AB8" w:rsidRPr="0065313D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65313D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617C4E" w:rsidRPr="0065313D">
        <w:rPr>
          <w:rFonts w:ascii="Verdana" w:hAnsi="Verdana"/>
          <w:b/>
          <w:sz w:val="18"/>
          <w:szCs w:val="18"/>
        </w:rPr>
        <w:t xml:space="preserve">dostawa mebli laboratoryjnych dla </w:t>
      </w:r>
      <w:proofErr w:type="spellStart"/>
      <w:r w:rsidR="00617C4E" w:rsidRPr="0065313D">
        <w:rPr>
          <w:rFonts w:ascii="Verdana" w:hAnsi="Verdana"/>
          <w:b/>
          <w:sz w:val="18"/>
          <w:szCs w:val="18"/>
        </w:rPr>
        <w:t>WEiP</w:t>
      </w:r>
      <w:proofErr w:type="spellEnd"/>
      <w:r w:rsidR="00617C4E" w:rsidRPr="0065313D">
        <w:rPr>
          <w:rFonts w:ascii="Verdana" w:hAnsi="Verdana"/>
          <w:b/>
          <w:sz w:val="18"/>
          <w:szCs w:val="18"/>
        </w:rPr>
        <w:t xml:space="preserve"> - KC-DE-zp.25.384.2026</w:t>
      </w:r>
      <w:r w:rsidRPr="0065313D">
        <w:rPr>
          <w:rFonts w:ascii="Verdana" w:hAnsi="Verdana"/>
          <w:b/>
          <w:sz w:val="18"/>
          <w:szCs w:val="18"/>
        </w:rPr>
        <w:t xml:space="preserve">, </w:t>
      </w:r>
      <w:r w:rsidRPr="0065313D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2AB36346" w14:textId="77777777" w:rsidR="008D2AB8" w:rsidRPr="0065313D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tbl>
      <w:tblPr>
        <w:tblW w:w="10121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268"/>
        <w:gridCol w:w="1559"/>
        <w:gridCol w:w="709"/>
        <w:gridCol w:w="1559"/>
        <w:gridCol w:w="992"/>
        <w:gridCol w:w="567"/>
        <w:gridCol w:w="1899"/>
      </w:tblGrid>
      <w:tr w:rsidR="00A430C2" w:rsidRPr="0065313D" w14:paraId="06E6DB94" w14:textId="77777777" w:rsidTr="009504D6">
        <w:trPr>
          <w:trHeight w:val="645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EF4377E" w14:textId="77777777" w:rsidR="00A430C2" w:rsidRPr="0065313D" w:rsidRDefault="00A430C2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L.p.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A01A60E" w14:textId="77777777" w:rsidR="00A430C2" w:rsidRPr="0065313D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Nazwa elementu</w:t>
            </w:r>
          </w:p>
          <w:p w14:paraId="6C4C3349" w14:textId="77777777" w:rsidR="00A430C2" w:rsidRPr="0065313D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586D4F" w14:textId="77777777" w:rsidR="00A430C2" w:rsidRPr="0065313D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Nazwa producenta/model </w:t>
            </w:r>
            <w:r w:rsidR="0057468B" w:rsidRPr="0065313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lub wyrób własny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56637DB" w14:textId="77777777" w:rsidR="00A430C2" w:rsidRPr="0065313D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Ilość</w:t>
            </w:r>
          </w:p>
          <w:p w14:paraId="4D79A353" w14:textId="77777777" w:rsidR="00A430C2" w:rsidRPr="0065313D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7B8E07" w14:textId="77777777" w:rsidR="00A430C2" w:rsidRPr="0065313D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Cena jednostkowa netto </w:t>
            </w:r>
            <w:r w:rsidRPr="0065313D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5048B71" w14:textId="77777777" w:rsidR="00A430C2" w:rsidRPr="0065313D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Wartość netto</w:t>
            </w:r>
          </w:p>
          <w:p w14:paraId="4A665347" w14:textId="77777777" w:rsidR="00A430C2" w:rsidRPr="0065313D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295B3EB" w14:textId="77777777" w:rsidR="00A430C2" w:rsidRPr="0065313D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</w:t>
            </w:r>
          </w:p>
          <w:p w14:paraId="54241224" w14:textId="77777777" w:rsidR="00A430C2" w:rsidRPr="0065313D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sz w:val="18"/>
                <w:szCs w:val="18"/>
                <w:lang w:eastAsia="en-US"/>
              </w:rPr>
              <w:t>[%]</w:t>
            </w:r>
          </w:p>
          <w:p w14:paraId="06D8CBC5" w14:textId="77777777" w:rsidR="00A430C2" w:rsidRPr="0065313D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60DEC21" w14:textId="77777777" w:rsidR="00A430C2" w:rsidRPr="0065313D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Wartość brutto </w:t>
            </w:r>
          </w:p>
          <w:p w14:paraId="1F28843C" w14:textId="77777777" w:rsidR="00A430C2" w:rsidRPr="0065313D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  <w:p w14:paraId="7065A7E4" w14:textId="77777777" w:rsidR="00A430C2" w:rsidRPr="0065313D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 (z doliczonym </w:t>
            </w:r>
            <w:r w:rsidRPr="0065313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VAT)</w:t>
            </w:r>
          </w:p>
        </w:tc>
      </w:tr>
      <w:tr w:rsidR="00A430C2" w:rsidRPr="0065313D" w14:paraId="1F69464D" w14:textId="77777777" w:rsidTr="009504D6">
        <w:trPr>
          <w:trHeight w:val="234"/>
        </w:trPr>
        <w:tc>
          <w:tcPr>
            <w:tcW w:w="56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1827915" w14:textId="77777777" w:rsidR="00A430C2" w:rsidRPr="0065313D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56BFCEF" w14:textId="77777777" w:rsidR="00A430C2" w:rsidRPr="0065313D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AD342A6" w14:textId="77777777" w:rsidR="00A430C2" w:rsidRPr="0065313D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5B0D4BE" w14:textId="77777777" w:rsidR="00A430C2" w:rsidRPr="0065313D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BDE2902" w14:textId="77777777" w:rsidR="00A430C2" w:rsidRPr="0065313D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4D7FD1A" w14:textId="77777777" w:rsidR="00A430C2" w:rsidRPr="0065313D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D15C44E" w14:textId="77777777" w:rsidR="00A430C2" w:rsidRPr="0065313D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718D9D3" w14:textId="77777777" w:rsidR="00A430C2" w:rsidRPr="0065313D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8</w:t>
            </w:r>
          </w:p>
        </w:tc>
      </w:tr>
      <w:tr w:rsidR="00A430C2" w:rsidRPr="0065313D" w14:paraId="19094D90" w14:textId="77777777" w:rsidTr="009504D6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4BAB8DD" w14:textId="77777777" w:rsidR="00A430C2" w:rsidRPr="0065313D" w:rsidRDefault="00A430C2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2B54D" w14:textId="1AA10C03" w:rsidR="00A430C2" w:rsidRPr="0065313D" w:rsidRDefault="00EF65AA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65313D">
              <w:rPr>
                <w:rFonts w:ascii="Verdana" w:eastAsia="Aptos" w:hAnsi="Verdana" w:cs="Koettermann"/>
                <w:b/>
                <w:sz w:val="18"/>
                <w:szCs w:val="18"/>
                <w:lang w:eastAsia="en-US"/>
              </w:rPr>
              <w:t xml:space="preserve">Stół przyścienny/biurowy </w:t>
            </w:r>
            <w:r w:rsidRPr="0065313D">
              <w:rPr>
                <w:rFonts w:ascii="Verdana" w:eastAsia="Aptos" w:hAnsi="Verdana" w:cs="Koettermann"/>
                <w:sz w:val="18"/>
                <w:szCs w:val="18"/>
                <w:lang w:eastAsia="en-US"/>
              </w:rPr>
              <w:t>1200 x 600 mm, wys. 750 mm.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21B98" w14:textId="77777777" w:rsidR="00A430C2" w:rsidRPr="0065313D" w:rsidRDefault="00A430C2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98124" w14:textId="02B4CF4C" w:rsidR="00A430C2" w:rsidRPr="0065313D" w:rsidRDefault="00EF65AA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C23A2" w14:textId="77777777" w:rsidR="00A430C2" w:rsidRPr="0065313D" w:rsidRDefault="00A430C2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FEAB9" w14:textId="77777777" w:rsidR="00A430C2" w:rsidRPr="0065313D" w:rsidRDefault="00A430C2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9C9220" w14:textId="77777777" w:rsidR="00A430C2" w:rsidRPr="0065313D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89EA414" w14:textId="77777777" w:rsidR="00A430C2" w:rsidRPr="0065313D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9D4E2A" w:rsidRPr="0065313D" w14:paraId="1CB40D74" w14:textId="77777777" w:rsidTr="009504D6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4F14CEE" w14:textId="77777777" w:rsidR="009D4E2A" w:rsidRPr="0065313D" w:rsidRDefault="009D4E2A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1021C" w14:textId="45AAA350" w:rsidR="009D4E2A" w:rsidRPr="0065313D" w:rsidRDefault="00EF65AA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65313D">
              <w:rPr>
                <w:rFonts w:ascii="Verdana" w:eastAsia="Aptos" w:hAnsi="Verdana" w:cs="Koettermann"/>
                <w:b/>
                <w:sz w:val="18"/>
                <w:szCs w:val="18"/>
                <w:lang w:eastAsia="en-US"/>
              </w:rPr>
              <w:t xml:space="preserve">Stół mobilny </w:t>
            </w:r>
            <w:r w:rsidRPr="0065313D">
              <w:rPr>
                <w:rFonts w:ascii="Verdana" w:eastAsia="Aptos" w:hAnsi="Verdana" w:cs="Koettermann"/>
                <w:sz w:val="18"/>
                <w:szCs w:val="18"/>
                <w:lang w:eastAsia="en-US"/>
              </w:rPr>
              <w:t>900 x 600 mm, wys. 900 mm.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A8FC3" w14:textId="77777777" w:rsidR="009D4E2A" w:rsidRPr="0065313D" w:rsidRDefault="009D4E2A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A1065" w14:textId="52DA5761" w:rsidR="009D4E2A" w:rsidRPr="0065313D" w:rsidRDefault="00EF65AA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3C389" w14:textId="77777777" w:rsidR="009D4E2A" w:rsidRPr="0065313D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15E9A" w14:textId="77777777" w:rsidR="009D4E2A" w:rsidRPr="0065313D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CA6E8C7" w14:textId="77777777" w:rsidR="009D4E2A" w:rsidRPr="0065313D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A3CE1ED" w14:textId="77777777" w:rsidR="009D4E2A" w:rsidRPr="0065313D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A430C2" w:rsidRPr="0065313D" w14:paraId="37D2364A" w14:textId="77777777" w:rsidTr="009504D6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74D223" w14:textId="7BAF6F04" w:rsidR="00A430C2" w:rsidRPr="0065313D" w:rsidRDefault="008E522F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E6EFF" w14:textId="7F6D2B8E" w:rsidR="00A430C2" w:rsidRPr="0065313D" w:rsidRDefault="00EF65AA" w:rsidP="00515750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65313D">
              <w:rPr>
                <w:rFonts w:ascii="Verdana" w:eastAsia="Aptos" w:hAnsi="Verdana" w:cs="Koettermann"/>
                <w:b/>
                <w:sz w:val="18"/>
                <w:szCs w:val="18"/>
                <w:lang w:eastAsia="en-US"/>
              </w:rPr>
              <w:t xml:space="preserve">Stół przyścienny </w:t>
            </w:r>
            <w:proofErr w:type="spellStart"/>
            <w:r w:rsidRPr="0065313D">
              <w:rPr>
                <w:rFonts w:ascii="Verdana" w:eastAsia="Aptos" w:hAnsi="Verdana" w:cs="Koettermann"/>
                <w:b/>
                <w:sz w:val="18"/>
                <w:szCs w:val="18"/>
                <w:lang w:eastAsia="en-US"/>
              </w:rPr>
              <w:t>odkładczy</w:t>
            </w:r>
            <w:proofErr w:type="spellEnd"/>
            <w:r w:rsidRPr="0065313D">
              <w:rPr>
                <w:rFonts w:ascii="Verdana" w:eastAsia="Aptos" w:hAnsi="Verdana" w:cs="Koettermann"/>
                <w:b/>
                <w:sz w:val="18"/>
                <w:szCs w:val="18"/>
                <w:lang w:eastAsia="en-US"/>
              </w:rPr>
              <w:t xml:space="preserve"> </w:t>
            </w:r>
            <w:r w:rsidRPr="0065313D">
              <w:rPr>
                <w:rFonts w:ascii="Verdana" w:eastAsia="Aptos" w:hAnsi="Verdana" w:cs="Koettermann"/>
                <w:sz w:val="18"/>
                <w:szCs w:val="18"/>
                <w:lang w:eastAsia="en-US"/>
              </w:rPr>
              <w:t>1200 x 600 mm, wys. 900 mm.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4DDCA" w14:textId="77777777" w:rsidR="00A430C2" w:rsidRPr="0065313D" w:rsidRDefault="00A430C2" w:rsidP="00515750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D6E38" w14:textId="7E92C8CA" w:rsidR="00A430C2" w:rsidRPr="0065313D" w:rsidRDefault="00EF65AA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A1A09" w14:textId="77777777" w:rsidR="00A430C2" w:rsidRPr="0065313D" w:rsidRDefault="00A430C2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58DE3" w14:textId="77777777" w:rsidR="00A430C2" w:rsidRPr="0065313D" w:rsidRDefault="00A430C2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00DCEF" w14:textId="77777777" w:rsidR="00A430C2" w:rsidRPr="0065313D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E28A1C1" w14:textId="77777777" w:rsidR="00A430C2" w:rsidRPr="0065313D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9D4E2A" w:rsidRPr="0065313D" w14:paraId="06EEC959" w14:textId="77777777" w:rsidTr="009504D6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679922C" w14:textId="1442ECCF" w:rsidR="009D4E2A" w:rsidRPr="0065313D" w:rsidRDefault="008E522F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95AEE" w14:textId="45AA6351" w:rsidR="009D4E2A" w:rsidRPr="0065313D" w:rsidRDefault="00EF65AA" w:rsidP="00515750">
            <w:pPr>
              <w:suppressAutoHyphens/>
              <w:spacing w:after="120" w:line="276" w:lineRule="auto"/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Aptos" w:hAnsi="Verdana" w:cs="Koettermann"/>
                <w:b/>
                <w:sz w:val="18"/>
                <w:szCs w:val="18"/>
                <w:lang w:eastAsia="en-US"/>
              </w:rPr>
              <w:t xml:space="preserve">Szafka </w:t>
            </w:r>
            <w:proofErr w:type="spellStart"/>
            <w:r w:rsidRPr="0065313D">
              <w:rPr>
                <w:rFonts w:ascii="Verdana" w:eastAsia="Aptos" w:hAnsi="Verdana" w:cs="Koettermann"/>
                <w:b/>
                <w:sz w:val="18"/>
                <w:szCs w:val="18"/>
                <w:lang w:eastAsia="en-US"/>
              </w:rPr>
              <w:t>skrytkowa</w:t>
            </w:r>
            <w:proofErr w:type="spellEnd"/>
            <w:r w:rsidRPr="0065313D">
              <w:rPr>
                <w:rFonts w:ascii="Verdana" w:eastAsia="Aptos" w:hAnsi="Verdana" w:cs="Koettermann"/>
                <w:b/>
                <w:sz w:val="18"/>
                <w:szCs w:val="18"/>
                <w:lang w:eastAsia="en-US"/>
              </w:rPr>
              <w:t xml:space="preserve"> 8 drzwiowa dla 8 osób 1570 mm, </w:t>
            </w:r>
            <w:r w:rsidRPr="0065313D">
              <w:rPr>
                <w:rFonts w:ascii="Verdana" w:eastAsia="Aptos" w:hAnsi="Verdana" w:cs="Koettermann"/>
                <w:sz w:val="18"/>
                <w:szCs w:val="18"/>
                <w:lang w:eastAsia="en-US"/>
              </w:rPr>
              <w:t>wys. 1800 mm.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2381A" w14:textId="77777777" w:rsidR="009D4E2A" w:rsidRPr="0065313D" w:rsidRDefault="009D4E2A" w:rsidP="00515750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EF68B" w14:textId="2192847E" w:rsidR="009D4E2A" w:rsidRPr="0065313D" w:rsidRDefault="00EF65AA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4F5B6" w14:textId="77777777" w:rsidR="009D4E2A" w:rsidRPr="0065313D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2F7F8" w14:textId="77777777" w:rsidR="009D4E2A" w:rsidRPr="0065313D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7FCF6B" w14:textId="77777777" w:rsidR="009D4E2A" w:rsidRPr="0065313D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F450C1F" w14:textId="77777777" w:rsidR="009D4E2A" w:rsidRPr="0065313D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9D4E2A" w:rsidRPr="0065313D" w14:paraId="2ADAB9FB" w14:textId="77777777" w:rsidTr="009504D6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AF04C5" w14:textId="66837A84" w:rsidR="009D4E2A" w:rsidRPr="0065313D" w:rsidRDefault="008E522F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6BE34" w14:textId="7E423C50" w:rsidR="009D4E2A" w:rsidRPr="0065313D" w:rsidRDefault="00EF65AA" w:rsidP="00515750">
            <w:pPr>
              <w:suppressAutoHyphens/>
              <w:spacing w:after="120" w:line="276" w:lineRule="auto"/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Aptos" w:hAnsi="Verdana" w:cs="Koettermann"/>
                <w:b/>
                <w:sz w:val="18"/>
                <w:szCs w:val="18"/>
                <w:lang w:eastAsia="en-US"/>
              </w:rPr>
              <w:t xml:space="preserve">Stół przyścienny funkcja ławki </w:t>
            </w:r>
            <w:r w:rsidRPr="0065313D">
              <w:rPr>
                <w:rFonts w:ascii="Verdana" w:eastAsia="Aptos" w:hAnsi="Verdana" w:cs="Koettermann"/>
                <w:sz w:val="18"/>
                <w:szCs w:val="18"/>
                <w:lang w:eastAsia="en-US"/>
              </w:rPr>
              <w:t xml:space="preserve">1200 x </w:t>
            </w:r>
            <w:r w:rsidRPr="0065313D">
              <w:rPr>
                <w:rFonts w:ascii="Verdana" w:eastAsia="Aptos" w:hAnsi="Verdana" w:cs="Koettermann"/>
                <w:sz w:val="18"/>
                <w:szCs w:val="18"/>
                <w:lang w:eastAsia="en-US"/>
              </w:rPr>
              <w:lastRenderedPageBreak/>
              <w:t>600 mm, wys. 750 mm.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B930D" w14:textId="77777777" w:rsidR="009D4E2A" w:rsidRPr="0065313D" w:rsidRDefault="009D4E2A" w:rsidP="00515750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5427A" w14:textId="0C5D492F" w:rsidR="009D4E2A" w:rsidRPr="0065313D" w:rsidRDefault="00EF65AA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40A41" w14:textId="77777777" w:rsidR="009D4E2A" w:rsidRPr="0065313D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A217B" w14:textId="77777777" w:rsidR="009D4E2A" w:rsidRPr="0065313D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9131233" w14:textId="77777777" w:rsidR="009D4E2A" w:rsidRPr="0065313D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BADEFF1" w14:textId="77777777" w:rsidR="009D4E2A" w:rsidRPr="0065313D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9D4E2A" w:rsidRPr="0065313D" w14:paraId="17629B64" w14:textId="77777777" w:rsidTr="009504D6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41DAC53" w14:textId="5D00186E" w:rsidR="009D4E2A" w:rsidRPr="0065313D" w:rsidRDefault="008E522F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A5CB3" w14:textId="77777777" w:rsidR="009D4E2A" w:rsidRPr="0065313D" w:rsidRDefault="00EF65AA" w:rsidP="00515750">
            <w:pPr>
              <w:suppressAutoHyphens/>
              <w:spacing w:after="120" w:line="276" w:lineRule="auto"/>
              <w:rPr>
                <w:rFonts w:ascii="Verdana" w:eastAsia="Aptos" w:hAnsi="Verdana"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Aptos" w:hAnsi="Verdana" w:cs="Koettermann"/>
                <w:b/>
                <w:sz w:val="18"/>
                <w:szCs w:val="18"/>
                <w:lang w:eastAsia="en-US"/>
              </w:rPr>
              <w:t>Szafa wysoka</w:t>
            </w:r>
            <w:r w:rsidRPr="0065313D">
              <w:rPr>
                <w:rFonts w:ascii="Verdana" w:eastAsia="Aptos" w:hAnsi="Verdana" w:cs="Koettermann"/>
                <w:sz w:val="18"/>
                <w:szCs w:val="18"/>
                <w:lang w:eastAsia="en-US"/>
              </w:rPr>
              <w:t xml:space="preserve"> </w:t>
            </w:r>
            <w:r w:rsidRPr="0065313D">
              <w:rPr>
                <w:rFonts w:ascii="Verdana" w:eastAsia="Aptos" w:hAnsi="Verdana"/>
                <w:sz w:val="18"/>
                <w:szCs w:val="18"/>
                <w:lang w:eastAsia="en-US"/>
              </w:rPr>
              <w:t>na cokole,</w:t>
            </w:r>
          </w:p>
          <w:p w14:paraId="2168B356" w14:textId="46F33E53" w:rsidR="00EF65AA" w:rsidRPr="0065313D" w:rsidRDefault="00EF65AA" w:rsidP="00EF65AA">
            <w:pPr>
              <w:tabs>
                <w:tab w:val="right" w:pos="4500"/>
              </w:tabs>
              <w:autoSpaceDE w:val="0"/>
              <w:autoSpaceDN w:val="0"/>
              <w:adjustRightInd w:val="0"/>
              <w:spacing w:after="200" w:line="276" w:lineRule="auto"/>
              <w:ind w:right="-2"/>
              <w:contextualSpacing/>
              <w:rPr>
                <w:rFonts w:ascii="Verdana" w:eastAsia="Aptos" w:hAnsi="Verdana" w:cs="Koettermann"/>
                <w:sz w:val="18"/>
                <w:szCs w:val="18"/>
              </w:rPr>
            </w:pPr>
            <w:r w:rsidRPr="0065313D">
              <w:rPr>
                <w:rFonts w:ascii="Verdana" w:eastAsia="Aptos" w:hAnsi="Verdana" w:cs="Koettermann"/>
                <w:sz w:val="18"/>
                <w:szCs w:val="18"/>
              </w:rPr>
              <w:t>szer.  900 mm, gł. 360 mm, wys. 1920 mm, otwarta, 4 półki;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4B326" w14:textId="77777777" w:rsidR="009D4E2A" w:rsidRPr="0065313D" w:rsidRDefault="009D4E2A" w:rsidP="00515750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98887" w14:textId="492546D6" w:rsidR="009D4E2A" w:rsidRPr="0065313D" w:rsidRDefault="00EF65AA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78713" w14:textId="77777777" w:rsidR="009D4E2A" w:rsidRPr="0065313D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5AA30" w14:textId="77777777" w:rsidR="009D4E2A" w:rsidRPr="0065313D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1EEB573" w14:textId="77777777" w:rsidR="009D4E2A" w:rsidRPr="0065313D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DB3D798" w14:textId="77777777" w:rsidR="009D4E2A" w:rsidRPr="0065313D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9D4E2A" w:rsidRPr="0065313D" w14:paraId="4B191350" w14:textId="77777777" w:rsidTr="009504D6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CF01582" w14:textId="67B6252D" w:rsidR="009D4E2A" w:rsidRPr="0065313D" w:rsidRDefault="008E522F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B077E" w14:textId="617F822A" w:rsidR="009D4E2A" w:rsidRPr="0065313D" w:rsidRDefault="00EF65AA" w:rsidP="008E522F">
            <w:pPr>
              <w:spacing w:after="200" w:line="276" w:lineRule="auto"/>
              <w:contextualSpacing/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Aptos" w:hAnsi="Verdana" w:cs="Koettermann"/>
                <w:b/>
                <w:sz w:val="18"/>
                <w:szCs w:val="18"/>
                <w:lang w:eastAsia="en-US"/>
              </w:rPr>
              <w:t xml:space="preserve">Stół mobilny </w:t>
            </w:r>
            <w:r w:rsidRPr="0065313D">
              <w:rPr>
                <w:rFonts w:ascii="Verdana" w:eastAsia="Aptos" w:hAnsi="Verdana" w:cs="Koettermann"/>
                <w:sz w:val="18"/>
                <w:szCs w:val="18"/>
                <w:lang w:eastAsia="en-US"/>
              </w:rPr>
              <w:t>670 x 670 mm, wys. 900 mm.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B1311" w14:textId="77777777" w:rsidR="009D4E2A" w:rsidRPr="0065313D" w:rsidRDefault="009D4E2A" w:rsidP="00515750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71FAF" w14:textId="26146FBE" w:rsidR="009D4E2A" w:rsidRPr="0065313D" w:rsidRDefault="00EF65AA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7525E" w14:textId="77777777" w:rsidR="009D4E2A" w:rsidRPr="0065313D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B92A" w14:textId="77777777" w:rsidR="009D4E2A" w:rsidRPr="0065313D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5CF5202" w14:textId="77777777" w:rsidR="009D4E2A" w:rsidRPr="0065313D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D89D0B9" w14:textId="77777777" w:rsidR="009D4E2A" w:rsidRPr="0065313D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9D4E2A" w:rsidRPr="0065313D" w14:paraId="5269D5B3" w14:textId="77777777" w:rsidTr="009504D6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C06B031" w14:textId="51BD1ACB" w:rsidR="009D4E2A" w:rsidRPr="0065313D" w:rsidRDefault="008E522F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59D52" w14:textId="77777777" w:rsidR="009D4E2A" w:rsidRPr="0065313D" w:rsidRDefault="00EF65AA" w:rsidP="009D4E2A">
            <w:pPr>
              <w:spacing w:after="200" w:line="276" w:lineRule="auto"/>
              <w:contextualSpacing/>
              <w:rPr>
                <w:rFonts w:ascii="Verdana" w:eastAsia="Aptos" w:hAnsi="Verdana"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Aptos" w:hAnsi="Verdana" w:cs="Koettermann"/>
                <w:b/>
                <w:sz w:val="18"/>
                <w:szCs w:val="18"/>
                <w:lang w:eastAsia="en-US"/>
              </w:rPr>
              <w:t>Szafa wysoka</w:t>
            </w:r>
            <w:r w:rsidRPr="0065313D">
              <w:rPr>
                <w:rFonts w:ascii="Verdana" w:eastAsia="Aptos" w:hAnsi="Verdana" w:cs="Koettermann"/>
                <w:sz w:val="18"/>
                <w:szCs w:val="18"/>
                <w:lang w:eastAsia="en-US"/>
              </w:rPr>
              <w:t xml:space="preserve"> </w:t>
            </w:r>
            <w:r w:rsidRPr="0065313D">
              <w:rPr>
                <w:rFonts w:ascii="Verdana" w:eastAsia="Aptos" w:hAnsi="Verdana"/>
                <w:sz w:val="18"/>
                <w:szCs w:val="18"/>
                <w:lang w:eastAsia="en-US"/>
              </w:rPr>
              <w:t>na cokole</w:t>
            </w:r>
          </w:p>
          <w:p w14:paraId="00411BD9" w14:textId="77777777" w:rsidR="00EF65AA" w:rsidRPr="0065313D" w:rsidRDefault="00EF65AA" w:rsidP="00EF65AA">
            <w:pPr>
              <w:tabs>
                <w:tab w:val="right" w:pos="4500"/>
              </w:tabs>
              <w:autoSpaceDE w:val="0"/>
              <w:autoSpaceDN w:val="0"/>
              <w:adjustRightInd w:val="0"/>
              <w:spacing w:after="200" w:line="276" w:lineRule="auto"/>
              <w:ind w:right="-2"/>
              <w:contextualSpacing/>
              <w:rPr>
                <w:rFonts w:ascii="Verdana" w:eastAsia="Aptos" w:hAnsi="Verdana" w:cs="Koettermann"/>
                <w:sz w:val="18"/>
                <w:szCs w:val="18"/>
              </w:rPr>
            </w:pPr>
            <w:r w:rsidRPr="0065313D">
              <w:rPr>
                <w:rFonts w:ascii="Verdana" w:eastAsia="Aptos" w:hAnsi="Verdana" w:cs="Koettermann"/>
                <w:sz w:val="18"/>
                <w:szCs w:val="18"/>
              </w:rPr>
              <w:t>szer. 600  mm, wys. 1920 mm, otwarta, 4 półki;</w:t>
            </w:r>
          </w:p>
          <w:p w14:paraId="47A21042" w14:textId="5907C6C6" w:rsidR="00EF65AA" w:rsidRPr="0065313D" w:rsidRDefault="00EF65AA" w:rsidP="009D4E2A">
            <w:pPr>
              <w:spacing w:after="200" w:line="276" w:lineRule="auto"/>
              <w:contextualSpacing/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68041" w14:textId="77777777" w:rsidR="009D4E2A" w:rsidRPr="0065313D" w:rsidRDefault="009D4E2A" w:rsidP="00515750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31402" w14:textId="3D4BBC39" w:rsidR="009D4E2A" w:rsidRPr="0065313D" w:rsidRDefault="00EF65AA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354C3" w14:textId="77777777" w:rsidR="009D4E2A" w:rsidRPr="0065313D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793FB" w14:textId="77777777" w:rsidR="009D4E2A" w:rsidRPr="0065313D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F4E78A" w14:textId="77777777" w:rsidR="009D4E2A" w:rsidRPr="0065313D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636D6E" w14:textId="77777777" w:rsidR="009D4E2A" w:rsidRPr="0065313D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9D4E2A" w:rsidRPr="0065313D" w14:paraId="66901382" w14:textId="77777777" w:rsidTr="009504D6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1380B78" w14:textId="5EB9C9B7" w:rsidR="009D4E2A" w:rsidRPr="0065313D" w:rsidRDefault="008E522F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1404A" w14:textId="77777777" w:rsidR="009D4E2A" w:rsidRPr="0065313D" w:rsidRDefault="00EF65AA" w:rsidP="009D4E2A">
            <w:pPr>
              <w:spacing w:after="200" w:line="276" w:lineRule="auto"/>
              <w:contextualSpacing/>
              <w:rPr>
                <w:rFonts w:ascii="Verdana" w:eastAsia="Aptos" w:hAnsi="Verdana"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Aptos" w:hAnsi="Verdana" w:cs="Koettermann"/>
                <w:b/>
                <w:sz w:val="18"/>
                <w:szCs w:val="18"/>
                <w:lang w:eastAsia="en-US"/>
              </w:rPr>
              <w:t>Szafa wysoka</w:t>
            </w:r>
            <w:r w:rsidRPr="0065313D">
              <w:rPr>
                <w:rFonts w:ascii="Verdana" w:eastAsia="Aptos" w:hAnsi="Verdana" w:cs="Koettermann"/>
                <w:sz w:val="18"/>
                <w:szCs w:val="18"/>
                <w:lang w:eastAsia="en-US"/>
              </w:rPr>
              <w:t xml:space="preserve"> </w:t>
            </w:r>
            <w:r w:rsidRPr="0065313D">
              <w:rPr>
                <w:rFonts w:ascii="Verdana" w:eastAsia="Aptos" w:hAnsi="Verdana"/>
                <w:sz w:val="18"/>
                <w:szCs w:val="18"/>
                <w:lang w:eastAsia="en-US"/>
              </w:rPr>
              <w:t>na cokole</w:t>
            </w:r>
          </w:p>
          <w:p w14:paraId="3C3C3DD6" w14:textId="77777777" w:rsidR="00EF65AA" w:rsidRPr="0065313D" w:rsidRDefault="00EF65AA" w:rsidP="00EF65AA">
            <w:pPr>
              <w:tabs>
                <w:tab w:val="right" w:pos="4500"/>
              </w:tabs>
              <w:autoSpaceDE w:val="0"/>
              <w:autoSpaceDN w:val="0"/>
              <w:adjustRightInd w:val="0"/>
              <w:spacing w:after="200" w:line="276" w:lineRule="auto"/>
              <w:ind w:right="-2"/>
              <w:contextualSpacing/>
              <w:rPr>
                <w:rFonts w:ascii="Verdana" w:eastAsia="Aptos" w:hAnsi="Verdana" w:cs="Koettermann"/>
                <w:sz w:val="18"/>
                <w:szCs w:val="18"/>
              </w:rPr>
            </w:pPr>
            <w:r w:rsidRPr="0065313D">
              <w:rPr>
                <w:rFonts w:ascii="Verdana" w:eastAsia="Aptos" w:hAnsi="Verdana" w:cs="Koettermann"/>
                <w:sz w:val="18"/>
                <w:szCs w:val="18"/>
              </w:rPr>
              <w:t>szer. 600  mm, wys. 1920 mm, 1 drzwi,4 półki;</w:t>
            </w:r>
          </w:p>
          <w:p w14:paraId="1E1CD376" w14:textId="78CFA512" w:rsidR="00EF65AA" w:rsidRPr="0065313D" w:rsidRDefault="00EF65AA" w:rsidP="009D4E2A">
            <w:pPr>
              <w:spacing w:after="200" w:line="276" w:lineRule="auto"/>
              <w:contextualSpacing/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919AD" w14:textId="77777777" w:rsidR="009D4E2A" w:rsidRPr="0065313D" w:rsidRDefault="009D4E2A" w:rsidP="00515750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AEA72" w14:textId="5C19950A" w:rsidR="009D4E2A" w:rsidRPr="0065313D" w:rsidRDefault="00EF65AA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10723" w14:textId="77777777" w:rsidR="009D4E2A" w:rsidRPr="0065313D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B7686" w14:textId="77777777" w:rsidR="009D4E2A" w:rsidRPr="0065313D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F4EBDFB" w14:textId="77777777" w:rsidR="009D4E2A" w:rsidRPr="0065313D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ADB3514" w14:textId="77777777" w:rsidR="009D4E2A" w:rsidRPr="0065313D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A430C2" w:rsidRPr="0065313D" w14:paraId="4BA12B49" w14:textId="77777777" w:rsidTr="009504D6">
        <w:trPr>
          <w:trHeight w:val="163"/>
        </w:trPr>
        <w:tc>
          <w:tcPr>
            <w:tcW w:w="666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8825896" w14:textId="77777777" w:rsidR="00A430C2" w:rsidRPr="0065313D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  <w:p w14:paraId="6B8D6368" w14:textId="77777777" w:rsidR="00A430C2" w:rsidRPr="0065313D" w:rsidRDefault="00A430C2" w:rsidP="00A430C2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RAZEM:</w:t>
            </w:r>
          </w:p>
          <w:p w14:paraId="2A2B82B8" w14:textId="77777777" w:rsidR="00A430C2" w:rsidRPr="0065313D" w:rsidRDefault="00A430C2" w:rsidP="00A430C2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2A316" w14:textId="77777777" w:rsidR="00A430C2" w:rsidRPr="0065313D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1775F74" w14:textId="77777777" w:rsidR="00A430C2" w:rsidRPr="0065313D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B95C486" w14:textId="77777777" w:rsidR="00A430C2" w:rsidRPr="0065313D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A430C2" w:rsidRPr="0065313D" w14:paraId="6AD2665B" w14:textId="77777777" w:rsidTr="009504D6">
        <w:trPr>
          <w:trHeight w:val="163"/>
        </w:trPr>
        <w:tc>
          <w:tcPr>
            <w:tcW w:w="666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066ADC" w14:textId="77777777" w:rsidR="00A430C2" w:rsidRPr="0065313D" w:rsidRDefault="00A430C2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sz w:val="18"/>
                <w:szCs w:val="18"/>
                <w:lang w:eastAsia="en-US"/>
              </w:rPr>
              <w:t>Cena netto za całość zamówienia /słownie: ……………………………………………………………/</w:t>
            </w:r>
          </w:p>
          <w:p w14:paraId="6E3E3D81" w14:textId="77777777" w:rsidR="00A430C2" w:rsidRPr="0065313D" w:rsidRDefault="00A430C2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sz w:val="18"/>
                <w:szCs w:val="18"/>
                <w:lang w:eastAsia="en-US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A77EC" w14:textId="77777777" w:rsidR="00A430C2" w:rsidRPr="0065313D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677A11" w14:textId="77777777" w:rsidR="00A430C2" w:rsidRPr="0065313D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AC2B625" w14:textId="77777777" w:rsidR="00A430C2" w:rsidRPr="0065313D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</w:tbl>
    <w:p w14:paraId="7E211DBC" w14:textId="02C37D1A" w:rsidR="008D2AB8" w:rsidRPr="0065313D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65313D">
        <w:rPr>
          <w:rFonts w:ascii="Verdana" w:hAnsi="Verdana"/>
          <w:b/>
          <w:sz w:val="18"/>
          <w:szCs w:val="18"/>
        </w:rPr>
        <w:t>Termin realizacji umowy:</w:t>
      </w:r>
      <w:r w:rsidR="005667D2" w:rsidRPr="0065313D">
        <w:rPr>
          <w:rFonts w:ascii="Verdana" w:hAnsi="Verdana"/>
          <w:b/>
          <w:sz w:val="18"/>
          <w:szCs w:val="18"/>
        </w:rPr>
        <w:t xml:space="preserve"> </w:t>
      </w:r>
      <w:r w:rsidR="00591D54" w:rsidRPr="0065313D">
        <w:rPr>
          <w:rFonts w:ascii="Verdana" w:hAnsi="Verdana"/>
          <w:b/>
          <w:sz w:val="18"/>
          <w:szCs w:val="18"/>
        </w:rPr>
        <w:t xml:space="preserve">do </w:t>
      </w:r>
      <w:r w:rsidR="008E522F" w:rsidRPr="0065313D">
        <w:rPr>
          <w:rFonts w:ascii="Verdana" w:hAnsi="Verdana"/>
          <w:b/>
          <w:sz w:val="18"/>
          <w:szCs w:val="18"/>
        </w:rPr>
        <w:t>98</w:t>
      </w:r>
      <w:r w:rsidR="00591D54" w:rsidRPr="0065313D">
        <w:rPr>
          <w:rFonts w:ascii="Verdana" w:hAnsi="Verdana"/>
          <w:b/>
          <w:sz w:val="18"/>
          <w:szCs w:val="18"/>
        </w:rPr>
        <w:t xml:space="preserve"> dni od daty podpisania umowy.</w:t>
      </w:r>
    </w:p>
    <w:p w14:paraId="577EB80C" w14:textId="77777777" w:rsidR="008D2AB8" w:rsidRPr="0065313D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65313D">
        <w:rPr>
          <w:rFonts w:ascii="Verdana" w:hAnsi="Verdana"/>
          <w:b/>
          <w:sz w:val="18"/>
          <w:szCs w:val="18"/>
        </w:rPr>
        <w:t xml:space="preserve">Okres </w:t>
      </w:r>
      <w:r w:rsidR="003251E2" w:rsidRPr="0065313D">
        <w:rPr>
          <w:rFonts w:ascii="Verdana" w:hAnsi="Verdana"/>
          <w:b/>
          <w:sz w:val="18"/>
          <w:szCs w:val="18"/>
        </w:rPr>
        <w:t>gwarancji</w:t>
      </w:r>
      <w:r w:rsidRPr="0065313D">
        <w:rPr>
          <w:rFonts w:ascii="Verdana" w:hAnsi="Verdana"/>
          <w:b/>
          <w:sz w:val="18"/>
          <w:szCs w:val="18"/>
        </w:rPr>
        <w:t xml:space="preserve"> wynosi:</w:t>
      </w:r>
      <w:r w:rsidRPr="0065313D">
        <w:rPr>
          <w:rFonts w:ascii="Verdana" w:hAnsi="Verdana"/>
          <w:sz w:val="18"/>
          <w:szCs w:val="18"/>
        </w:rPr>
        <w:t xml:space="preserve"> </w:t>
      </w:r>
      <w:r w:rsidRPr="0065313D">
        <w:rPr>
          <w:rFonts w:ascii="Verdana" w:hAnsi="Verdana"/>
          <w:b/>
          <w:bCs/>
          <w:sz w:val="18"/>
          <w:szCs w:val="18"/>
        </w:rPr>
        <w:t>………</w:t>
      </w:r>
      <w:r w:rsidR="005667D2" w:rsidRPr="0065313D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65313D">
        <w:rPr>
          <w:rFonts w:ascii="Verdana" w:hAnsi="Verdana"/>
          <w:sz w:val="18"/>
          <w:szCs w:val="18"/>
        </w:rPr>
        <w:t xml:space="preserve"> </w:t>
      </w:r>
      <w:r w:rsidRPr="0065313D">
        <w:rPr>
          <w:rFonts w:ascii="Verdana" w:hAnsi="Verdana"/>
          <w:sz w:val="18"/>
          <w:szCs w:val="18"/>
          <w:highlight w:val="yellow"/>
        </w:rPr>
        <w:t>(</w:t>
      </w:r>
      <w:r w:rsidRPr="0065313D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="00AF704D" w:rsidRPr="0065313D">
        <w:rPr>
          <w:rFonts w:ascii="Verdana" w:hAnsi="Verdana"/>
          <w:i/>
          <w:sz w:val="18"/>
          <w:szCs w:val="18"/>
        </w:rPr>
        <w:t xml:space="preserve"> *)</w:t>
      </w:r>
    </w:p>
    <w:p w14:paraId="33677CDA" w14:textId="77777777" w:rsidR="00AF704D" w:rsidRPr="0065313D" w:rsidRDefault="00AF704D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65313D">
        <w:rPr>
          <w:rFonts w:ascii="Verdana" w:hAnsi="Verdana"/>
          <w:b/>
          <w:bCs/>
          <w:iCs/>
          <w:sz w:val="18"/>
          <w:szCs w:val="18"/>
        </w:rPr>
        <w:t>*) W przypadku nie podania okresu gwarancji, Zamawiający przyjmie minimalny okres gwarancji.</w:t>
      </w:r>
    </w:p>
    <w:p w14:paraId="005BD7E4" w14:textId="610FE751" w:rsidR="0058741A" w:rsidRPr="0065313D" w:rsidRDefault="008D2AB8" w:rsidP="00A63B46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65313D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65313D">
        <w:rPr>
          <w:rFonts w:ascii="Verdana" w:hAnsi="Verdana"/>
          <w:sz w:val="18"/>
          <w:szCs w:val="18"/>
        </w:rPr>
        <w:t>6 marca 2018 r</w:t>
      </w:r>
      <w:r w:rsidRPr="0065313D">
        <w:rPr>
          <w:rFonts w:ascii="Verdana" w:hAnsi="Verdana"/>
          <w:sz w:val="18"/>
          <w:szCs w:val="18"/>
        </w:rPr>
        <w:t>.</w:t>
      </w:r>
      <w:r w:rsidR="00A0022B" w:rsidRPr="0065313D">
        <w:rPr>
          <w:rFonts w:ascii="Verdana" w:hAnsi="Verdana"/>
          <w:sz w:val="18"/>
          <w:szCs w:val="18"/>
        </w:rPr>
        <w:t xml:space="preserve"> Prawo przedsiębiorców, </w:t>
      </w:r>
      <w:r w:rsidRPr="0065313D">
        <w:rPr>
          <w:rFonts w:ascii="Verdana" w:hAnsi="Verdana"/>
          <w:sz w:val="18"/>
          <w:szCs w:val="18"/>
        </w:rPr>
        <w:t>należymy do małych lub średnich przedsiębiorców:</w:t>
      </w:r>
      <w:r w:rsidRPr="0065313D">
        <w:rPr>
          <w:rFonts w:ascii="Verdana" w:hAnsi="Verdana"/>
          <w:b/>
          <w:sz w:val="18"/>
          <w:szCs w:val="18"/>
        </w:rPr>
        <w:t xml:space="preserve"> TAK/NIE</w:t>
      </w:r>
    </w:p>
    <w:p w14:paraId="5E75E6F2" w14:textId="402DFB30" w:rsidR="00D443B4" w:rsidRPr="0065313D" w:rsidRDefault="00D24B7D" w:rsidP="00A430C2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65313D">
        <w:rPr>
          <w:rFonts w:ascii="Verdana" w:hAnsi="Verdana"/>
          <w:b/>
          <w:sz w:val="18"/>
          <w:szCs w:val="18"/>
        </w:rPr>
        <w:t xml:space="preserve">Termin płatności: </w:t>
      </w:r>
      <w:r w:rsidRPr="0065313D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6C29B6B1" w14:textId="77777777" w:rsidR="00D443B4" w:rsidRPr="0065313D" w:rsidRDefault="00D443B4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1752984B" w14:textId="77777777" w:rsidR="00D24B7D" w:rsidRPr="0065313D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65313D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56A92F9D" w14:textId="77777777" w:rsidR="00D24B7D" w:rsidRPr="0065313D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65313D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3196C74A" w14:textId="77777777" w:rsidR="00350249" w:rsidRDefault="00D24B7D" w:rsidP="0085738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65313D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65313D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65313D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65313D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640B2911" w14:textId="45D430E0" w:rsidR="00D24B7D" w:rsidRPr="00350249" w:rsidRDefault="00D24B7D" w:rsidP="0085738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350249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B3361DF" w14:textId="77777777" w:rsidR="00D24B7D" w:rsidRPr="0065313D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65313D">
        <w:rPr>
          <w:rFonts w:ascii="Verdana" w:hAnsi="Verdana"/>
          <w:i/>
          <w:sz w:val="18"/>
          <w:szCs w:val="18"/>
        </w:rPr>
        <w:lastRenderedPageBreak/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D3E62AF" w14:textId="77777777" w:rsidR="00D24B7D" w:rsidRPr="0065313D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65313D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D5C8FAA" w14:textId="38EBF66F" w:rsidR="00D24B7D" w:rsidRPr="00350249" w:rsidRDefault="00D24B7D" w:rsidP="00350249">
      <w:pPr>
        <w:pStyle w:val="Akapitzlist"/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50249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65313D" w14:paraId="0044E690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006085" w14:textId="77777777" w:rsidR="00D24B7D" w:rsidRPr="0065313D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5313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83C096" w14:textId="77777777" w:rsidR="00D24B7D" w:rsidRPr="0065313D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5313D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797FEE0A" w14:textId="77777777" w:rsidR="00D24B7D" w:rsidRPr="0065313D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5313D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DBF4A3" w14:textId="77777777" w:rsidR="00D24B7D" w:rsidRPr="0065313D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5313D">
              <w:rPr>
                <w:rFonts w:ascii="Verdana" w:hAnsi="Verdana"/>
                <w:sz w:val="18"/>
                <w:szCs w:val="18"/>
              </w:rPr>
              <w:t>Nazwa podwykonawcy</w:t>
            </w:r>
            <w:r w:rsidRPr="0065313D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65313D" w14:paraId="40632407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4DD184" w14:textId="77777777" w:rsidR="00D24B7D" w:rsidRPr="0065313D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B9F6E" w14:textId="77777777" w:rsidR="00D24B7D" w:rsidRPr="0065313D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D0052B" w14:textId="77777777" w:rsidR="00D24B7D" w:rsidRPr="0065313D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65313D" w14:paraId="08E6FD4E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69FF7A" w14:textId="77777777" w:rsidR="00D24B7D" w:rsidRPr="0065313D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7ACA7B" w14:textId="77777777" w:rsidR="00D24B7D" w:rsidRPr="0065313D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B69E62" w14:textId="77777777" w:rsidR="00D24B7D" w:rsidRPr="0065313D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0905BCD" w14:textId="572369A4" w:rsidR="00D24B7D" w:rsidRPr="0065313D" w:rsidRDefault="00D24B7D" w:rsidP="00350249">
      <w:pPr>
        <w:pStyle w:val="Akapitzlist"/>
        <w:numPr>
          <w:ilvl w:val="0"/>
          <w:numId w:val="1"/>
        </w:numPr>
        <w:ind w:left="284" w:hanging="284"/>
        <w:jc w:val="both"/>
        <w:rPr>
          <w:rFonts w:ascii="Verdana" w:hAnsi="Verdana"/>
          <w:sz w:val="18"/>
          <w:szCs w:val="18"/>
        </w:rPr>
      </w:pPr>
      <w:r w:rsidRPr="0065313D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5D1E7F5E" w14:textId="77777777" w:rsidR="00D24B7D" w:rsidRPr="0065313D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65313D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65313D">
        <w:rPr>
          <w:rFonts w:ascii="Verdana" w:hAnsi="Verdana"/>
          <w:b/>
          <w:bCs/>
          <w:kern w:val="32"/>
          <w:sz w:val="18"/>
          <w:szCs w:val="18"/>
        </w:rPr>
        <w:tab/>
      </w:r>
      <w:r w:rsidRPr="0065313D">
        <w:rPr>
          <w:rFonts w:ascii="Verdana" w:hAnsi="Verdana"/>
          <w:b/>
          <w:bCs/>
          <w:kern w:val="32"/>
          <w:sz w:val="18"/>
          <w:szCs w:val="18"/>
        </w:rPr>
        <w:tab/>
      </w:r>
      <w:r w:rsidRPr="0065313D">
        <w:rPr>
          <w:rFonts w:ascii="Verdana" w:hAnsi="Verdana"/>
          <w:b/>
          <w:bCs/>
          <w:kern w:val="32"/>
          <w:sz w:val="18"/>
          <w:szCs w:val="18"/>
        </w:rPr>
        <w:tab/>
      </w:r>
      <w:r w:rsidRPr="0065313D">
        <w:rPr>
          <w:rFonts w:ascii="Verdana" w:hAnsi="Verdana"/>
          <w:b/>
          <w:bCs/>
          <w:kern w:val="32"/>
          <w:sz w:val="18"/>
          <w:szCs w:val="18"/>
        </w:rPr>
        <w:tab/>
      </w:r>
      <w:r w:rsidRPr="0065313D">
        <w:rPr>
          <w:rFonts w:ascii="Verdana" w:hAnsi="Verdana"/>
          <w:b/>
          <w:bCs/>
          <w:kern w:val="32"/>
          <w:sz w:val="18"/>
          <w:szCs w:val="18"/>
        </w:rPr>
        <w:tab/>
      </w:r>
      <w:r w:rsidRPr="0065313D">
        <w:rPr>
          <w:rFonts w:ascii="Verdana" w:hAnsi="Verdana"/>
          <w:b/>
          <w:bCs/>
          <w:kern w:val="32"/>
          <w:sz w:val="18"/>
          <w:szCs w:val="18"/>
        </w:rPr>
        <w:tab/>
      </w:r>
      <w:r w:rsidRPr="0065313D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76092651" w14:textId="77777777" w:rsidR="00D24B7D" w:rsidRPr="0065313D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65313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65313D">
        <w:rPr>
          <w:rFonts w:ascii="Verdana" w:hAnsi="Verdana"/>
          <w:sz w:val="18"/>
          <w:szCs w:val="18"/>
        </w:rPr>
        <w:tab/>
      </w:r>
      <w:r w:rsidRPr="0065313D">
        <w:rPr>
          <w:rFonts w:ascii="Verdana" w:hAnsi="Verdana"/>
          <w:sz w:val="18"/>
          <w:szCs w:val="18"/>
        </w:rPr>
        <w:tab/>
      </w:r>
    </w:p>
    <w:p w14:paraId="580FE437" w14:textId="77777777" w:rsidR="00D24B7D" w:rsidRPr="0065313D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4B2F64E" w14:textId="77777777" w:rsidR="00D24B7D" w:rsidRPr="0065313D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65313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65313D">
        <w:rPr>
          <w:rFonts w:ascii="Verdana" w:hAnsi="Verdana"/>
          <w:sz w:val="18"/>
          <w:szCs w:val="18"/>
        </w:rPr>
        <w:tab/>
      </w:r>
      <w:r w:rsidRPr="0065313D">
        <w:rPr>
          <w:rFonts w:ascii="Verdana" w:hAnsi="Verdana"/>
          <w:sz w:val="18"/>
          <w:szCs w:val="18"/>
        </w:rPr>
        <w:tab/>
        <w:t xml:space="preserve"> </w:t>
      </w:r>
    </w:p>
    <w:p w14:paraId="10A016DC" w14:textId="77777777" w:rsidR="00D24B7D" w:rsidRPr="0065313D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899A799" w14:textId="77777777" w:rsidR="00D24B7D" w:rsidRPr="0065313D" w:rsidRDefault="00D24B7D" w:rsidP="00350249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5313D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65313D">
        <w:rPr>
          <w:rFonts w:ascii="Verdana" w:hAnsi="Verdana"/>
          <w:sz w:val="18"/>
          <w:szCs w:val="18"/>
        </w:rPr>
        <w:t>ych</w:t>
      </w:r>
      <w:proofErr w:type="spellEnd"/>
      <w:r w:rsidRPr="0065313D">
        <w:rPr>
          <w:rFonts w:ascii="Verdana" w:hAnsi="Verdana"/>
          <w:sz w:val="18"/>
          <w:szCs w:val="18"/>
        </w:rPr>
        <w:t>) dokumentu(ów)</w:t>
      </w:r>
    </w:p>
    <w:p w14:paraId="69BF82D4" w14:textId="77777777" w:rsidR="00D24B7D" w:rsidRPr="0065313D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65313D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30AEE95" w14:textId="77777777" w:rsidR="00D24B7D" w:rsidRPr="0065313D" w:rsidRDefault="00D24B7D" w:rsidP="00350249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5313D">
        <w:rPr>
          <w:rFonts w:ascii="Verdana" w:hAnsi="Verdana"/>
          <w:sz w:val="18"/>
          <w:szCs w:val="18"/>
        </w:rPr>
        <w:t>załącznikami do niniejszej oferty są:</w:t>
      </w:r>
    </w:p>
    <w:p w14:paraId="056FB5BB" w14:textId="77777777" w:rsidR="00D24B7D" w:rsidRPr="0065313D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5313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299B741E" w14:textId="77777777" w:rsidR="00D24B7D" w:rsidRPr="0065313D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5313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BC26AAE" w14:textId="77777777" w:rsidR="00D24B7D" w:rsidRPr="0065313D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5313D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7C836F7F" w14:textId="77777777" w:rsidR="00D24B7D" w:rsidRPr="0065313D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5313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EC9A945" w14:textId="77777777" w:rsidR="0065313D" w:rsidRDefault="0065313D" w:rsidP="001C7B72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b/>
          <w:sz w:val="18"/>
          <w:szCs w:val="18"/>
          <w:highlight w:val="yellow"/>
          <w:lang w:eastAsia="zh-CN"/>
        </w:rPr>
      </w:pPr>
    </w:p>
    <w:p w14:paraId="5959569E" w14:textId="750869A4" w:rsidR="00FE545C" w:rsidRPr="0065313D" w:rsidRDefault="00493A6A" w:rsidP="001C7B72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65313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65313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65313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65313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65313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65313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65313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5313D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sectPr w:rsidR="00FE545C" w:rsidRPr="0065313D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8FD685" w14:textId="77777777" w:rsidR="00D4513D" w:rsidRDefault="00D4513D">
      <w:r>
        <w:separator/>
      </w:r>
    </w:p>
  </w:endnote>
  <w:endnote w:type="continuationSeparator" w:id="0">
    <w:p w14:paraId="3A7B1175" w14:textId="77777777" w:rsidR="00D4513D" w:rsidRDefault="00D451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Koettermann">
    <w:charset w:val="00"/>
    <w:family w:val="auto"/>
    <w:pitch w:val="variable"/>
    <w:sig w:usb0="00000083" w:usb1="00000000" w:usb2="00000000" w:usb3="00000000" w:csb0="00000009" w:csb1="00000000"/>
  </w:font>
  <w:font w:name="Times New Roman (Nagłówki CS)"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3FEC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6161E6" w14:textId="77777777" w:rsidR="00D4513D" w:rsidRDefault="00D4513D">
      <w:r>
        <w:separator/>
      </w:r>
    </w:p>
  </w:footnote>
  <w:footnote w:type="continuationSeparator" w:id="0">
    <w:p w14:paraId="39FFC361" w14:textId="77777777" w:rsidR="00D4513D" w:rsidRDefault="00D451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8D90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4ABA9924" w14:textId="77777777" w:rsidR="008D5473" w:rsidRDefault="008D5473" w:rsidP="008D5473">
    <w:pPr>
      <w:pStyle w:val="Nagwek"/>
      <w:jc w:val="center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205A68"/>
    <w:multiLevelType w:val="hybridMultilevel"/>
    <w:tmpl w:val="339A0C92"/>
    <w:lvl w:ilvl="0" w:tplc="80187782">
      <w:start w:val="1"/>
      <w:numFmt w:val="decimal"/>
      <w:lvlText w:val="%1)"/>
      <w:lvlJc w:val="left"/>
      <w:pPr>
        <w:ind w:left="720" w:hanging="360"/>
      </w:pPr>
      <w:rPr>
        <w:rFonts w:eastAsia="Aptos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A3A99"/>
    <w:multiLevelType w:val="hybridMultilevel"/>
    <w:tmpl w:val="94786BFC"/>
    <w:lvl w:ilvl="0" w:tplc="81EEF0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3E3D04"/>
    <w:multiLevelType w:val="hybridMultilevel"/>
    <w:tmpl w:val="F43C3B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C50D86"/>
    <w:multiLevelType w:val="hybridMultilevel"/>
    <w:tmpl w:val="E3025B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234336"/>
    <w:multiLevelType w:val="hybridMultilevel"/>
    <w:tmpl w:val="BF363514"/>
    <w:lvl w:ilvl="0" w:tplc="FFFFFFFF">
      <w:start w:val="1"/>
      <w:numFmt w:val="lowerLetter"/>
      <w:lvlText w:val="%1)"/>
      <w:lvlJc w:val="left"/>
      <w:pPr>
        <w:ind w:left="1353" w:hanging="360"/>
      </w:pPr>
    </w:lvl>
    <w:lvl w:ilvl="1" w:tplc="FFFFFFFF">
      <w:start w:val="1"/>
      <w:numFmt w:val="lowerLetter"/>
      <w:lvlText w:val="%2."/>
      <w:lvlJc w:val="left"/>
      <w:pPr>
        <w:ind w:left="2073" w:hanging="360"/>
      </w:pPr>
    </w:lvl>
    <w:lvl w:ilvl="2" w:tplc="FFFFFFFF">
      <w:start w:val="1"/>
      <w:numFmt w:val="lowerRoman"/>
      <w:lvlText w:val="%3."/>
      <w:lvlJc w:val="right"/>
      <w:pPr>
        <w:ind w:left="2793" w:hanging="180"/>
      </w:pPr>
    </w:lvl>
    <w:lvl w:ilvl="3" w:tplc="FFFFFFFF">
      <w:start w:val="1"/>
      <w:numFmt w:val="decimal"/>
      <w:lvlText w:val="%4."/>
      <w:lvlJc w:val="left"/>
      <w:pPr>
        <w:ind w:left="3513" w:hanging="360"/>
      </w:pPr>
    </w:lvl>
    <w:lvl w:ilvl="4" w:tplc="FFFFFFFF">
      <w:start w:val="1"/>
      <w:numFmt w:val="lowerLetter"/>
      <w:lvlText w:val="%5."/>
      <w:lvlJc w:val="left"/>
      <w:pPr>
        <w:ind w:left="4233" w:hanging="360"/>
      </w:pPr>
    </w:lvl>
    <w:lvl w:ilvl="5" w:tplc="FFFFFFFF">
      <w:start w:val="1"/>
      <w:numFmt w:val="lowerRoman"/>
      <w:lvlText w:val="%6."/>
      <w:lvlJc w:val="right"/>
      <w:pPr>
        <w:ind w:left="4953" w:hanging="180"/>
      </w:pPr>
    </w:lvl>
    <w:lvl w:ilvl="6" w:tplc="FFFFFFFF">
      <w:start w:val="1"/>
      <w:numFmt w:val="decimal"/>
      <w:lvlText w:val="%7."/>
      <w:lvlJc w:val="left"/>
      <w:pPr>
        <w:ind w:left="5673" w:hanging="360"/>
      </w:pPr>
    </w:lvl>
    <w:lvl w:ilvl="7" w:tplc="FFFFFFFF">
      <w:start w:val="1"/>
      <w:numFmt w:val="lowerLetter"/>
      <w:lvlText w:val="%8."/>
      <w:lvlJc w:val="left"/>
      <w:pPr>
        <w:ind w:left="6393" w:hanging="360"/>
      </w:pPr>
    </w:lvl>
    <w:lvl w:ilvl="8" w:tplc="FFFFFFFF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E9F48D3"/>
    <w:multiLevelType w:val="multilevel"/>
    <w:tmpl w:val="D0083AC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Calibri" w:hAnsi="Calibri" w:cs="Calibri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Calibri" w:hAnsi="Calibri" w:cs="Calibri" w:hint="default"/>
        <w:b w:val="0"/>
        <w:i w:val="0"/>
        <w:color w:val="auto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Calibri" w:hAnsi="Calibri" w:cs="Calibri" w:hint="default"/>
        <w:b w:val="0"/>
        <w:i w:val="0"/>
        <w:sz w:val="24"/>
        <w:szCs w:val="24"/>
      </w:rPr>
    </w:lvl>
    <w:lvl w:ilvl="3">
      <w:numFmt w:val="decimal"/>
      <w:lvlText w:val=""/>
      <w:lvlJc w:val="left"/>
      <w:pPr>
        <w:tabs>
          <w:tab w:val="num" w:pos="864"/>
        </w:tabs>
        <w:ind w:left="864" w:hanging="864"/>
      </w:pPr>
      <w:rPr>
        <w:rFonts w:ascii="Calibri Light" w:hAnsi="Calibri Light" w:cs="Times New Roman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316A7D95"/>
    <w:multiLevelType w:val="hybridMultilevel"/>
    <w:tmpl w:val="F652529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C36519"/>
    <w:multiLevelType w:val="hybridMultilevel"/>
    <w:tmpl w:val="F5B6CF82"/>
    <w:lvl w:ilvl="0" w:tplc="0415000F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EA5611F"/>
    <w:multiLevelType w:val="hybridMultilevel"/>
    <w:tmpl w:val="E2300ACC"/>
    <w:lvl w:ilvl="0" w:tplc="F5AEA2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3801707"/>
    <w:multiLevelType w:val="hybridMultilevel"/>
    <w:tmpl w:val="6E02AA8E"/>
    <w:lvl w:ilvl="0" w:tplc="A88A4F8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6AF4B8B"/>
    <w:multiLevelType w:val="hybridMultilevel"/>
    <w:tmpl w:val="88604C30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0371C"/>
    <w:multiLevelType w:val="hybridMultilevel"/>
    <w:tmpl w:val="CD7476EA"/>
    <w:lvl w:ilvl="0" w:tplc="C636AB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D97B5E"/>
    <w:multiLevelType w:val="hybridMultilevel"/>
    <w:tmpl w:val="BF363514"/>
    <w:lvl w:ilvl="0" w:tplc="FFFFFFFF">
      <w:start w:val="1"/>
      <w:numFmt w:val="lowerLetter"/>
      <w:lvlText w:val="%1)"/>
      <w:lvlJc w:val="left"/>
      <w:pPr>
        <w:ind w:left="1353" w:hanging="360"/>
      </w:pPr>
    </w:lvl>
    <w:lvl w:ilvl="1" w:tplc="FFFFFFFF">
      <w:start w:val="1"/>
      <w:numFmt w:val="lowerLetter"/>
      <w:lvlText w:val="%2."/>
      <w:lvlJc w:val="left"/>
      <w:pPr>
        <w:ind w:left="2073" w:hanging="360"/>
      </w:pPr>
    </w:lvl>
    <w:lvl w:ilvl="2" w:tplc="FFFFFFFF">
      <w:start w:val="1"/>
      <w:numFmt w:val="lowerRoman"/>
      <w:lvlText w:val="%3."/>
      <w:lvlJc w:val="right"/>
      <w:pPr>
        <w:ind w:left="2793" w:hanging="180"/>
      </w:pPr>
    </w:lvl>
    <w:lvl w:ilvl="3" w:tplc="FFFFFFFF">
      <w:start w:val="1"/>
      <w:numFmt w:val="decimal"/>
      <w:lvlText w:val="%4."/>
      <w:lvlJc w:val="left"/>
      <w:pPr>
        <w:ind w:left="3513" w:hanging="360"/>
      </w:pPr>
    </w:lvl>
    <w:lvl w:ilvl="4" w:tplc="FFFFFFFF">
      <w:start w:val="1"/>
      <w:numFmt w:val="lowerLetter"/>
      <w:lvlText w:val="%5."/>
      <w:lvlJc w:val="left"/>
      <w:pPr>
        <w:ind w:left="4233" w:hanging="360"/>
      </w:pPr>
    </w:lvl>
    <w:lvl w:ilvl="5" w:tplc="FFFFFFFF">
      <w:start w:val="1"/>
      <w:numFmt w:val="lowerRoman"/>
      <w:lvlText w:val="%6."/>
      <w:lvlJc w:val="right"/>
      <w:pPr>
        <w:ind w:left="4953" w:hanging="180"/>
      </w:pPr>
    </w:lvl>
    <w:lvl w:ilvl="6" w:tplc="FFFFFFFF">
      <w:start w:val="1"/>
      <w:numFmt w:val="decimal"/>
      <w:lvlText w:val="%7."/>
      <w:lvlJc w:val="left"/>
      <w:pPr>
        <w:ind w:left="5673" w:hanging="360"/>
      </w:pPr>
    </w:lvl>
    <w:lvl w:ilvl="7" w:tplc="FFFFFFFF">
      <w:start w:val="1"/>
      <w:numFmt w:val="lowerLetter"/>
      <w:lvlText w:val="%8."/>
      <w:lvlJc w:val="left"/>
      <w:pPr>
        <w:ind w:left="6393" w:hanging="360"/>
      </w:pPr>
    </w:lvl>
    <w:lvl w:ilvl="8" w:tplc="FFFFFFFF">
      <w:start w:val="1"/>
      <w:numFmt w:val="lowerRoman"/>
      <w:lvlText w:val="%9."/>
      <w:lvlJc w:val="right"/>
      <w:pPr>
        <w:ind w:left="7113" w:hanging="18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90C1336"/>
    <w:multiLevelType w:val="hybridMultilevel"/>
    <w:tmpl w:val="C4CECA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173644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212533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41711507">
    <w:abstractNumId w:val="6"/>
  </w:num>
  <w:num w:numId="4" w16cid:durableId="1280524917">
    <w:abstractNumId w:val="16"/>
  </w:num>
  <w:num w:numId="5" w16cid:durableId="407918751">
    <w:abstractNumId w:val="9"/>
  </w:num>
  <w:num w:numId="6" w16cid:durableId="1195845709">
    <w:abstractNumId w:val="10"/>
  </w:num>
  <w:num w:numId="7" w16cid:durableId="195821792">
    <w:abstractNumId w:val="15"/>
  </w:num>
  <w:num w:numId="8" w16cid:durableId="659626150">
    <w:abstractNumId w:val="3"/>
  </w:num>
  <w:num w:numId="9" w16cid:durableId="1431730846">
    <w:abstractNumId w:val="0"/>
  </w:num>
  <w:num w:numId="10" w16cid:durableId="175658827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267926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7831209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14012482">
    <w:abstractNumId w:val="13"/>
  </w:num>
  <w:num w:numId="14" w16cid:durableId="872035571">
    <w:abstractNumId w:val="5"/>
  </w:num>
  <w:num w:numId="15" w16cid:durableId="1407536092">
    <w:abstractNumId w:val="8"/>
  </w:num>
  <w:num w:numId="16" w16cid:durableId="1912543345">
    <w:abstractNumId w:val="11"/>
  </w:num>
  <w:num w:numId="17" w16cid:durableId="1386029778">
    <w:abstractNumId w:val="19"/>
  </w:num>
  <w:num w:numId="18" w16cid:durableId="469787437">
    <w:abstractNumId w:val="2"/>
  </w:num>
  <w:num w:numId="19" w16cid:durableId="37789649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1230456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752460179">
    <w:abstractNumId w:val="14"/>
  </w:num>
  <w:num w:numId="22" w16cid:durableId="8247107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8AA"/>
    <w:rsid w:val="000041C5"/>
    <w:rsid w:val="00012286"/>
    <w:rsid w:val="0005028C"/>
    <w:rsid w:val="00052B44"/>
    <w:rsid w:val="000704FC"/>
    <w:rsid w:val="00071CCC"/>
    <w:rsid w:val="00081A68"/>
    <w:rsid w:val="000B4946"/>
    <w:rsid w:val="000B731D"/>
    <w:rsid w:val="000D4DDF"/>
    <w:rsid w:val="000D6134"/>
    <w:rsid w:val="000E09C7"/>
    <w:rsid w:val="000F5256"/>
    <w:rsid w:val="000F6589"/>
    <w:rsid w:val="0010460F"/>
    <w:rsid w:val="0010656E"/>
    <w:rsid w:val="00106636"/>
    <w:rsid w:val="00116EC6"/>
    <w:rsid w:val="001210D2"/>
    <w:rsid w:val="00125DCD"/>
    <w:rsid w:val="001801DD"/>
    <w:rsid w:val="001871ED"/>
    <w:rsid w:val="001C7B72"/>
    <w:rsid w:val="001D4612"/>
    <w:rsid w:val="001D5C48"/>
    <w:rsid w:val="00207E98"/>
    <w:rsid w:val="002333D7"/>
    <w:rsid w:val="00265AFF"/>
    <w:rsid w:val="002723B0"/>
    <w:rsid w:val="002C151E"/>
    <w:rsid w:val="002D04F8"/>
    <w:rsid w:val="002E333B"/>
    <w:rsid w:val="002F4A23"/>
    <w:rsid w:val="00302410"/>
    <w:rsid w:val="00315A4A"/>
    <w:rsid w:val="003251E2"/>
    <w:rsid w:val="00332124"/>
    <w:rsid w:val="00350249"/>
    <w:rsid w:val="00372753"/>
    <w:rsid w:val="003B462A"/>
    <w:rsid w:val="003B53A3"/>
    <w:rsid w:val="003C78AA"/>
    <w:rsid w:val="00442F9D"/>
    <w:rsid w:val="00455FC3"/>
    <w:rsid w:val="00462C62"/>
    <w:rsid w:val="00481FB1"/>
    <w:rsid w:val="00493A6A"/>
    <w:rsid w:val="004A7F16"/>
    <w:rsid w:val="004B700C"/>
    <w:rsid w:val="004B7300"/>
    <w:rsid w:val="004C6753"/>
    <w:rsid w:val="004E1F7C"/>
    <w:rsid w:val="00515750"/>
    <w:rsid w:val="005259A5"/>
    <w:rsid w:val="00553C13"/>
    <w:rsid w:val="005667D2"/>
    <w:rsid w:val="0057468B"/>
    <w:rsid w:val="00577CD8"/>
    <w:rsid w:val="00584734"/>
    <w:rsid w:val="0058741A"/>
    <w:rsid w:val="00591D54"/>
    <w:rsid w:val="00595C87"/>
    <w:rsid w:val="005B3D55"/>
    <w:rsid w:val="005C187F"/>
    <w:rsid w:val="005D2C65"/>
    <w:rsid w:val="005D4F76"/>
    <w:rsid w:val="005E6D94"/>
    <w:rsid w:val="006045CF"/>
    <w:rsid w:val="00605840"/>
    <w:rsid w:val="00613239"/>
    <w:rsid w:val="00615BBC"/>
    <w:rsid w:val="00617C4E"/>
    <w:rsid w:val="0063384F"/>
    <w:rsid w:val="0064046B"/>
    <w:rsid w:val="00643C6F"/>
    <w:rsid w:val="00645412"/>
    <w:rsid w:val="00646202"/>
    <w:rsid w:val="00646A7A"/>
    <w:rsid w:val="0065290F"/>
    <w:rsid w:val="0065313D"/>
    <w:rsid w:val="00663905"/>
    <w:rsid w:val="00667058"/>
    <w:rsid w:val="006815F6"/>
    <w:rsid w:val="00686C06"/>
    <w:rsid w:val="006C38D6"/>
    <w:rsid w:val="006E37A2"/>
    <w:rsid w:val="006E4A4C"/>
    <w:rsid w:val="006E698A"/>
    <w:rsid w:val="00724265"/>
    <w:rsid w:val="00725F6B"/>
    <w:rsid w:val="00741A0E"/>
    <w:rsid w:val="007748F0"/>
    <w:rsid w:val="007A0D83"/>
    <w:rsid w:val="007A31B6"/>
    <w:rsid w:val="007A41DF"/>
    <w:rsid w:val="007A4321"/>
    <w:rsid w:val="0080608C"/>
    <w:rsid w:val="00811D39"/>
    <w:rsid w:val="00812808"/>
    <w:rsid w:val="00833933"/>
    <w:rsid w:val="00853083"/>
    <w:rsid w:val="0085738E"/>
    <w:rsid w:val="00867607"/>
    <w:rsid w:val="0087482C"/>
    <w:rsid w:val="008A78C9"/>
    <w:rsid w:val="008B2D38"/>
    <w:rsid w:val="008B2F0C"/>
    <w:rsid w:val="008B4928"/>
    <w:rsid w:val="008D2AB8"/>
    <w:rsid w:val="008D5473"/>
    <w:rsid w:val="008E522F"/>
    <w:rsid w:val="008F1C66"/>
    <w:rsid w:val="008F52B4"/>
    <w:rsid w:val="009206BB"/>
    <w:rsid w:val="009439C1"/>
    <w:rsid w:val="009504D6"/>
    <w:rsid w:val="00950F94"/>
    <w:rsid w:val="00951897"/>
    <w:rsid w:val="00960DD2"/>
    <w:rsid w:val="00970FE4"/>
    <w:rsid w:val="009A2A36"/>
    <w:rsid w:val="009B6D75"/>
    <w:rsid w:val="009C7E5B"/>
    <w:rsid w:val="009D4E2A"/>
    <w:rsid w:val="009D7CEE"/>
    <w:rsid w:val="00A0022B"/>
    <w:rsid w:val="00A308A8"/>
    <w:rsid w:val="00A346FE"/>
    <w:rsid w:val="00A430C2"/>
    <w:rsid w:val="00A47B4D"/>
    <w:rsid w:val="00A47DBF"/>
    <w:rsid w:val="00A53A96"/>
    <w:rsid w:val="00A63B46"/>
    <w:rsid w:val="00A72CBC"/>
    <w:rsid w:val="00A76EEC"/>
    <w:rsid w:val="00A81D99"/>
    <w:rsid w:val="00A83018"/>
    <w:rsid w:val="00AF4095"/>
    <w:rsid w:val="00AF704D"/>
    <w:rsid w:val="00B13E4F"/>
    <w:rsid w:val="00B46B2C"/>
    <w:rsid w:val="00B774DC"/>
    <w:rsid w:val="00B93375"/>
    <w:rsid w:val="00BA19F5"/>
    <w:rsid w:val="00BC2679"/>
    <w:rsid w:val="00BD4FF5"/>
    <w:rsid w:val="00C05770"/>
    <w:rsid w:val="00C67684"/>
    <w:rsid w:val="00C72428"/>
    <w:rsid w:val="00C72D39"/>
    <w:rsid w:val="00C969A6"/>
    <w:rsid w:val="00CA7D36"/>
    <w:rsid w:val="00CE3EB1"/>
    <w:rsid w:val="00D1410C"/>
    <w:rsid w:val="00D14AA4"/>
    <w:rsid w:val="00D24208"/>
    <w:rsid w:val="00D24B7D"/>
    <w:rsid w:val="00D443B4"/>
    <w:rsid w:val="00D4513D"/>
    <w:rsid w:val="00D4654C"/>
    <w:rsid w:val="00D5222E"/>
    <w:rsid w:val="00D60C38"/>
    <w:rsid w:val="00D6378D"/>
    <w:rsid w:val="00D66893"/>
    <w:rsid w:val="00D66DC0"/>
    <w:rsid w:val="00D75E93"/>
    <w:rsid w:val="00D907B1"/>
    <w:rsid w:val="00D90ACB"/>
    <w:rsid w:val="00DC1500"/>
    <w:rsid w:val="00DD529F"/>
    <w:rsid w:val="00DF7E08"/>
    <w:rsid w:val="00E11DBF"/>
    <w:rsid w:val="00E351E6"/>
    <w:rsid w:val="00E361C1"/>
    <w:rsid w:val="00E44371"/>
    <w:rsid w:val="00E500A2"/>
    <w:rsid w:val="00E5470B"/>
    <w:rsid w:val="00E75B9E"/>
    <w:rsid w:val="00E949B0"/>
    <w:rsid w:val="00EB7B6F"/>
    <w:rsid w:val="00EC0BEA"/>
    <w:rsid w:val="00EC27E6"/>
    <w:rsid w:val="00EC41E9"/>
    <w:rsid w:val="00EE48AA"/>
    <w:rsid w:val="00EF1B14"/>
    <w:rsid w:val="00EF65AA"/>
    <w:rsid w:val="00F00591"/>
    <w:rsid w:val="00F13534"/>
    <w:rsid w:val="00F21C3F"/>
    <w:rsid w:val="00F51688"/>
    <w:rsid w:val="00F53146"/>
    <w:rsid w:val="00F64F35"/>
    <w:rsid w:val="00F66991"/>
    <w:rsid w:val="00F808E1"/>
    <w:rsid w:val="00F91018"/>
    <w:rsid w:val="00FA0F30"/>
    <w:rsid w:val="00FA1C40"/>
    <w:rsid w:val="00FA51A4"/>
    <w:rsid w:val="00FC39A2"/>
    <w:rsid w:val="00FD425A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2DEE3A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komentarza">
    <w:name w:val="annotation text"/>
    <w:basedOn w:val="Normalny"/>
    <w:link w:val="TekstkomentarzaZnak"/>
    <w:unhideWhenUsed/>
    <w:rsid w:val="0066390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63905"/>
  </w:style>
  <w:style w:type="character" w:styleId="Odwoaniedokomentarza">
    <w:name w:val="annotation reference"/>
    <w:semiHidden/>
    <w:unhideWhenUsed/>
    <w:rsid w:val="00663905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741A0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Listapunktowana">
    <w:name w:val="List Bullet"/>
    <w:basedOn w:val="Normalny"/>
    <w:uiPriority w:val="99"/>
    <w:unhideWhenUsed/>
    <w:rsid w:val="009D4E2A"/>
    <w:pPr>
      <w:numPr>
        <w:numId w:val="9"/>
      </w:numPr>
      <w:tabs>
        <w:tab w:val="clear" w:pos="360"/>
      </w:tabs>
      <w:spacing w:after="200" w:line="276" w:lineRule="auto"/>
      <w:ind w:left="0" w:firstLine="0"/>
      <w:contextualSpacing/>
    </w:pPr>
    <w:rPr>
      <w:rFonts w:ascii="Cambria" w:eastAsia="MS Mincho" w:hAnsi="Cambria"/>
      <w:sz w:val="22"/>
      <w:szCs w:val="22"/>
      <w:lang w:val="en-US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10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10D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2D38"/>
    <w:rPr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2D3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8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93339C-B19C-4C26-BA72-92FBD2628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799</Words>
  <Characters>4796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2026-05-20T07:44:00Z</cp:lastPrinted>
  <dcterms:created xsi:type="dcterms:W3CDTF">2026-08-26T09:03:00Z</dcterms:created>
  <dcterms:modified xsi:type="dcterms:W3CDTF">2026-08-26T09:03:00Z</dcterms:modified>
</cp:coreProperties>
</file>