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68BBB" w14:textId="77777777" w:rsidR="00DD6CC9" w:rsidRPr="00E874DC" w:rsidRDefault="00DD6CC9" w:rsidP="00DD6CC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87B41DA" w14:textId="77777777" w:rsidR="00DD6CC9" w:rsidRDefault="00DD6CC9" w:rsidP="00DD6CC9">
      <w:pPr>
        <w:spacing w:before="48" w:line="240" w:lineRule="atLeast"/>
        <w:jc w:val="right"/>
        <w:rPr>
          <w:b/>
          <w:sz w:val="24"/>
          <w:szCs w:val="24"/>
          <w:lang w:val="pl-PL"/>
        </w:rPr>
      </w:pPr>
    </w:p>
    <w:p w14:paraId="1B9A1586" w14:textId="77777777" w:rsidR="00DD6CC9" w:rsidRDefault="00DD6CC9" w:rsidP="00DD6CC9">
      <w:pPr>
        <w:spacing w:before="48" w:line="240" w:lineRule="atLeast"/>
        <w:jc w:val="center"/>
        <w:rPr>
          <w:b/>
          <w:sz w:val="24"/>
          <w:szCs w:val="24"/>
          <w:lang w:val="pl-PL"/>
        </w:rPr>
      </w:pPr>
      <w:r>
        <w:rPr>
          <w:b/>
          <w:sz w:val="24"/>
          <w:szCs w:val="24"/>
          <w:lang w:val="pl-PL"/>
        </w:rPr>
        <w:t>WZÓR UMOWY</w:t>
      </w:r>
    </w:p>
    <w:p w14:paraId="01387A8B" w14:textId="77777777" w:rsidR="00DD6CC9" w:rsidRDefault="00DD6CC9" w:rsidP="00DD6CC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EC1D732" w14:textId="77777777" w:rsidR="00DD6CC9" w:rsidRDefault="00DD6CC9" w:rsidP="00DD6CC9">
      <w:pPr>
        <w:spacing w:before="48" w:line="240" w:lineRule="atLeast"/>
        <w:jc w:val="center"/>
        <w:rPr>
          <w:b/>
          <w:sz w:val="28"/>
          <w:lang w:val="pl-PL"/>
        </w:rPr>
      </w:pPr>
    </w:p>
    <w:p w14:paraId="1D699BEB" w14:textId="094CCEA6" w:rsidR="00DD6CC9" w:rsidRPr="00AA2A22" w:rsidRDefault="00DD6CC9" w:rsidP="00DD6CC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w:t>
      </w:r>
      <w:r>
        <w:rPr>
          <w:rFonts w:ascii="Times New Roman" w:hAnsi="Times New Roman"/>
        </w:rPr>
        <w:t>, nr sprawy: KC-DE-zp.25.</w:t>
      </w:r>
      <w:r>
        <w:rPr>
          <w:rFonts w:ascii="Times New Roman" w:hAnsi="Times New Roman"/>
        </w:rPr>
        <w:t>447</w:t>
      </w:r>
      <w:r>
        <w:rPr>
          <w:rFonts w:ascii="Times New Roman" w:hAnsi="Times New Roman"/>
        </w:rPr>
        <w:t>.2026</w:t>
      </w:r>
      <w:r w:rsidRPr="00AA2A22">
        <w:rPr>
          <w:rFonts w:ascii="Times New Roman" w:hAnsi="Times New Roman"/>
        </w:rPr>
        <w:t xml:space="preserve"> </w:t>
      </w:r>
    </w:p>
    <w:p w14:paraId="778F4409" w14:textId="77777777" w:rsidR="00DD6CC9" w:rsidRDefault="00DD6CC9" w:rsidP="00DD6CC9">
      <w:pPr>
        <w:pStyle w:val="Tekstpodstawowy"/>
        <w:ind w:right="-47"/>
        <w:jc w:val="both"/>
        <w:rPr>
          <w:rFonts w:ascii="Times New Roman" w:hAnsi="Times New Roman"/>
        </w:rPr>
      </w:pPr>
      <w:r w:rsidRPr="00AA2A22">
        <w:rPr>
          <w:rFonts w:ascii="Times New Roman" w:hAnsi="Times New Roman"/>
        </w:rPr>
        <w:t>pomiędzy</w:t>
      </w:r>
    </w:p>
    <w:p w14:paraId="4E31F9EA" w14:textId="77777777" w:rsidR="00DD6CC9" w:rsidRDefault="00DD6CC9" w:rsidP="00DD6CC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E4D6E88" w14:textId="77777777" w:rsidR="00DD6CC9" w:rsidRDefault="00DD6CC9" w:rsidP="00DD6CC9">
      <w:pPr>
        <w:pStyle w:val="Tekstpodstawowy"/>
        <w:ind w:right="-47"/>
        <w:jc w:val="both"/>
        <w:rPr>
          <w:rFonts w:ascii="Times New Roman" w:hAnsi="Times New Roman"/>
        </w:rPr>
      </w:pPr>
      <w:r>
        <w:rPr>
          <w:rFonts w:ascii="Times New Roman" w:hAnsi="Times New Roman"/>
        </w:rPr>
        <w:t>reprezentowana przez:</w:t>
      </w:r>
    </w:p>
    <w:p w14:paraId="2B964028" w14:textId="77777777" w:rsidR="00DD6CC9" w:rsidRDefault="00DD6CC9" w:rsidP="00DD6CC9">
      <w:pPr>
        <w:pStyle w:val="Tekstpodstawowy"/>
        <w:ind w:right="-47"/>
        <w:jc w:val="both"/>
        <w:rPr>
          <w:rFonts w:ascii="Times New Roman" w:hAnsi="Times New Roman"/>
        </w:rPr>
      </w:pPr>
      <w:r>
        <w:rPr>
          <w:rFonts w:ascii="Times New Roman" w:hAnsi="Times New Roman"/>
        </w:rPr>
        <w:t xml:space="preserve">1.Dziekana Wydziału /Kierownika Jednostki/............................................................................. </w:t>
      </w:r>
    </w:p>
    <w:p w14:paraId="3E2815F9" w14:textId="77777777" w:rsidR="00DD6CC9" w:rsidRDefault="00DD6CC9" w:rsidP="00DD6CC9">
      <w:pPr>
        <w:pStyle w:val="Tekstpodstawowy"/>
        <w:ind w:right="-47"/>
        <w:rPr>
          <w:rFonts w:ascii="Times New Roman" w:hAnsi="Times New Roman"/>
        </w:rPr>
      </w:pPr>
      <w:r>
        <w:rPr>
          <w:rFonts w:ascii="Times New Roman" w:hAnsi="Times New Roman"/>
        </w:rPr>
        <w:t>.........................................................................................................</w:t>
      </w:r>
    </w:p>
    <w:p w14:paraId="22DFCA53" w14:textId="77777777" w:rsidR="00DD6CC9" w:rsidRDefault="00DD6CC9" w:rsidP="00DD6CC9">
      <w:pPr>
        <w:pStyle w:val="Tekstpodstawowy"/>
        <w:ind w:right="-47"/>
        <w:jc w:val="both"/>
        <w:rPr>
          <w:rFonts w:ascii="Times New Roman" w:hAnsi="Times New Roman"/>
        </w:rPr>
      </w:pPr>
      <w:r>
        <w:rPr>
          <w:rFonts w:ascii="Times New Roman" w:hAnsi="Times New Roman"/>
        </w:rPr>
        <w:t>zwaną dalej KUPUJĄCYM</w:t>
      </w:r>
    </w:p>
    <w:p w14:paraId="7E6195F5" w14:textId="77777777" w:rsidR="00DD6CC9" w:rsidRDefault="00DD6CC9" w:rsidP="00DD6CC9">
      <w:pPr>
        <w:pStyle w:val="Tekstpodstawowy"/>
        <w:ind w:right="-47"/>
        <w:jc w:val="both"/>
        <w:rPr>
          <w:rFonts w:ascii="Times New Roman" w:hAnsi="Times New Roman"/>
        </w:rPr>
      </w:pPr>
      <w:r>
        <w:rPr>
          <w:rFonts w:ascii="Times New Roman" w:hAnsi="Times New Roman"/>
        </w:rPr>
        <w:t xml:space="preserve">a </w:t>
      </w:r>
    </w:p>
    <w:p w14:paraId="00C2E6F9" w14:textId="77777777" w:rsidR="00DD6CC9" w:rsidRDefault="00DD6CC9" w:rsidP="00DD6CC9">
      <w:pPr>
        <w:pStyle w:val="Tekstpodstawowy"/>
        <w:ind w:right="-47"/>
        <w:jc w:val="both"/>
        <w:rPr>
          <w:rFonts w:ascii="Times New Roman" w:hAnsi="Times New Roman"/>
        </w:rPr>
      </w:pPr>
      <w:r>
        <w:rPr>
          <w:rFonts w:ascii="Times New Roman" w:hAnsi="Times New Roman"/>
        </w:rPr>
        <w:t>......................................................................................................................................................</w:t>
      </w:r>
    </w:p>
    <w:p w14:paraId="50238173" w14:textId="77777777" w:rsidR="00DD6CC9" w:rsidRDefault="00DD6CC9" w:rsidP="00DD6CC9">
      <w:pPr>
        <w:pStyle w:val="Tekstpodstawowy"/>
        <w:ind w:right="-47"/>
        <w:jc w:val="both"/>
        <w:rPr>
          <w:rFonts w:ascii="Times New Roman" w:hAnsi="Times New Roman"/>
        </w:rPr>
      </w:pPr>
      <w:r>
        <w:rPr>
          <w:rFonts w:ascii="Times New Roman" w:hAnsi="Times New Roman"/>
        </w:rPr>
        <w:t>......................................................................................................................................................</w:t>
      </w:r>
    </w:p>
    <w:p w14:paraId="7D29EBF2" w14:textId="77777777" w:rsidR="00DD6CC9" w:rsidRDefault="00DD6CC9" w:rsidP="00DD6CC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4DA00B" w14:textId="77777777" w:rsidR="00DD6CC9" w:rsidRDefault="00DD6CC9" w:rsidP="00DD6CC9">
      <w:pPr>
        <w:pStyle w:val="Tekstpodstawowy"/>
        <w:ind w:right="-47"/>
        <w:jc w:val="both"/>
        <w:rPr>
          <w:rFonts w:ascii="Times New Roman" w:hAnsi="Times New Roman"/>
        </w:rPr>
      </w:pPr>
      <w:r>
        <w:rPr>
          <w:rFonts w:ascii="Times New Roman" w:hAnsi="Times New Roman"/>
        </w:rPr>
        <w:t>reprezentowanym przez:</w:t>
      </w:r>
    </w:p>
    <w:p w14:paraId="5901AD05" w14:textId="77777777" w:rsidR="00DD6CC9" w:rsidRDefault="00DD6CC9" w:rsidP="00DD6CC9">
      <w:pPr>
        <w:pStyle w:val="Tekstpodstawowy"/>
        <w:ind w:right="-47"/>
        <w:jc w:val="both"/>
        <w:rPr>
          <w:rFonts w:ascii="Times New Roman" w:hAnsi="Times New Roman"/>
        </w:rPr>
      </w:pPr>
      <w:r>
        <w:rPr>
          <w:rFonts w:ascii="Times New Roman" w:hAnsi="Times New Roman"/>
        </w:rPr>
        <w:t>1...................................................................................................................................................</w:t>
      </w:r>
    </w:p>
    <w:p w14:paraId="30578FA7" w14:textId="77777777" w:rsidR="00DD6CC9" w:rsidRDefault="00DD6CC9" w:rsidP="00DD6CC9">
      <w:pPr>
        <w:pStyle w:val="Tekstpodstawowy"/>
        <w:ind w:right="-47"/>
        <w:jc w:val="both"/>
        <w:rPr>
          <w:rFonts w:ascii="Times New Roman" w:hAnsi="Times New Roman"/>
        </w:rPr>
      </w:pPr>
      <w:r>
        <w:rPr>
          <w:rFonts w:ascii="Times New Roman" w:hAnsi="Times New Roman"/>
        </w:rPr>
        <w:t xml:space="preserve">2................................................................................................................................................... </w:t>
      </w:r>
    </w:p>
    <w:p w14:paraId="2A2ED6A8" w14:textId="77777777" w:rsidR="00DD6CC9" w:rsidRDefault="00DD6CC9" w:rsidP="00DD6CC9">
      <w:pPr>
        <w:pStyle w:val="Tekstpodstawowy"/>
        <w:ind w:right="-47"/>
        <w:jc w:val="both"/>
        <w:rPr>
          <w:rFonts w:ascii="Times New Roman" w:hAnsi="Times New Roman"/>
        </w:rPr>
      </w:pPr>
      <w:r>
        <w:rPr>
          <w:rFonts w:ascii="Times New Roman" w:hAnsi="Times New Roman"/>
        </w:rPr>
        <w:t>zwanym dalej SPRZEDAWCĄ</w:t>
      </w:r>
    </w:p>
    <w:p w14:paraId="61EDAE77" w14:textId="77777777" w:rsidR="00DD6CC9" w:rsidRDefault="00DD6CC9" w:rsidP="00DD6CC9">
      <w:pPr>
        <w:pStyle w:val="Tekstpodstawowy"/>
        <w:ind w:right="-47"/>
        <w:jc w:val="center"/>
        <w:rPr>
          <w:rFonts w:ascii="Times New Roman" w:hAnsi="Times New Roman"/>
        </w:rPr>
      </w:pPr>
    </w:p>
    <w:p w14:paraId="764AF759"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1</w:t>
      </w:r>
    </w:p>
    <w:p w14:paraId="350015A8" w14:textId="77777777" w:rsidR="00DD6CC9" w:rsidRPr="009D242F" w:rsidRDefault="00DD6CC9" w:rsidP="00EB569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laptopa</w:t>
      </w:r>
      <w:r w:rsidRPr="00391863">
        <w:rPr>
          <w:rFonts w:ascii="Times New Roman" w:hAnsi="Times New Roman"/>
          <w:b/>
        </w:rPr>
        <w:t xml:space="preserve"> na potrzeby </w:t>
      </w:r>
      <w:proofErr w:type="spellStart"/>
      <w:r>
        <w:rPr>
          <w:rFonts w:ascii="Times New Roman" w:hAnsi="Times New Roman"/>
          <w:b/>
        </w:rPr>
        <w:t>WGGiOŚ</w:t>
      </w:r>
      <w:proofErr w:type="spellEnd"/>
    </w:p>
    <w:p w14:paraId="5F4B9F7A" w14:textId="77777777" w:rsidR="00DD6CC9" w:rsidRDefault="00DD6CC9" w:rsidP="00EB569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331F62A" w14:textId="77777777" w:rsidR="00DD6CC9" w:rsidRPr="0043435F" w:rsidRDefault="00DD6CC9" w:rsidP="00EB569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EBDAA35" w14:textId="77777777" w:rsidR="00DD6CC9" w:rsidRDefault="00DD6CC9" w:rsidP="00DD6CC9">
      <w:pPr>
        <w:pStyle w:val="Tekstpodstawowy"/>
        <w:ind w:right="-47"/>
        <w:jc w:val="both"/>
        <w:rPr>
          <w:rFonts w:ascii="Times New Roman" w:hAnsi="Times New Roman"/>
        </w:rPr>
      </w:pPr>
    </w:p>
    <w:p w14:paraId="2D37A452"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2</w:t>
      </w:r>
    </w:p>
    <w:p w14:paraId="4AA7BB4D" w14:textId="77777777" w:rsidR="00DD6CC9" w:rsidRPr="0043435F" w:rsidRDefault="00DD6CC9" w:rsidP="00EB569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FC946D3" w14:textId="77777777" w:rsidR="00DD6CC9" w:rsidRPr="0043435F" w:rsidRDefault="00DD6CC9" w:rsidP="00EB569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7AEDBEE" w14:textId="77777777" w:rsidR="00DD6CC9" w:rsidRPr="0043435F" w:rsidRDefault="00DD6CC9" w:rsidP="00EB569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A37F3AE" w14:textId="77777777" w:rsidR="00DD6CC9" w:rsidRDefault="00DD6CC9" w:rsidP="00DD6CC9">
      <w:pPr>
        <w:pStyle w:val="Tekstpodstawowy"/>
        <w:ind w:right="-47"/>
        <w:jc w:val="both"/>
        <w:rPr>
          <w:rFonts w:ascii="Times New Roman" w:hAnsi="Times New Roman"/>
        </w:rPr>
      </w:pPr>
    </w:p>
    <w:p w14:paraId="2F8C3939" w14:textId="77777777" w:rsidR="00DD6CC9" w:rsidRDefault="00DD6CC9" w:rsidP="00DD6CC9">
      <w:pPr>
        <w:pStyle w:val="Tekstpodstawowy"/>
        <w:ind w:right="-47"/>
        <w:jc w:val="center"/>
        <w:rPr>
          <w:rFonts w:ascii="Times New Roman" w:hAnsi="Times New Roman"/>
          <w:b/>
        </w:rPr>
      </w:pPr>
    </w:p>
    <w:p w14:paraId="317BFF79" w14:textId="77777777" w:rsidR="00DD6CC9" w:rsidRDefault="00DD6CC9" w:rsidP="00DD6CC9">
      <w:pPr>
        <w:pStyle w:val="Tekstpodstawowy"/>
        <w:ind w:right="-47"/>
        <w:jc w:val="center"/>
        <w:rPr>
          <w:rFonts w:ascii="Times New Roman" w:hAnsi="Times New Roman"/>
          <w:b/>
        </w:rPr>
      </w:pPr>
    </w:p>
    <w:p w14:paraId="7D048E89"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3</w:t>
      </w:r>
    </w:p>
    <w:p w14:paraId="32DD05D9" w14:textId="77777777" w:rsidR="00DD6CC9" w:rsidRPr="0043435F" w:rsidRDefault="00DD6CC9" w:rsidP="00EB569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43614D8" w14:textId="77777777" w:rsidR="00DD6CC9" w:rsidRPr="0043435F" w:rsidRDefault="00DD6CC9" w:rsidP="00EB569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9CA9975" w14:textId="77777777" w:rsidR="00DD6CC9" w:rsidRPr="0043435F" w:rsidRDefault="00DD6CC9" w:rsidP="00EB569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C6DE210" w14:textId="77777777" w:rsidR="00DD6CC9" w:rsidRPr="0043435F" w:rsidRDefault="00DD6CC9" w:rsidP="00EB569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86615E" w14:textId="77777777" w:rsidR="00DD6CC9" w:rsidRDefault="00DD6CC9" w:rsidP="00DD6CC9">
      <w:pPr>
        <w:pStyle w:val="Tekstpodstawowy"/>
        <w:ind w:right="-47"/>
        <w:jc w:val="both"/>
        <w:rPr>
          <w:rFonts w:ascii="Times New Roman" w:hAnsi="Times New Roman"/>
        </w:rPr>
      </w:pPr>
    </w:p>
    <w:p w14:paraId="64524004"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4</w:t>
      </w:r>
    </w:p>
    <w:p w14:paraId="426ED6BC" w14:textId="77777777" w:rsidR="00DD6CC9" w:rsidRPr="00391863" w:rsidRDefault="00DD6CC9" w:rsidP="00DD6CC9">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3130B8BF" w14:textId="77777777" w:rsidR="00DD6CC9" w:rsidRPr="00391863" w:rsidRDefault="00DD6CC9" w:rsidP="00DD6CC9">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52C580C" w14:textId="77777777" w:rsidR="00DD6CC9" w:rsidRPr="00391863" w:rsidRDefault="00DD6CC9" w:rsidP="00DD6CC9">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013A83FA" w14:textId="77777777" w:rsidR="00DD6CC9" w:rsidRPr="00391863" w:rsidRDefault="00DD6CC9" w:rsidP="00DD6CC9">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3CE5C977" w14:textId="77777777" w:rsidR="00DD6CC9" w:rsidRPr="00391863" w:rsidRDefault="00DD6CC9" w:rsidP="00DD6CC9">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566EA42F" w14:textId="77777777" w:rsidR="00DD6CC9" w:rsidRPr="00391863" w:rsidRDefault="00DD6CC9" w:rsidP="00DD6CC9">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6D9D8F17" w14:textId="77777777" w:rsidR="00DD6CC9" w:rsidRPr="00391863" w:rsidRDefault="00DD6CC9" w:rsidP="00DD6CC9">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50875466" w14:textId="77777777" w:rsidR="00DD6CC9" w:rsidRDefault="00DD6CC9" w:rsidP="00DD6CC9">
      <w:pPr>
        <w:pStyle w:val="Tekstpodstawowy"/>
        <w:ind w:right="-47"/>
        <w:jc w:val="center"/>
        <w:rPr>
          <w:rFonts w:ascii="Times New Roman" w:hAnsi="Times New Roman"/>
        </w:rPr>
      </w:pPr>
    </w:p>
    <w:p w14:paraId="72BDAE62"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5</w:t>
      </w:r>
    </w:p>
    <w:p w14:paraId="71D7E3EE" w14:textId="77777777" w:rsidR="00DD6CC9" w:rsidRPr="00C53B52" w:rsidRDefault="00DD6CC9" w:rsidP="00EB5698">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25004E5" w14:textId="77777777" w:rsidR="00DD6CC9" w:rsidRPr="00C53B52" w:rsidRDefault="00DD6CC9" w:rsidP="00EB5698">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2D87A2A" w14:textId="77777777" w:rsidR="00DD6CC9" w:rsidRPr="00C53B52" w:rsidRDefault="00DD6CC9" w:rsidP="00DD6CC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5D38735" w14:textId="77777777" w:rsidR="00DD6CC9" w:rsidRPr="00C53B52" w:rsidRDefault="00DD6CC9" w:rsidP="00DD6C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EF6E6F4" w14:textId="77777777" w:rsidR="00DD6CC9" w:rsidRPr="00C53B52" w:rsidRDefault="00DD6CC9" w:rsidP="00DD6C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5106EB4B" w14:textId="77777777" w:rsidR="00DD6CC9" w:rsidRPr="00C53B52" w:rsidRDefault="00DD6CC9" w:rsidP="00DD6C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17D6F1F" w14:textId="77777777" w:rsidR="00DD6CC9" w:rsidRPr="00C53B52" w:rsidRDefault="00DD6CC9" w:rsidP="00EB5698">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41CA7B2" w14:textId="77777777" w:rsidR="00DD6CC9" w:rsidRPr="00C53B52" w:rsidRDefault="00DD6CC9" w:rsidP="00EB5698">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A5A0A51" w14:textId="77777777" w:rsidR="00DD6CC9" w:rsidRPr="00C53B52" w:rsidRDefault="00DD6CC9" w:rsidP="00EB5698">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B4A972C" w14:textId="77777777" w:rsidR="00DD6CC9" w:rsidRPr="006B2CAA" w:rsidRDefault="00DD6CC9" w:rsidP="00EB5698">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7965357" w14:textId="77777777" w:rsidR="00DD6CC9" w:rsidRDefault="00DD6CC9" w:rsidP="00EB5698">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D082113" w14:textId="77777777" w:rsidR="00DD6CC9" w:rsidRDefault="00DD6CC9" w:rsidP="00DD6CC9">
      <w:pPr>
        <w:pStyle w:val="Tekstpodstawowy"/>
        <w:ind w:right="-47"/>
        <w:jc w:val="center"/>
        <w:rPr>
          <w:rFonts w:ascii="Times New Roman" w:hAnsi="Times New Roman"/>
          <w:b/>
        </w:rPr>
      </w:pPr>
    </w:p>
    <w:p w14:paraId="7BE9A207" w14:textId="77777777" w:rsidR="00DD6CC9" w:rsidRDefault="00DD6CC9" w:rsidP="00DD6CC9">
      <w:pPr>
        <w:pStyle w:val="Tekstpodstawowy"/>
        <w:ind w:right="-47"/>
        <w:jc w:val="center"/>
        <w:rPr>
          <w:rFonts w:ascii="Times New Roman" w:hAnsi="Times New Roman"/>
          <w:b/>
        </w:rPr>
      </w:pPr>
      <w:r w:rsidRPr="00877B92">
        <w:rPr>
          <w:rFonts w:ascii="Times New Roman" w:hAnsi="Times New Roman"/>
          <w:b/>
        </w:rPr>
        <w:t>§ 6</w:t>
      </w:r>
    </w:p>
    <w:p w14:paraId="4CF9D55D" w14:textId="77777777" w:rsidR="00DD6CC9" w:rsidRDefault="00DD6CC9" w:rsidP="00DD6CC9">
      <w:pPr>
        <w:pStyle w:val="Tekstpodstawowy"/>
        <w:ind w:right="-47"/>
        <w:jc w:val="center"/>
        <w:rPr>
          <w:rFonts w:ascii="Times New Roman" w:hAnsi="Times New Roman"/>
          <w:b/>
        </w:rPr>
      </w:pPr>
    </w:p>
    <w:p w14:paraId="277B1D24" w14:textId="77777777" w:rsidR="00DD6CC9" w:rsidRDefault="00DD6CC9" w:rsidP="00EB5698">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919A514" w14:textId="77777777" w:rsidR="00DD6CC9" w:rsidRDefault="00DD6CC9" w:rsidP="00EB5698">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7DEB02E" w14:textId="77777777" w:rsidR="00DD6CC9" w:rsidRDefault="00DD6CC9" w:rsidP="00EB5698">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519AC3B" w14:textId="77777777" w:rsidR="00DD6CC9" w:rsidRDefault="00DD6CC9" w:rsidP="00EB5698">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F10CE7" w14:textId="77777777" w:rsidR="00DD6CC9" w:rsidRDefault="00DD6CC9" w:rsidP="00EB5698">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E88DFF9"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4051612" w14:textId="77777777" w:rsidR="00DD6CC9" w:rsidRPr="003F1749" w:rsidRDefault="00DD6CC9" w:rsidP="00DD6CC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22C765F" w14:textId="77777777" w:rsidR="00DD6CC9" w:rsidRDefault="00DD6CC9" w:rsidP="00DD6CC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EC5FF71" w14:textId="77777777" w:rsidR="00DD6CC9" w:rsidRDefault="00DD6CC9" w:rsidP="00DD6CC9">
      <w:pPr>
        <w:pStyle w:val="Tekstpodstawowy"/>
        <w:ind w:right="-47"/>
        <w:jc w:val="center"/>
        <w:rPr>
          <w:rFonts w:ascii="Times New Roman" w:hAnsi="Times New Roman"/>
        </w:rPr>
      </w:pPr>
    </w:p>
    <w:p w14:paraId="4CE55F3A" w14:textId="77777777" w:rsidR="00DD6CC9" w:rsidRDefault="00DD6CC9" w:rsidP="00DD6CC9">
      <w:pPr>
        <w:pStyle w:val="Tekstpodstawowy"/>
        <w:ind w:right="-47"/>
        <w:jc w:val="center"/>
        <w:rPr>
          <w:rFonts w:ascii="Times New Roman" w:hAnsi="Times New Roman"/>
          <w:b/>
        </w:rPr>
      </w:pPr>
    </w:p>
    <w:p w14:paraId="1683115C"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3D3DAF5E" w14:textId="77777777" w:rsidR="00DD6CC9" w:rsidRPr="0043435F" w:rsidRDefault="00DD6CC9" w:rsidP="00EB5698">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027D84CA" w14:textId="77777777" w:rsidR="00DD6CC9" w:rsidRPr="0043435F" w:rsidRDefault="00DD6CC9" w:rsidP="00EB5698">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245BF27B"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6721BE5"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2A50E6A"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Pr>
          <w:bCs/>
          <w:sz w:val="24"/>
          <w:szCs w:val="24"/>
          <w:lang w:val="pl-PL" w:eastAsia="en-US"/>
        </w:rPr>
        <w:t xml:space="preserve"> </w:t>
      </w:r>
    </w:p>
    <w:p w14:paraId="6126B37A"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4C0274A"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7AAFFECC"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4CCECBCC" w14:textId="77777777" w:rsidR="00DD6CC9" w:rsidRPr="0043435F" w:rsidRDefault="00DD6CC9" w:rsidP="00EB5698">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46D3C55" w14:textId="77777777" w:rsidR="00DD6CC9" w:rsidRPr="0043435F" w:rsidRDefault="00DD6CC9" w:rsidP="00EB5698">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B05FF2" w14:textId="77777777" w:rsidR="00DD6CC9" w:rsidRPr="0043435F" w:rsidRDefault="00DD6CC9" w:rsidP="00EB5698">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25DA34D" w14:textId="77777777" w:rsidR="00DD6CC9" w:rsidRPr="0043435F" w:rsidRDefault="00DD6CC9" w:rsidP="00EB5698">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D4E9963" w14:textId="77777777" w:rsidR="00DD6CC9" w:rsidRDefault="00DD6CC9" w:rsidP="00DD6CC9">
      <w:pPr>
        <w:pStyle w:val="Tekstpodstawowy"/>
        <w:ind w:left="284" w:right="-47"/>
        <w:jc w:val="both"/>
        <w:rPr>
          <w:rFonts w:ascii="Times New Roman" w:hAnsi="Times New Roman"/>
        </w:rPr>
      </w:pPr>
    </w:p>
    <w:p w14:paraId="7B5F51B0" w14:textId="77777777" w:rsidR="00DD6CC9" w:rsidRDefault="00DD6CC9" w:rsidP="00DD6CC9">
      <w:pPr>
        <w:pStyle w:val="Tekstpodstawowy"/>
        <w:ind w:right="-47"/>
        <w:jc w:val="center"/>
        <w:rPr>
          <w:rFonts w:ascii="Times New Roman" w:hAnsi="Times New Roman"/>
          <w:b/>
        </w:rPr>
      </w:pPr>
    </w:p>
    <w:p w14:paraId="12CDCE57"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C71ADC1" w14:textId="77777777" w:rsidR="00DD6CC9" w:rsidRPr="009B2595" w:rsidRDefault="00DD6CC9" w:rsidP="00EB5698">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023B043" w14:textId="77777777" w:rsidR="00DD6CC9" w:rsidRPr="009B2595" w:rsidRDefault="00DD6CC9" w:rsidP="00EB5698">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42DCA96" w14:textId="77777777" w:rsidR="00DD6CC9" w:rsidRPr="009B2595" w:rsidRDefault="00DD6CC9" w:rsidP="00EB5698">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4BC1CAF0" w14:textId="77777777" w:rsidR="00DD6CC9" w:rsidRPr="009B2595" w:rsidRDefault="00DD6CC9" w:rsidP="00EB5698">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49328FC" w14:textId="77777777" w:rsidR="00DD6CC9" w:rsidRPr="009B2595" w:rsidRDefault="00DD6CC9" w:rsidP="00EB5698">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C98368B" w14:textId="77777777" w:rsidR="00DD6CC9" w:rsidRPr="009B2595" w:rsidRDefault="00DD6CC9" w:rsidP="00EB5698">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6715B05" w14:textId="77777777" w:rsidR="00DD6CC9" w:rsidRPr="009B2595" w:rsidRDefault="00DD6CC9" w:rsidP="00EB5698">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5BDB7A3" w14:textId="77777777" w:rsidR="00DD6CC9" w:rsidRPr="009B2595" w:rsidRDefault="00DD6CC9" w:rsidP="00EB5698">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A3AECEB" w14:textId="77777777" w:rsidR="00DD6CC9" w:rsidRPr="009B2595" w:rsidRDefault="00DD6CC9" w:rsidP="00EB5698">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19F9ADD" w14:textId="77777777" w:rsidR="00DD6CC9" w:rsidRPr="00042F5C" w:rsidRDefault="00DD6CC9" w:rsidP="00DD6CC9">
      <w:pPr>
        <w:widowControl w:val="0"/>
        <w:suppressAutoHyphens/>
        <w:autoSpaceDN w:val="0"/>
        <w:ind w:left="360"/>
        <w:jc w:val="center"/>
        <w:textAlignment w:val="baseline"/>
        <w:rPr>
          <w:rFonts w:eastAsia="SimSun"/>
          <w:b/>
          <w:bCs/>
          <w:color w:val="000000"/>
          <w:kern w:val="2"/>
          <w:sz w:val="24"/>
          <w:szCs w:val="24"/>
          <w:lang w:val="pl-PL"/>
        </w:rPr>
      </w:pPr>
    </w:p>
    <w:p w14:paraId="3304B932" w14:textId="77777777" w:rsidR="00DD6CC9" w:rsidRPr="009B2595" w:rsidRDefault="00DD6CC9" w:rsidP="00DD6CC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574193BF" w14:textId="77777777" w:rsidR="00DD6CC9" w:rsidRPr="009B2595" w:rsidRDefault="00DD6CC9" w:rsidP="00EB5698">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9CDE566" w14:textId="77777777" w:rsidR="00DD6CC9" w:rsidRPr="009B2595" w:rsidRDefault="00DD6CC9" w:rsidP="00EB5698">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AE639D2" w14:textId="77777777" w:rsidR="00DD6CC9" w:rsidRPr="009B2595" w:rsidRDefault="00DD6CC9" w:rsidP="00EB5698">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44F6DF" w14:textId="77777777" w:rsidR="00DD6CC9" w:rsidRPr="009B2595" w:rsidRDefault="00DD6CC9" w:rsidP="00EB5698">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9BF8AB9" w14:textId="77777777" w:rsidR="00DD6CC9" w:rsidRDefault="00DD6CC9" w:rsidP="00DD6CC9">
      <w:pPr>
        <w:pStyle w:val="Tekstpodstawowy"/>
        <w:ind w:right="-47"/>
        <w:jc w:val="center"/>
        <w:rPr>
          <w:rFonts w:ascii="Times New Roman" w:hAnsi="Times New Roman"/>
          <w:b/>
        </w:rPr>
      </w:pPr>
    </w:p>
    <w:p w14:paraId="5439C082" w14:textId="77777777" w:rsidR="00DD6CC9" w:rsidRDefault="00DD6CC9" w:rsidP="00DD6CC9">
      <w:pPr>
        <w:pStyle w:val="Tekstpodstawowy"/>
        <w:ind w:right="-47"/>
        <w:jc w:val="center"/>
        <w:rPr>
          <w:rFonts w:ascii="Liberation Serif" w:hAnsi="Liberation Serif" w:cs="Verdana"/>
          <w:b/>
          <w:bCs/>
          <w:sz w:val="22"/>
          <w:szCs w:val="22"/>
        </w:rPr>
      </w:pPr>
    </w:p>
    <w:p w14:paraId="469B2B3F" w14:textId="77777777" w:rsidR="00DD6CC9" w:rsidRDefault="00DD6CC9" w:rsidP="00DD6CC9">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11</w:t>
      </w:r>
    </w:p>
    <w:p w14:paraId="49D6D891"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23F13DB"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E9A8F3"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17035DCD"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324E0C"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5FE914A0" w14:textId="77777777" w:rsidR="00DD6CC9" w:rsidRDefault="00DD6CC9" w:rsidP="00EB5698">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0BC9181E" w14:textId="77777777" w:rsidR="00DD6CC9" w:rsidRDefault="00DD6CC9" w:rsidP="00EB5698">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3CAEF025" w14:textId="77777777" w:rsidR="00DD6CC9" w:rsidRDefault="00DD6CC9" w:rsidP="00EB5698">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1E3F8C97" w14:textId="77777777" w:rsidR="00DD6CC9" w:rsidRDefault="00DD6CC9" w:rsidP="00DD6CC9">
      <w:pPr>
        <w:pStyle w:val="Tekstpodstawowy"/>
        <w:ind w:right="-47"/>
        <w:jc w:val="center"/>
        <w:rPr>
          <w:rFonts w:ascii="Times New Roman" w:hAnsi="Times New Roman"/>
          <w:b/>
        </w:rPr>
      </w:pPr>
    </w:p>
    <w:p w14:paraId="07014BD5"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7C6EF16" w14:textId="77777777" w:rsidR="00DD6CC9" w:rsidRDefault="00DD6CC9" w:rsidP="00DD6CC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5CF0E7D" w14:textId="77777777" w:rsidR="00DD6CC9" w:rsidRDefault="00DD6CC9" w:rsidP="00DD6CC9">
      <w:pPr>
        <w:pStyle w:val="Tekstpodstawowy"/>
        <w:ind w:right="-47"/>
        <w:jc w:val="center"/>
        <w:rPr>
          <w:rFonts w:ascii="Times New Roman" w:hAnsi="Times New Roman"/>
        </w:rPr>
      </w:pPr>
    </w:p>
    <w:p w14:paraId="736B8FAC"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073B785" w14:textId="77777777" w:rsidR="00DD6CC9" w:rsidRDefault="00DD6CC9" w:rsidP="00DD6CC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2540A82" w14:textId="77777777" w:rsidR="00DD6CC9" w:rsidRDefault="00DD6CC9" w:rsidP="00DD6CC9">
      <w:pPr>
        <w:pStyle w:val="Tekstpodstawowy"/>
        <w:ind w:right="-47"/>
        <w:jc w:val="both"/>
        <w:rPr>
          <w:rFonts w:ascii="Times New Roman" w:hAnsi="Times New Roman"/>
        </w:rPr>
      </w:pPr>
    </w:p>
    <w:p w14:paraId="1D2408FA"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A79257B" w14:textId="77777777" w:rsidR="00DD6CC9" w:rsidRDefault="00DD6CC9" w:rsidP="00DD6CC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49F9E2C" w14:textId="77777777" w:rsidR="00DD6CC9" w:rsidRDefault="00DD6CC9" w:rsidP="00DD6CC9">
      <w:pPr>
        <w:pStyle w:val="Tekstpodstawowy"/>
        <w:ind w:right="-47"/>
        <w:jc w:val="both"/>
        <w:rPr>
          <w:rFonts w:ascii="Times New Roman" w:hAnsi="Times New Roman"/>
        </w:rPr>
      </w:pPr>
    </w:p>
    <w:p w14:paraId="5A83EA8E" w14:textId="77777777" w:rsidR="00DD6CC9" w:rsidRDefault="00DD6CC9" w:rsidP="00DD6CC9">
      <w:pPr>
        <w:pStyle w:val="Tekstpodstawowy"/>
        <w:ind w:right="-47"/>
        <w:jc w:val="center"/>
        <w:rPr>
          <w:rFonts w:ascii="Times New Roman" w:hAnsi="Times New Roman"/>
          <w:b/>
        </w:rPr>
      </w:pPr>
    </w:p>
    <w:p w14:paraId="11CA2AFF" w14:textId="77777777" w:rsidR="00DD6CC9" w:rsidRPr="00877B92" w:rsidRDefault="00DD6CC9" w:rsidP="00DD6C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3E03136" w14:textId="77777777" w:rsidR="00DD6CC9" w:rsidRPr="004F0507" w:rsidRDefault="00DD6CC9" w:rsidP="00DD6CC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ACC9D6A" w14:textId="77777777" w:rsidR="00DD6CC9" w:rsidRDefault="00DD6CC9" w:rsidP="00DD6CC9">
      <w:pPr>
        <w:pStyle w:val="Tekstpodstawowy2"/>
        <w:spacing w:line="240" w:lineRule="auto"/>
        <w:ind w:right="-47"/>
      </w:pPr>
    </w:p>
    <w:p w14:paraId="36BFB936" w14:textId="77777777" w:rsidR="00DD6CC9" w:rsidRDefault="00DD6CC9" w:rsidP="00DD6CC9">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74310DF4" w14:textId="77777777" w:rsidR="00DD6CC9" w:rsidRDefault="00DD6CC9" w:rsidP="00DD6CC9">
      <w:pPr>
        <w:rPr>
          <w:sz w:val="22"/>
          <w:szCs w:val="22"/>
          <w:lang w:val="pl-PL"/>
        </w:rPr>
      </w:pPr>
    </w:p>
    <w:p w14:paraId="18F13278" w14:textId="77777777" w:rsidR="00DD6CC9" w:rsidRDefault="00DD6CC9" w:rsidP="00DD6CC9">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829DD90" w14:textId="77777777" w:rsidR="00DD6CC9" w:rsidRDefault="00DD6CC9" w:rsidP="00DD6CC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925D173" w14:textId="77777777" w:rsidR="00DD6CC9" w:rsidRDefault="00DD6CC9" w:rsidP="00DD6CC9">
      <w:pPr>
        <w:pStyle w:val="Zwykytekst"/>
        <w:rPr>
          <w:rFonts w:ascii="Times New Roman" w:hAnsi="Times New Roman" w:cs="Times New Roman"/>
          <w:sz w:val="22"/>
          <w:szCs w:val="22"/>
          <w:lang w:val="pl-PL"/>
        </w:rPr>
      </w:pPr>
    </w:p>
    <w:p w14:paraId="3AE11799" w14:textId="77777777" w:rsidR="00DD6CC9" w:rsidRDefault="00DD6CC9" w:rsidP="00DD6CC9">
      <w:pPr>
        <w:pStyle w:val="Zwykytekst"/>
        <w:ind w:left="4956" w:firstLine="708"/>
        <w:rPr>
          <w:rFonts w:ascii="Times New Roman" w:hAnsi="Times New Roman" w:cs="Times New Roman"/>
          <w:sz w:val="22"/>
          <w:szCs w:val="22"/>
          <w:lang w:val="pl-PL"/>
        </w:rPr>
      </w:pPr>
    </w:p>
    <w:p w14:paraId="685314EF" w14:textId="77777777" w:rsidR="00DD6CC9" w:rsidRDefault="00DD6CC9" w:rsidP="00DD6CC9">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5656F22F" w14:textId="77777777" w:rsidR="00DD6CC9" w:rsidRDefault="00DD6CC9" w:rsidP="00DD6CC9">
      <w:pPr>
        <w:pStyle w:val="Zwykytekst"/>
        <w:ind w:left="4956" w:firstLine="708"/>
        <w:rPr>
          <w:rFonts w:ascii="Times New Roman" w:hAnsi="Times New Roman" w:cs="Times New Roman"/>
          <w:b/>
          <w:bCs/>
          <w:sz w:val="22"/>
          <w:szCs w:val="22"/>
          <w:lang w:val="pl-PL"/>
        </w:rPr>
      </w:pPr>
    </w:p>
    <w:p w14:paraId="6095DB5A" w14:textId="77777777" w:rsidR="00DD6CC9" w:rsidRDefault="00DD6CC9" w:rsidP="00DD6CC9">
      <w:pPr>
        <w:pStyle w:val="Zwykytekst"/>
        <w:ind w:left="4956" w:firstLine="708"/>
        <w:rPr>
          <w:rFonts w:ascii="Times New Roman" w:hAnsi="Times New Roman" w:cs="Times New Roman"/>
          <w:b/>
          <w:bCs/>
          <w:sz w:val="22"/>
          <w:szCs w:val="22"/>
          <w:lang w:val="pl-PL"/>
        </w:rPr>
      </w:pPr>
    </w:p>
    <w:p w14:paraId="700CE335" w14:textId="77777777" w:rsidR="00DD6CC9" w:rsidRDefault="00DD6CC9" w:rsidP="00DD6CC9">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39756E74" w14:textId="77777777" w:rsidR="00DD6CC9" w:rsidRDefault="00DD6CC9" w:rsidP="00DD6CC9">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691B17E7"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4F70E8DC"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39A227FF"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1CE546F1"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22DF5535"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6CD49AEF"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3348A402"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04C8AAD6"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214E7982"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5A9838AE"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1CC35DDB"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0DF44A97"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6FDE46E3"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3D526FF8"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1E9E6087"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3CE9CFF1"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70DB3387"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2454C039"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625F200C"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765D684A"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7876C95A"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0017863F"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2185DECE"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27C135FE" w14:textId="77777777" w:rsidR="00DD6CC9" w:rsidRDefault="00DD6CC9" w:rsidP="00DD6CC9">
      <w:pPr>
        <w:pStyle w:val="Zwykytekst"/>
        <w:tabs>
          <w:tab w:val="left" w:pos="7050"/>
        </w:tabs>
        <w:rPr>
          <w:rFonts w:ascii="Times New Roman" w:hAnsi="Times New Roman" w:cs="Times New Roman"/>
          <w:i/>
          <w:iCs/>
          <w:sz w:val="22"/>
          <w:szCs w:val="22"/>
          <w:lang w:val="pl-PL"/>
        </w:rPr>
      </w:pPr>
    </w:p>
    <w:p w14:paraId="3A411862" w14:textId="77777777" w:rsidR="00DD6CC9" w:rsidRPr="00515AFA" w:rsidRDefault="00DD6CC9" w:rsidP="00DD6CC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E512989" w14:textId="77777777" w:rsidR="00DD6CC9" w:rsidRPr="00515AFA" w:rsidRDefault="00DD6CC9" w:rsidP="00DD6CC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AB366FA" w14:textId="77777777" w:rsidR="00DD6CC9" w:rsidRDefault="00DD6CC9" w:rsidP="00DD6CC9">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F82688E" w14:textId="77777777" w:rsidR="00DD6CC9" w:rsidRDefault="00DD6CC9" w:rsidP="00DD6CC9">
      <w:pPr>
        <w:widowControl w:val="0"/>
        <w:autoSpaceDE w:val="0"/>
        <w:autoSpaceDN w:val="0"/>
        <w:jc w:val="right"/>
        <w:textAlignment w:val="baseline"/>
        <w:rPr>
          <w:sz w:val="22"/>
          <w:szCs w:val="22"/>
          <w:lang w:val="pl-PL"/>
        </w:rPr>
      </w:pPr>
    </w:p>
    <w:p w14:paraId="18F1BA00" w14:textId="77777777" w:rsidR="00DD6CC9" w:rsidRDefault="00DD6CC9" w:rsidP="00DD6CC9">
      <w:pPr>
        <w:widowControl w:val="0"/>
        <w:autoSpaceDE w:val="0"/>
        <w:autoSpaceDN w:val="0"/>
        <w:jc w:val="right"/>
        <w:textAlignment w:val="baseline"/>
        <w:rPr>
          <w:sz w:val="22"/>
          <w:szCs w:val="22"/>
          <w:lang w:val="pl-PL"/>
        </w:rPr>
      </w:pPr>
    </w:p>
    <w:p w14:paraId="0C793E23" w14:textId="77777777" w:rsidR="00DD6CC9" w:rsidRDefault="00DD6CC9" w:rsidP="00DD6CC9">
      <w:pPr>
        <w:widowControl w:val="0"/>
        <w:autoSpaceDE w:val="0"/>
        <w:autoSpaceDN w:val="0"/>
        <w:jc w:val="right"/>
        <w:textAlignment w:val="baseline"/>
        <w:rPr>
          <w:sz w:val="22"/>
          <w:szCs w:val="22"/>
          <w:lang w:val="pl-PL"/>
        </w:rPr>
      </w:pPr>
    </w:p>
    <w:p w14:paraId="225177AB" w14:textId="77777777" w:rsidR="00DD6CC9" w:rsidRDefault="00DD6CC9" w:rsidP="00DD6CC9">
      <w:pPr>
        <w:widowControl w:val="0"/>
        <w:autoSpaceDE w:val="0"/>
        <w:autoSpaceDN w:val="0"/>
        <w:jc w:val="right"/>
        <w:textAlignment w:val="baseline"/>
        <w:rPr>
          <w:sz w:val="22"/>
          <w:szCs w:val="22"/>
          <w:lang w:val="pl-PL"/>
        </w:rPr>
      </w:pPr>
    </w:p>
    <w:p w14:paraId="2A68A261" w14:textId="77777777" w:rsidR="00DD6CC9" w:rsidRDefault="00DD6CC9" w:rsidP="00DD6CC9">
      <w:pPr>
        <w:widowControl w:val="0"/>
        <w:autoSpaceDE w:val="0"/>
        <w:autoSpaceDN w:val="0"/>
        <w:jc w:val="right"/>
        <w:textAlignment w:val="baseline"/>
        <w:rPr>
          <w:sz w:val="22"/>
          <w:szCs w:val="22"/>
          <w:lang w:val="pl-PL"/>
        </w:rPr>
      </w:pPr>
    </w:p>
    <w:p w14:paraId="0B2A331E" w14:textId="77777777" w:rsidR="00DD6CC9" w:rsidRDefault="00DD6CC9" w:rsidP="00DD6CC9">
      <w:pPr>
        <w:widowControl w:val="0"/>
        <w:autoSpaceDE w:val="0"/>
        <w:autoSpaceDN w:val="0"/>
        <w:jc w:val="right"/>
        <w:textAlignment w:val="baseline"/>
        <w:rPr>
          <w:sz w:val="22"/>
          <w:szCs w:val="22"/>
          <w:lang w:val="pl-PL"/>
        </w:rPr>
      </w:pPr>
    </w:p>
    <w:p w14:paraId="6CF7AB23" w14:textId="77777777" w:rsidR="00DD6CC9" w:rsidRDefault="00DD6CC9" w:rsidP="00DD6CC9">
      <w:pPr>
        <w:widowControl w:val="0"/>
        <w:autoSpaceDE w:val="0"/>
        <w:autoSpaceDN w:val="0"/>
        <w:jc w:val="right"/>
        <w:textAlignment w:val="baseline"/>
        <w:rPr>
          <w:sz w:val="22"/>
          <w:szCs w:val="22"/>
          <w:lang w:val="pl-PL"/>
        </w:rPr>
      </w:pPr>
    </w:p>
    <w:p w14:paraId="746D421E" w14:textId="77777777" w:rsidR="00DD6CC9" w:rsidRDefault="00DD6CC9" w:rsidP="00DD6CC9">
      <w:pPr>
        <w:widowControl w:val="0"/>
        <w:autoSpaceDE w:val="0"/>
        <w:autoSpaceDN w:val="0"/>
        <w:jc w:val="right"/>
        <w:textAlignment w:val="baseline"/>
        <w:rPr>
          <w:sz w:val="22"/>
          <w:szCs w:val="22"/>
          <w:lang w:val="pl-PL"/>
        </w:rPr>
      </w:pPr>
    </w:p>
    <w:p w14:paraId="1E8E6206" w14:textId="77777777" w:rsidR="00DD6CC9" w:rsidRDefault="00DD6CC9" w:rsidP="00DD6CC9">
      <w:pPr>
        <w:widowControl w:val="0"/>
        <w:autoSpaceDE w:val="0"/>
        <w:autoSpaceDN w:val="0"/>
        <w:jc w:val="right"/>
        <w:textAlignment w:val="baseline"/>
        <w:rPr>
          <w:sz w:val="22"/>
          <w:szCs w:val="22"/>
          <w:lang w:val="pl-PL"/>
        </w:rPr>
      </w:pPr>
    </w:p>
    <w:p w14:paraId="57535406" w14:textId="77777777" w:rsidR="00DD6CC9" w:rsidRDefault="00DD6CC9" w:rsidP="00DD6CC9">
      <w:pPr>
        <w:widowControl w:val="0"/>
        <w:autoSpaceDE w:val="0"/>
        <w:autoSpaceDN w:val="0"/>
        <w:jc w:val="right"/>
        <w:textAlignment w:val="baseline"/>
        <w:rPr>
          <w:sz w:val="22"/>
          <w:szCs w:val="22"/>
          <w:lang w:val="pl-PL"/>
        </w:rPr>
      </w:pPr>
    </w:p>
    <w:p w14:paraId="32CB4DD6" w14:textId="77777777" w:rsidR="00DD6CC9" w:rsidRDefault="00DD6CC9" w:rsidP="00DD6CC9">
      <w:pPr>
        <w:widowControl w:val="0"/>
        <w:autoSpaceDE w:val="0"/>
        <w:autoSpaceDN w:val="0"/>
        <w:jc w:val="right"/>
        <w:textAlignment w:val="baseline"/>
        <w:rPr>
          <w:sz w:val="22"/>
          <w:szCs w:val="22"/>
          <w:lang w:val="pl-PL"/>
        </w:rPr>
      </w:pPr>
    </w:p>
    <w:p w14:paraId="3C75D48C" w14:textId="77777777" w:rsidR="00DD6CC9" w:rsidRDefault="00DD6CC9" w:rsidP="00DD6CC9">
      <w:pPr>
        <w:widowControl w:val="0"/>
        <w:autoSpaceDE w:val="0"/>
        <w:autoSpaceDN w:val="0"/>
        <w:jc w:val="right"/>
        <w:textAlignment w:val="baseline"/>
        <w:rPr>
          <w:sz w:val="22"/>
          <w:szCs w:val="22"/>
          <w:lang w:val="pl-PL"/>
        </w:rPr>
      </w:pPr>
    </w:p>
    <w:p w14:paraId="0F67D57B" w14:textId="77777777" w:rsidR="00DD6CC9" w:rsidRPr="00515AFA" w:rsidRDefault="00DD6CC9" w:rsidP="00DD6CC9">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1D758243" w14:textId="77777777" w:rsidR="00DD6CC9" w:rsidRPr="00515AFA" w:rsidRDefault="00DD6CC9" w:rsidP="00DD6CC9">
      <w:pPr>
        <w:widowControl w:val="0"/>
        <w:autoSpaceDE w:val="0"/>
        <w:autoSpaceDN w:val="0"/>
        <w:jc w:val="both"/>
        <w:textAlignment w:val="baseline"/>
        <w:rPr>
          <w:sz w:val="22"/>
          <w:szCs w:val="22"/>
          <w:lang w:val="pl-PL"/>
        </w:rPr>
      </w:pPr>
    </w:p>
    <w:p w14:paraId="40130F1E" w14:textId="77777777" w:rsidR="00DD6CC9" w:rsidRPr="00515AFA" w:rsidRDefault="00DD6CC9" w:rsidP="00DD6CC9">
      <w:pPr>
        <w:widowControl w:val="0"/>
        <w:autoSpaceDE w:val="0"/>
        <w:autoSpaceDN w:val="0"/>
        <w:jc w:val="both"/>
        <w:textAlignment w:val="baseline"/>
        <w:rPr>
          <w:sz w:val="22"/>
          <w:szCs w:val="22"/>
          <w:lang w:val="pl-PL"/>
        </w:rPr>
      </w:pPr>
    </w:p>
    <w:p w14:paraId="3637D661" w14:textId="77777777" w:rsidR="00DD6CC9" w:rsidRPr="00515AFA" w:rsidRDefault="00DD6CC9" w:rsidP="00DD6CC9">
      <w:pPr>
        <w:widowControl w:val="0"/>
        <w:autoSpaceDE w:val="0"/>
        <w:autoSpaceDN w:val="0"/>
        <w:jc w:val="both"/>
        <w:textAlignment w:val="baseline"/>
        <w:rPr>
          <w:sz w:val="22"/>
          <w:szCs w:val="22"/>
          <w:lang w:val="pl-PL"/>
        </w:rPr>
      </w:pPr>
      <w:r w:rsidRPr="00515AFA">
        <w:rPr>
          <w:sz w:val="22"/>
          <w:szCs w:val="22"/>
          <w:lang w:val="pl-PL"/>
        </w:rPr>
        <w:t>.....................................… </w:t>
      </w:r>
    </w:p>
    <w:p w14:paraId="172810F8" w14:textId="77777777" w:rsidR="00DD6CC9" w:rsidRPr="00515AFA" w:rsidRDefault="00DD6CC9" w:rsidP="00DD6CC9">
      <w:pPr>
        <w:widowControl w:val="0"/>
        <w:autoSpaceDE w:val="0"/>
        <w:autoSpaceDN w:val="0"/>
        <w:ind w:firstLine="555"/>
        <w:textAlignment w:val="baseline"/>
        <w:rPr>
          <w:sz w:val="22"/>
          <w:szCs w:val="22"/>
          <w:lang w:val="pl-PL"/>
        </w:rPr>
      </w:pPr>
      <w:r w:rsidRPr="00515AFA">
        <w:rPr>
          <w:sz w:val="22"/>
          <w:szCs w:val="22"/>
          <w:lang w:val="pl-PL"/>
        </w:rPr>
        <w:t>Nazwa Wykonawcy</w:t>
      </w:r>
    </w:p>
    <w:p w14:paraId="771FC9BD" w14:textId="77777777" w:rsidR="00DD6CC9" w:rsidRPr="00515AFA" w:rsidRDefault="00DD6CC9" w:rsidP="00DD6CC9">
      <w:pPr>
        <w:widowControl w:val="0"/>
        <w:autoSpaceDE w:val="0"/>
        <w:autoSpaceDN w:val="0"/>
        <w:textAlignment w:val="baseline"/>
        <w:rPr>
          <w:sz w:val="22"/>
          <w:szCs w:val="22"/>
          <w:lang w:val="pl-PL"/>
        </w:rPr>
      </w:pPr>
    </w:p>
    <w:p w14:paraId="198B5B16" w14:textId="77777777" w:rsidR="00DD6CC9" w:rsidRPr="00515AFA" w:rsidRDefault="00DD6CC9" w:rsidP="00DD6CC9">
      <w:pPr>
        <w:widowControl w:val="0"/>
        <w:autoSpaceDE w:val="0"/>
        <w:autoSpaceDN w:val="0"/>
        <w:jc w:val="both"/>
        <w:textAlignment w:val="baseline"/>
        <w:rPr>
          <w:sz w:val="22"/>
          <w:szCs w:val="22"/>
          <w:lang w:val="pl-PL"/>
        </w:rPr>
      </w:pPr>
      <w:r w:rsidRPr="00515AFA">
        <w:rPr>
          <w:sz w:val="22"/>
          <w:szCs w:val="22"/>
          <w:lang w:val="pl-PL"/>
        </w:rPr>
        <w:t>.....................................…</w:t>
      </w:r>
    </w:p>
    <w:p w14:paraId="1232258D" w14:textId="77777777" w:rsidR="00DD6CC9" w:rsidRPr="00515AFA" w:rsidRDefault="00DD6CC9" w:rsidP="00DD6CC9">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8D73B6F" w14:textId="77777777" w:rsidR="00DD6CC9" w:rsidRPr="00515AFA" w:rsidRDefault="00DD6CC9" w:rsidP="00DD6CC9">
      <w:pPr>
        <w:widowControl w:val="0"/>
        <w:autoSpaceDE w:val="0"/>
        <w:autoSpaceDN w:val="0"/>
        <w:spacing w:before="90"/>
        <w:ind w:left="115" w:right="110"/>
        <w:jc w:val="both"/>
        <w:outlineLvl w:val="0"/>
        <w:rPr>
          <w:rFonts w:eastAsia="Verdana"/>
          <w:b/>
          <w:bCs/>
          <w:sz w:val="22"/>
          <w:szCs w:val="22"/>
          <w:lang w:val="pl-PL" w:eastAsia="en-US"/>
        </w:rPr>
      </w:pPr>
    </w:p>
    <w:p w14:paraId="640FE76A" w14:textId="77777777" w:rsidR="00DD6CC9" w:rsidRPr="00515AFA" w:rsidRDefault="00DD6CC9" w:rsidP="00DD6CC9">
      <w:pPr>
        <w:widowControl w:val="0"/>
        <w:autoSpaceDE w:val="0"/>
        <w:autoSpaceDN w:val="0"/>
        <w:spacing w:before="90"/>
        <w:ind w:right="110"/>
        <w:jc w:val="both"/>
        <w:outlineLvl w:val="0"/>
        <w:rPr>
          <w:rFonts w:eastAsia="Verdana"/>
          <w:b/>
          <w:bCs/>
          <w:sz w:val="22"/>
          <w:szCs w:val="22"/>
          <w:lang w:val="pl-PL" w:eastAsia="en-US"/>
        </w:rPr>
      </w:pPr>
    </w:p>
    <w:p w14:paraId="512DC265" w14:textId="77777777" w:rsidR="00DD6CC9" w:rsidRPr="00515AFA" w:rsidRDefault="00DD6CC9" w:rsidP="00DD6CC9">
      <w:pPr>
        <w:widowControl w:val="0"/>
        <w:autoSpaceDE w:val="0"/>
        <w:autoSpaceDN w:val="0"/>
        <w:jc w:val="center"/>
        <w:textAlignment w:val="baseline"/>
        <w:rPr>
          <w:b/>
          <w:bCs/>
          <w:sz w:val="22"/>
          <w:szCs w:val="22"/>
          <w:lang w:val="pl-PL"/>
        </w:rPr>
      </w:pPr>
    </w:p>
    <w:p w14:paraId="63878451" w14:textId="77777777" w:rsidR="00DD6CC9" w:rsidRPr="00515AFA" w:rsidRDefault="00DD6CC9" w:rsidP="00DD6CC9">
      <w:pPr>
        <w:widowControl w:val="0"/>
        <w:autoSpaceDE w:val="0"/>
        <w:autoSpaceDN w:val="0"/>
        <w:jc w:val="center"/>
        <w:textAlignment w:val="baseline"/>
        <w:rPr>
          <w:b/>
          <w:bCs/>
          <w:sz w:val="22"/>
          <w:szCs w:val="22"/>
          <w:lang w:val="pl-PL"/>
        </w:rPr>
      </w:pPr>
    </w:p>
    <w:p w14:paraId="60EBF948" w14:textId="77777777" w:rsidR="00DD6CC9" w:rsidRPr="00515AFA" w:rsidRDefault="00DD6CC9" w:rsidP="00DD6CC9">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7C72189" w14:textId="77777777" w:rsidR="00DD6CC9" w:rsidRPr="00515AFA" w:rsidRDefault="00DD6CC9" w:rsidP="00DD6CC9">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D5E7192" w14:textId="77777777" w:rsidR="00DD6CC9" w:rsidRPr="00515AFA" w:rsidRDefault="00DD6CC9" w:rsidP="00DD6CC9">
      <w:pPr>
        <w:widowControl w:val="0"/>
        <w:autoSpaceDE w:val="0"/>
        <w:autoSpaceDN w:val="0"/>
        <w:jc w:val="center"/>
        <w:textAlignment w:val="baseline"/>
        <w:rPr>
          <w:b/>
          <w:bCs/>
          <w:sz w:val="22"/>
          <w:szCs w:val="22"/>
          <w:lang w:val="pl-PL"/>
        </w:rPr>
      </w:pPr>
    </w:p>
    <w:p w14:paraId="7B37979F" w14:textId="77777777" w:rsidR="00DD6CC9" w:rsidRPr="00515AFA" w:rsidRDefault="00DD6CC9" w:rsidP="00DD6CC9">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EC0A7B3" w14:textId="77777777" w:rsidR="00DD6CC9" w:rsidRPr="00515AFA" w:rsidRDefault="00DD6CC9" w:rsidP="00EB5698">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FEE3818" w14:textId="77777777" w:rsidR="00DD6CC9" w:rsidRPr="00515AFA" w:rsidRDefault="00DD6CC9" w:rsidP="00EB5698">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0EAE827" w14:textId="77777777" w:rsidR="00DD6CC9" w:rsidRPr="00515AFA" w:rsidRDefault="00DD6CC9" w:rsidP="00EB5698">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ED90E89" w14:textId="77777777" w:rsidR="00DD6CC9" w:rsidRPr="00515AFA" w:rsidRDefault="00DD6CC9" w:rsidP="00EB5698">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80F8CF7" w14:textId="77777777" w:rsidR="00DD6CC9" w:rsidRPr="00515AFA" w:rsidRDefault="00DD6CC9" w:rsidP="00DD6CC9">
      <w:pPr>
        <w:spacing w:after="200" w:line="276" w:lineRule="auto"/>
        <w:ind w:left="780"/>
        <w:contextualSpacing/>
        <w:textAlignment w:val="baseline"/>
        <w:rPr>
          <w:sz w:val="22"/>
          <w:szCs w:val="22"/>
          <w:lang w:val="pl-PL"/>
        </w:rPr>
      </w:pPr>
    </w:p>
    <w:p w14:paraId="179FA87D" w14:textId="77777777" w:rsidR="00DD6CC9" w:rsidRPr="00515AFA" w:rsidRDefault="00DD6CC9" w:rsidP="00DD6CC9">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30F8532" w14:textId="77777777" w:rsidR="00DD6CC9" w:rsidRPr="00515AFA" w:rsidRDefault="00DD6CC9" w:rsidP="00DD6CC9">
      <w:pPr>
        <w:widowControl w:val="0"/>
        <w:autoSpaceDE w:val="0"/>
        <w:autoSpaceDN w:val="0"/>
        <w:spacing w:before="90"/>
        <w:ind w:right="110"/>
        <w:jc w:val="both"/>
        <w:outlineLvl w:val="0"/>
        <w:rPr>
          <w:rFonts w:eastAsia="Verdana"/>
          <w:b/>
          <w:bCs/>
          <w:sz w:val="22"/>
          <w:szCs w:val="22"/>
          <w:lang w:val="pl-PL" w:eastAsia="en-US"/>
        </w:rPr>
      </w:pPr>
    </w:p>
    <w:p w14:paraId="6575BB6F" w14:textId="77777777" w:rsidR="00DD6CC9" w:rsidRPr="00515AFA" w:rsidRDefault="00DD6CC9" w:rsidP="00DD6CC9">
      <w:pPr>
        <w:widowControl w:val="0"/>
        <w:autoSpaceDE w:val="0"/>
        <w:autoSpaceDN w:val="0"/>
        <w:spacing w:before="90"/>
        <w:ind w:right="110"/>
        <w:jc w:val="both"/>
        <w:outlineLvl w:val="0"/>
        <w:rPr>
          <w:rFonts w:eastAsia="Verdana"/>
          <w:b/>
          <w:bCs/>
          <w:sz w:val="22"/>
          <w:szCs w:val="22"/>
          <w:lang w:val="pl-PL" w:eastAsia="en-US"/>
        </w:rPr>
      </w:pPr>
    </w:p>
    <w:p w14:paraId="70A47D38" w14:textId="77777777" w:rsidR="00DD6CC9" w:rsidRPr="00515AFA" w:rsidRDefault="00DD6CC9" w:rsidP="00DD6CC9">
      <w:pPr>
        <w:widowControl w:val="0"/>
        <w:autoSpaceDE w:val="0"/>
        <w:autoSpaceDN w:val="0"/>
        <w:spacing w:before="90"/>
        <w:ind w:right="110"/>
        <w:jc w:val="both"/>
        <w:outlineLvl w:val="0"/>
        <w:rPr>
          <w:rFonts w:eastAsia="Verdana"/>
          <w:b/>
          <w:bCs/>
          <w:sz w:val="22"/>
          <w:szCs w:val="22"/>
          <w:lang w:val="pl-PL" w:eastAsia="en-US"/>
        </w:rPr>
      </w:pPr>
    </w:p>
    <w:p w14:paraId="7164BCC2" w14:textId="77777777" w:rsidR="00DD6CC9" w:rsidRPr="00515AFA" w:rsidRDefault="00DD6CC9" w:rsidP="00DD6CC9">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D6CC9" w:rsidRPr="00DD6CC9" w14:paraId="53A1BBAD" w14:textId="77777777" w:rsidTr="00EF2DB2">
        <w:tc>
          <w:tcPr>
            <w:tcW w:w="4105" w:type="dxa"/>
            <w:hideMark/>
          </w:tcPr>
          <w:p w14:paraId="40AA6293" w14:textId="77777777" w:rsidR="00DD6CC9" w:rsidRPr="00515AFA" w:rsidRDefault="00DD6CC9" w:rsidP="00EF2DB2">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94843B" w14:textId="77777777" w:rsidR="00DD6CC9" w:rsidRPr="00515AFA" w:rsidRDefault="00DD6CC9" w:rsidP="00EF2DB2">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EA9B96E" w14:textId="77777777" w:rsidR="00DD6CC9" w:rsidRPr="00515AFA" w:rsidRDefault="00DD6CC9" w:rsidP="00DD6CC9">
      <w:pPr>
        <w:spacing w:line="360" w:lineRule="auto"/>
        <w:jc w:val="both"/>
        <w:rPr>
          <w:rFonts w:eastAsia="Calibri"/>
          <w:color w:val="222A35"/>
          <w:sz w:val="22"/>
          <w:szCs w:val="22"/>
          <w:lang w:val="pl-PL" w:eastAsia="x-none"/>
        </w:rPr>
      </w:pPr>
    </w:p>
    <w:p w14:paraId="503BAC24" w14:textId="77777777" w:rsidR="00DD6CC9" w:rsidRPr="002E3AF9" w:rsidRDefault="00DD6CC9" w:rsidP="00DD6CC9">
      <w:pPr>
        <w:rPr>
          <w:lang w:val="pl-PL"/>
        </w:rPr>
      </w:pPr>
    </w:p>
    <w:p w14:paraId="1C47D299" w14:textId="77777777" w:rsidR="00DD6CC9" w:rsidRPr="007775F0" w:rsidRDefault="00DD6CC9" w:rsidP="00DD6CC9">
      <w:pPr>
        <w:rPr>
          <w:lang w:val="pl-PL"/>
        </w:rPr>
      </w:pPr>
    </w:p>
    <w:p w14:paraId="0A66F22E" w14:textId="77777777" w:rsidR="00DD6CC9" w:rsidRPr="009A2FD4" w:rsidRDefault="00DD6CC9" w:rsidP="00DD6CC9">
      <w:pPr>
        <w:rPr>
          <w:lang w:val="pl-PL"/>
        </w:rPr>
      </w:pPr>
    </w:p>
    <w:p w14:paraId="2A6583D6" w14:textId="77777777" w:rsidR="00DD6CC9" w:rsidRPr="004830B6" w:rsidRDefault="00DD6CC9" w:rsidP="00DD6CC9">
      <w:pPr>
        <w:rPr>
          <w:lang w:val="pl-PL"/>
        </w:rPr>
      </w:pPr>
    </w:p>
    <w:p w14:paraId="137F7A44" w14:textId="77777777" w:rsidR="00DD6CC9" w:rsidRPr="00291156" w:rsidRDefault="00DD6CC9" w:rsidP="00DD6CC9">
      <w:pPr>
        <w:rPr>
          <w:lang w:val="pl-PL"/>
        </w:rPr>
      </w:pPr>
    </w:p>
    <w:p w14:paraId="1C824E29" w14:textId="77777777" w:rsidR="00DD6CC9" w:rsidRPr="006B6179" w:rsidRDefault="00DD6CC9" w:rsidP="00DD6CC9">
      <w:pPr>
        <w:rPr>
          <w:lang w:val="pl-PL"/>
        </w:rPr>
      </w:pPr>
    </w:p>
    <w:p w14:paraId="4DFD2AFF" w14:textId="77777777" w:rsidR="00DD6CC9" w:rsidRPr="00E95701" w:rsidRDefault="00DD6CC9" w:rsidP="00DD6CC9">
      <w:pPr>
        <w:rPr>
          <w:lang w:val="pl-PL"/>
        </w:rPr>
      </w:pPr>
    </w:p>
    <w:p w14:paraId="04676A02" w14:textId="77777777" w:rsidR="00DD6CC9" w:rsidRPr="00FD2A6B" w:rsidRDefault="00DD6CC9" w:rsidP="00DD6CC9">
      <w:pPr>
        <w:rPr>
          <w:lang w:val="pl-PL"/>
        </w:rPr>
      </w:pPr>
    </w:p>
    <w:p w14:paraId="43D56023" w14:textId="77777777" w:rsidR="00496551" w:rsidRPr="00DD6CC9" w:rsidRDefault="00496551" w:rsidP="00DD6CC9">
      <w:pPr>
        <w:rPr>
          <w:lang w:val="pl-PL"/>
        </w:rPr>
      </w:pPr>
    </w:p>
    <w:sectPr w:rsidR="00496551" w:rsidRPr="00DD6CC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EC319" w14:textId="77777777" w:rsidR="00EB5698" w:rsidRDefault="00EB5698">
      <w:r>
        <w:separator/>
      </w:r>
    </w:p>
  </w:endnote>
  <w:endnote w:type="continuationSeparator" w:id="0">
    <w:p w14:paraId="2B10CBFA" w14:textId="77777777" w:rsidR="00EB5698" w:rsidRDefault="00EB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473A" w14:textId="77777777" w:rsidR="003750FE" w:rsidRDefault="003750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01A91" w14:textId="77777777" w:rsidR="00DD6CC9" w:rsidRDefault="00DD6CC9">
    <w:pPr>
      <w:pStyle w:val="Stopka"/>
      <w:jc w:val="right"/>
    </w:pPr>
    <w:r>
      <w:fldChar w:fldCharType="begin"/>
    </w:r>
    <w:r>
      <w:instrText>PAGE   \* MERGEFORMAT</w:instrText>
    </w:r>
    <w:r>
      <w:fldChar w:fldCharType="separate"/>
    </w:r>
    <w:r>
      <w:rPr>
        <w:lang w:val="pl-PL"/>
      </w:rPr>
      <w:t>2</w:t>
    </w:r>
    <w:r>
      <w:fldChar w:fldCharType="end"/>
    </w:r>
  </w:p>
  <w:p w14:paraId="69BC7D21" w14:textId="77777777" w:rsidR="003750FE" w:rsidRDefault="003750F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0E78" w14:textId="77777777" w:rsidR="003750FE" w:rsidRDefault="003750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E43F7" w14:textId="77777777" w:rsidR="00EB5698" w:rsidRDefault="00EB5698">
      <w:r>
        <w:separator/>
      </w:r>
    </w:p>
  </w:footnote>
  <w:footnote w:type="continuationSeparator" w:id="0">
    <w:p w14:paraId="30F661E4" w14:textId="77777777" w:rsidR="00EB5698" w:rsidRDefault="00EB5698">
      <w:r>
        <w:continuationSeparator/>
      </w:r>
    </w:p>
  </w:footnote>
  <w:footnote w:id="1">
    <w:p w14:paraId="0E5A7B63" w14:textId="77777777" w:rsidR="00DD6CC9" w:rsidRDefault="00DD6CC9" w:rsidP="00DD6CC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03C4255" w14:textId="77777777" w:rsidR="00DD6CC9" w:rsidRDefault="00DD6CC9" w:rsidP="00DD6CC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2C987A6" w14:textId="77777777" w:rsidR="00DD6CC9" w:rsidRDefault="00DD6CC9" w:rsidP="00EB5698">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865E429" w14:textId="77777777" w:rsidR="00DD6CC9" w:rsidRDefault="00DD6CC9" w:rsidP="00EB5698">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7EEF893" w14:textId="77777777" w:rsidR="00DD6CC9" w:rsidRDefault="00DD6CC9" w:rsidP="00EB5698">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5C2E6A9" w14:textId="77777777" w:rsidR="00DD6CC9" w:rsidRDefault="00DD6CC9" w:rsidP="00EB5698">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17B144" w14:textId="77777777" w:rsidR="00DD6CC9" w:rsidRDefault="00DD6CC9" w:rsidP="00DD6CC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F86FAC" w14:textId="77777777" w:rsidR="00DD6CC9" w:rsidRDefault="00DD6CC9" w:rsidP="00EB5698">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9E0D79A" w14:textId="77777777" w:rsidR="00DD6CC9" w:rsidRDefault="00DD6CC9" w:rsidP="00EB5698">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BBF8AE" w14:textId="77777777" w:rsidR="00DD6CC9" w:rsidRDefault="00DD6CC9" w:rsidP="00EB5698">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33FD480" w14:textId="77777777" w:rsidR="00DD6CC9" w:rsidRDefault="00DD6CC9" w:rsidP="00EB5698">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2C7E933" w14:textId="77777777" w:rsidR="00DD6CC9" w:rsidRDefault="00DD6CC9" w:rsidP="00EB5698">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4A2AF0" w14:textId="77777777" w:rsidR="00DD6CC9" w:rsidRDefault="00DD6CC9" w:rsidP="00DD6CC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A5DF1C1" w14:textId="77777777" w:rsidR="00DD6CC9" w:rsidRDefault="00DD6CC9" w:rsidP="00DD6CC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07EA4" w14:textId="77777777" w:rsidR="00DD6CC9" w:rsidRDefault="00DD6CC9" w:rsidP="00DD6CC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0D70110" w14:textId="77777777" w:rsidR="00DD6CC9" w:rsidRDefault="00DD6CC9" w:rsidP="00DD6CC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50B875" w14:textId="77777777" w:rsidR="00DD6CC9" w:rsidRDefault="00DD6CC9" w:rsidP="00EB5698">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AC0FFE6" w14:textId="77777777" w:rsidR="00DD6CC9" w:rsidRDefault="00DD6CC9" w:rsidP="00EB5698">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925F884" w14:textId="77777777" w:rsidR="00DD6CC9" w:rsidRDefault="00DD6CC9" w:rsidP="00EB5698">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0BBC840" w14:textId="77777777" w:rsidR="00DD6CC9" w:rsidRDefault="00DD6CC9" w:rsidP="00DD6CC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FE3975" w14:textId="77777777" w:rsidR="00DD6CC9" w:rsidRDefault="00DD6CC9" w:rsidP="00DD6CC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EF213C" w14:textId="77777777" w:rsidR="00DD6CC9" w:rsidRDefault="00DD6CC9" w:rsidP="00DD6CC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5DACBA5" w14:textId="77777777" w:rsidR="00DD6CC9" w:rsidRDefault="00DD6CC9" w:rsidP="00DD6CC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5C35268" w14:textId="77777777" w:rsidR="00DD6CC9" w:rsidRDefault="00DD6CC9" w:rsidP="00DD6CC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13D34F9" w14:textId="77777777" w:rsidR="00DD6CC9" w:rsidRDefault="00DD6CC9" w:rsidP="00DD6CC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4262273" w14:textId="77777777" w:rsidR="00DD6CC9" w:rsidRDefault="00DD6CC9" w:rsidP="00DD6CC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604887E" w14:textId="77777777" w:rsidR="00DD6CC9" w:rsidRDefault="00DD6CC9" w:rsidP="00DD6CC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F52723" w14:textId="77777777" w:rsidR="00DD6CC9" w:rsidRDefault="00DD6CC9" w:rsidP="00DD6CC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EB29A2" w14:textId="77777777" w:rsidR="00DD6CC9" w:rsidRDefault="00DD6CC9" w:rsidP="00DD6CC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A8DD02" w14:textId="77777777" w:rsidR="00DD6CC9" w:rsidRDefault="00DD6CC9" w:rsidP="00DD6CC9">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DD634" w14:textId="77777777" w:rsidR="003750FE" w:rsidRDefault="003750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C382" w14:textId="77777777" w:rsidR="003750FE" w:rsidRDefault="003750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DDF46" w14:textId="77777777" w:rsidR="003750FE" w:rsidRDefault="003750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45815029">
    <w:abstractNumId w:val="10"/>
  </w:num>
  <w:num w:numId="2" w16cid:durableId="422845356">
    <w:abstractNumId w:val="15"/>
  </w:num>
  <w:num w:numId="3" w16cid:durableId="193541729">
    <w:abstractNumId w:val="3"/>
  </w:num>
  <w:num w:numId="4" w16cid:durableId="756369471">
    <w:abstractNumId w:val="6"/>
  </w:num>
  <w:num w:numId="5" w16cid:durableId="608045455">
    <w:abstractNumId w:val="13"/>
  </w:num>
  <w:num w:numId="6" w16cid:durableId="476604353">
    <w:abstractNumId w:val="12"/>
  </w:num>
  <w:num w:numId="7" w16cid:durableId="1779787830">
    <w:abstractNumId w:val="14"/>
  </w:num>
  <w:num w:numId="8" w16cid:durableId="1894948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85866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61781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60884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86033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5D1C"/>
    <w:rsid w:val="000033EA"/>
    <w:rsid w:val="0002467C"/>
    <w:rsid w:val="00035D1C"/>
    <w:rsid w:val="00040A7A"/>
    <w:rsid w:val="0007315E"/>
    <w:rsid w:val="000936CA"/>
    <w:rsid w:val="00097182"/>
    <w:rsid w:val="000B1A00"/>
    <w:rsid w:val="000C0F66"/>
    <w:rsid w:val="001764D4"/>
    <w:rsid w:val="001F341B"/>
    <w:rsid w:val="002430FD"/>
    <w:rsid w:val="00267340"/>
    <w:rsid w:val="00275C59"/>
    <w:rsid w:val="002E46B7"/>
    <w:rsid w:val="00337165"/>
    <w:rsid w:val="003750FE"/>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6CC9"/>
    <w:rsid w:val="00DE2464"/>
    <w:rsid w:val="00E13592"/>
    <w:rsid w:val="00E256BD"/>
    <w:rsid w:val="00E27575"/>
    <w:rsid w:val="00E3334C"/>
    <w:rsid w:val="00E41EFD"/>
    <w:rsid w:val="00E4751B"/>
    <w:rsid w:val="00E874DC"/>
    <w:rsid w:val="00EB5698"/>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573AC"/>
  <w15:chartTrackingRefBased/>
  <w15:docId w15:val="{941CC4E6-755D-4F45-9591-77D18B8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6CC9"/>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DD6CC9"/>
    <w:rPr>
      <w:b/>
      <w:bCs/>
    </w:rPr>
  </w:style>
  <w:style w:type="character" w:customStyle="1" w:styleId="czeinternetowe">
    <w:name w:val="Łącze internetowe"/>
    <w:uiPriority w:val="99"/>
    <w:semiHidden/>
    <w:unhideWhenUsed/>
    <w:rsid w:val="00DD6CC9"/>
    <w:rPr>
      <w:color w:val="0000FF"/>
      <w:u w:val="single"/>
    </w:rPr>
  </w:style>
  <w:style w:type="character" w:customStyle="1" w:styleId="StopkaZnak">
    <w:name w:val="Stopka Znak"/>
    <w:link w:val="Stopka"/>
    <w:uiPriority w:val="99"/>
    <w:rsid w:val="00DD6CC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2890</Words>
  <Characters>17343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2026-09-04T13:09:00Z</cp:lastPrinted>
  <dcterms:created xsi:type="dcterms:W3CDTF">2026-09-04T13:08:00Z</dcterms:created>
  <dcterms:modified xsi:type="dcterms:W3CDTF">2026-09-04T13:10:00Z</dcterms:modified>
</cp:coreProperties>
</file>