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8AC66" w14:textId="21ABFB44" w:rsidR="00D031E6" w:rsidRPr="00D031E6" w:rsidRDefault="00D031E6" w:rsidP="00FC09EC">
      <w:pPr>
        <w:tabs>
          <w:tab w:val="left" w:pos="694"/>
          <w:tab w:val="right" w:pos="9070"/>
        </w:tabs>
        <w:jc w:val="center"/>
        <w:rPr>
          <w:rFonts w:ascii="Verdana" w:hAnsi="Verdana"/>
          <w:b/>
          <w:bCs/>
          <w:sz w:val="16"/>
          <w:szCs w:val="16"/>
        </w:rPr>
      </w:pPr>
      <w:r w:rsidRPr="00D031E6">
        <w:rPr>
          <w:rFonts w:ascii="Verdana" w:hAnsi="Verdana"/>
          <w:b/>
          <w:bCs/>
          <w:sz w:val="16"/>
          <w:szCs w:val="16"/>
        </w:rPr>
        <w:t xml:space="preserve">                                               </w:t>
      </w:r>
      <w:r w:rsidR="00FC09EC">
        <w:rPr>
          <w:rFonts w:ascii="Verdana" w:hAnsi="Verdana"/>
          <w:b/>
          <w:bCs/>
          <w:sz w:val="16"/>
          <w:szCs w:val="16"/>
        </w:rPr>
        <w:t xml:space="preserve">                                                                         </w:t>
      </w:r>
      <w:r w:rsidRPr="00D031E6">
        <w:rPr>
          <w:rFonts w:ascii="Verdana" w:hAnsi="Verdana"/>
          <w:b/>
          <w:bCs/>
          <w:sz w:val="16"/>
          <w:szCs w:val="16"/>
        </w:rPr>
        <w:t xml:space="preserve">   </w:t>
      </w:r>
    </w:p>
    <w:p w14:paraId="1183C086" w14:textId="3FE3AB02" w:rsidR="00D031E6" w:rsidRPr="00D031E6" w:rsidRDefault="00D031E6" w:rsidP="00D031E6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6"/>
          <w:szCs w:val="16"/>
        </w:rPr>
      </w:pPr>
    </w:p>
    <w:p w14:paraId="5860BDEA" w14:textId="5F2109D9" w:rsidR="00D031E6" w:rsidRPr="00400363" w:rsidRDefault="00D031E6" w:rsidP="00D031E6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20"/>
          <w:szCs w:val="20"/>
        </w:rPr>
      </w:pPr>
      <w:r w:rsidRPr="00400363">
        <w:rPr>
          <w:rFonts w:ascii="Verdana" w:hAnsi="Verdana"/>
          <w:b/>
          <w:bCs/>
          <w:sz w:val="20"/>
          <w:szCs w:val="20"/>
        </w:rPr>
        <w:t>FORMULARZ OFERTY</w:t>
      </w:r>
    </w:p>
    <w:p w14:paraId="196FF2EA" w14:textId="77777777" w:rsidR="00D031E6" w:rsidRPr="00D031E6" w:rsidRDefault="00D031E6" w:rsidP="00D031E6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6"/>
          <w:szCs w:val="16"/>
        </w:rPr>
      </w:pPr>
    </w:p>
    <w:p w14:paraId="48C62B55" w14:textId="27877C4A" w:rsidR="00D031E6" w:rsidRPr="00400363" w:rsidRDefault="00D031E6" w:rsidP="00400363">
      <w:pPr>
        <w:tabs>
          <w:tab w:val="left" w:pos="694"/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NAZWA WYKONAWCY:</w:t>
      </w:r>
      <w:r w:rsidR="00400363">
        <w:rPr>
          <w:rFonts w:ascii="Verdana" w:hAnsi="Verdana"/>
          <w:sz w:val="20"/>
          <w:szCs w:val="20"/>
        </w:rPr>
        <w:t xml:space="preserve"> </w:t>
      </w:r>
      <w:r w:rsidRPr="00400363">
        <w:rPr>
          <w:rFonts w:ascii="Verdana" w:hAnsi="Verdana"/>
          <w:sz w:val="20"/>
          <w:szCs w:val="20"/>
        </w:rPr>
        <w:t>……………………………………………………………………..</w:t>
      </w:r>
    </w:p>
    <w:p w14:paraId="44D38CE5" w14:textId="27D6B1C7" w:rsidR="00400363" w:rsidRDefault="00D031E6" w:rsidP="00400363">
      <w:pPr>
        <w:tabs>
          <w:tab w:val="left" w:pos="694"/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</w:p>
    <w:p w14:paraId="75792814" w14:textId="101D0849" w:rsidR="00D031E6" w:rsidRPr="00400363" w:rsidRDefault="00D031E6" w:rsidP="00400363">
      <w:pPr>
        <w:tabs>
          <w:tab w:val="left" w:pos="694"/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...............................................................</w:t>
      </w:r>
    </w:p>
    <w:p w14:paraId="44037D0E" w14:textId="77777777" w:rsidR="00D031E6" w:rsidRPr="00400363" w:rsidRDefault="00D031E6" w:rsidP="00400363">
      <w:pPr>
        <w:tabs>
          <w:tab w:val="left" w:pos="694"/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ADRES:………………………………………………………………………………………………</w:t>
      </w:r>
    </w:p>
    <w:p w14:paraId="54E14A3E" w14:textId="726EF203" w:rsidR="00D031E6" w:rsidRPr="00400363" w:rsidRDefault="00D031E6" w:rsidP="00400363">
      <w:pPr>
        <w:tabs>
          <w:tab w:val="left" w:pos="694"/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Adres zamieszkania (dotyczy osób prowadzących działalność gospodarczą):</w:t>
      </w:r>
      <w:r w:rsidR="00400363">
        <w:rPr>
          <w:rFonts w:ascii="Verdana" w:hAnsi="Verdana"/>
          <w:sz w:val="20"/>
          <w:szCs w:val="20"/>
        </w:rPr>
        <w:t xml:space="preserve"> </w:t>
      </w:r>
      <w:r w:rsidRPr="00400363">
        <w:rPr>
          <w:rFonts w:ascii="Verdana" w:hAnsi="Verdana"/>
          <w:sz w:val="20"/>
          <w:szCs w:val="20"/>
        </w:rPr>
        <w:t>………………………</w:t>
      </w:r>
    </w:p>
    <w:p w14:paraId="61EA034A" w14:textId="77777777" w:rsidR="00D031E6" w:rsidRPr="00400363" w:rsidRDefault="00D031E6" w:rsidP="00400363">
      <w:pPr>
        <w:tabs>
          <w:tab w:val="left" w:pos="694"/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POWIAT:…………………………………WOJEWÓDZTWO …………………………….............</w:t>
      </w:r>
    </w:p>
    <w:p w14:paraId="698D14C2" w14:textId="77777777" w:rsidR="00D031E6" w:rsidRPr="00400363" w:rsidRDefault="00D031E6" w:rsidP="00400363">
      <w:pPr>
        <w:tabs>
          <w:tab w:val="left" w:pos="694"/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TEL.………………………………… E-MAIL…………………………………………………….</w:t>
      </w:r>
    </w:p>
    <w:p w14:paraId="64623F60" w14:textId="77777777" w:rsidR="00D031E6" w:rsidRPr="00400363" w:rsidRDefault="00D031E6" w:rsidP="00400363">
      <w:pPr>
        <w:tabs>
          <w:tab w:val="left" w:pos="694"/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NIP…………………………………. REGON:………………………………………………...</w:t>
      </w:r>
    </w:p>
    <w:p w14:paraId="28262B1B" w14:textId="77777777" w:rsidR="00D031E6" w:rsidRPr="00400363" w:rsidRDefault="00D031E6" w:rsidP="00400363">
      <w:pPr>
        <w:tabs>
          <w:tab w:val="left" w:pos="694"/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B506D7E" w14:textId="77777777" w:rsidR="00D031E6" w:rsidRPr="00400363" w:rsidRDefault="00D031E6" w:rsidP="00D031E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7856DF0" w14:textId="77777777" w:rsidR="00D031E6" w:rsidRPr="00400363" w:rsidRDefault="00D031E6" w:rsidP="00D031E6">
      <w:pPr>
        <w:spacing w:line="360" w:lineRule="auto"/>
        <w:rPr>
          <w:rFonts w:ascii="Verdana" w:hAnsi="Verdana"/>
          <w:sz w:val="20"/>
          <w:szCs w:val="20"/>
        </w:rPr>
      </w:pPr>
      <w:r w:rsidRPr="00400363">
        <w:rPr>
          <w:rFonts w:ascii="Verdana" w:hAnsi="Verdana"/>
          <w:sz w:val="20"/>
          <w:szCs w:val="20"/>
        </w:rPr>
        <w:t>Do: Nazwa i siedziba Zamawiającego:</w:t>
      </w:r>
    </w:p>
    <w:p w14:paraId="73B5E897" w14:textId="1E7706A0" w:rsidR="00D031E6" w:rsidRPr="0022555B" w:rsidRDefault="00D031E6" w:rsidP="00400363">
      <w:pPr>
        <w:ind w:right="-110"/>
        <w:jc w:val="both"/>
        <w:rPr>
          <w:rFonts w:ascii="Verdana" w:hAnsi="Verdana"/>
          <w:b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>Akademia Górniczo – Hutnicza im. Stanisława Staszica w Krakowie</w:t>
      </w:r>
      <w:r w:rsidR="00400363">
        <w:rPr>
          <w:rFonts w:ascii="Verdana" w:hAnsi="Verdana"/>
          <w:b/>
          <w:sz w:val="18"/>
          <w:szCs w:val="18"/>
        </w:rPr>
        <w:t xml:space="preserve">, </w:t>
      </w:r>
      <w:r w:rsidRPr="0022555B">
        <w:rPr>
          <w:rFonts w:ascii="Verdana" w:hAnsi="Verdana"/>
          <w:b/>
          <w:sz w:val="18"/>
          <w:szCs w:val="18"/>
        </w:rPr>
        <w:t>Dział Zamówień Publicznych</w:t>
      </w:r>
      <w:r w:rsidR="00400363">
        <w:rPr>
          <w:rFonts w:ascii="Verdana" w:hAnsi="Verdana"/>
          <w:b/>
          <w:sz w:val="18"/>
          <w:szCs w:val="18"/>
        </w:rPr>
        <w:t xml:space="preserve">, </w:t>
      </w:r>
      <w:r w:rsidRPr="0022555B">
        <w:rPr>
          <w:rFonts w:ascii="Verdana" w:hAnsi="Verdana"/>
          <w:b/>
          <w:sz w:val="18"/>
          <w:szCs w:val="18"/>
        </w:rPr>
        <w:t>Al. Mickiewicza 30</w:t>
      </w:r>
      <w:r w:rsidR="00400363">
        <w:rPr>
          <w:rFonts w:ascii="Verdana" w:hAnsi="Verdana"/>
          <w:b/>
          <w:sz w:val="18"/>
          <w:szCs w:val="18"/>
        </w:rPr>
        <w:t xml:space="preserve">, </w:t>
      </w:r>
      <w:r w:rsidRPr="0022555B">
        <w:rPr>
          <w:rFonts w:ascii="Verdana" w:hAnsi="Verdana"/>
          <w:b/>
          <w:sz w:val="18"/>
          <w:szCs w:val="18"/>
        </w:rPr>
        <w:t>30-059 Kraków</w:t>
      </w:r>
      <w:r w:rsidR="00400363">
        <w:rPr>
          <w:rFonts w:ascii="Verdana" w:hAnsi="Verdana"/>
          <w:b/>
          <w:sz w:val="18"/>
          <w:szCs w:val="18"/>
        </w:rPr>
        <w:t>.</w:t>
      </w:r>
      <w:r w:rsidRPr="0022555B">
        <w:rPr>
          <w:rFonts w:ascii="Verdana" w:hAnsi="Verdana"/>
          <w:b/>
          <w:sz w:val="18"/>
          <w:szCs w:val="18"/>
        </w:rPr>
        <w:t xml:space="preserve">  </w:t>
      </w:r>
    </w:p>
    <w:p w14:paraId="4827755E" w14:textId="307D0F71" w:rsidR="00A213F8" w:rsidRPr="0022555B" w:rsidRDefault="00A213F8" w:rsidP="00A213F8">
      <w:pPr>
        <w:rPr>
          <w:rFonts w:ascii="Verdana" w:hAnsi="Verdana"/>
          <w:b/>
          <w:sz w:val="18"/>
          <w:szCs w:val="18"/>
        </w:rPr>
      </w:pPr>
    </w:p>
    <w:p w14:paraId="09AE6A9C" w14:textId="1603B806" w:rsidR="00A213F8" w:rsidRPr="0022555B" w:rsidRDefault="00A213F8" w:rsidP="00151785">
      <w:pPr>
        <w:widowControl w:val="0"/>
        <w:ind w:right="1"/>
        <w:jc w:val="both"/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</w:pPr>
      <w:r w:rsidRPr="0022555B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="00967F20" w:rsidRPr="0022555B">
        <w:rPr>
          <w:rFonts w:ascii="Verdana" w:hAnsi="Verdana"/>
          <w:sz w:val="18"/>
          <w:szCs w:val="18"/>
        </w:rPr>
        <w:t>:</w:t>
      </w:r>
      <w:r w:rsidRPr="0022555B">
        <w:rPr>
          <w:rFonts w:ascii="Verdana" w:hAnsi="Verdana"/>
          <w:sz w:val="18"/>
          <w:szCs w:val="18"/>
        </w:rPr>
        <w:t xml:space="preserve"> </w:t>
      </w:r>
      <w:r w:rsidR="00400363" w:rsidRPr="00400363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Usługa cateringowa na potrzeby Forum "Wydział-Przemysł" organizowane w dn. 9.10.2026 r. - KC-DE-zp.25.434.2026</w:t>
      </w:r>
      <w:r w:rsidRPr="0022555B">
        <w:rPr>
          <w:rFonts w:ascii="Verdana" w:hAnsi="Verdana"/>
          <w:b/>
          <w:sz w:val="18"/>
          <w:szCs w:val="18"/>
        </w:rPr>
        <w:t xml:space="preserve">, </w:t>
      </w:r>
      <w:r w:rsidRPr="0022555B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33C86A4" w14:textId="77777777" w:rsidR="00A213F8" w:rsidRPr="0022555B" w:rsidRDefault="00A213F8" w:rsidP="00A213F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1D901E" w14:textId="37102220" w:rsidR="00070983" w:rsidRDefault="009C568A" w:rsidP="00816EE9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 xml:space="preserve">Cena brutto za </w:t>
      </w:r>
      <w:r w:rsidR="0053513E" w:rsidRPr="0022555B">
        <w:rPr>
          <w:rFonts w:ascii="Verdana" w:hAnsi="Verdana"/>
          <w:b/>
          <w:sz w:val="18"/>
          <w:szCs w:val="18"/>
        </w:rPr>
        <w:t xml:space="preserve">usługę cateringową dla maksymalnej ilości osób tj. </w:t>
      </w:r>
      <w:r w:rsidR="005C5D8F" w:rsidRPr="0022555B">
        <w:rPr>
          <w:rFonts w:ascii="Verdana" w:hAnsi="Verdana"/>
          <w:b/>
          <w:sz w:val="18"/>
          <w:szCs w:val="18"/>
        </w:rPr>
        <w:t>1</w:t>
      </w:r>
      <w:r w:rsidR="00400363">
        <w:rPr>
          <w:rFonts w:ascii="Verdana" w:hAnsi="Verdana"/>
          <w:b/>
          <w:sz w:val="18"/>
          <w:szCs w:val="18"/>
        </w:rPr>
        <w:t>0</w:t>
      </w:r>
      <w:r w:rsidR="005C5D8F" w:rsidRPr="0022555B">
        <w:rPr>
          <w:rFonts w:ascii="Verdana" w:hAnsi="Verdana"/>
          <w:b/>
          <w:sz w:val="18"/>
          <w:szCs w:val="18"/>
        </w:rPr>
        <w:t xml:space="preserve">0 </w:t>
      </w:r>
      <w:r w:rsidR="0053513E" w:rsidRPr="0022555B">
        <w:rPr>
          <w:rFonts w:ascii="Verdana" w:hAnsi="Verdana"/>
          <w:b/>
          <w:sz w:val="18"/>
          <w:szCs w:val="18"/>
        </w:rPr>
        <w:t xml:space="preserve">osób </w:t>
      </w:r>
      <w:r w:rsidRPr="0022555B">
        <w:rPr>
          <w:rFonts w:ascii="Verdana" w:hAnsi="Verdana"/>
          <w:b/>
          <w:sz w:val="18"/>
          <w:szCs w:val="18"/>
        </w:rPr>
        <w:t xml:space="preserve">nie przekroczy kwoty </w:t>
      </w:r>
      <w:r w:rsidRPr="007F733D">
        <w:rPr>
          <w:rFonts w:ascii="Verdana" w:hAnsi="Verdana"/>
          <w:sz w:val="18"/>
          <w:szCs w:val="18"/>
        </w:rPr>
        <w:t>…………</w:t>
      </w:r>
      <w:r w:rsidR="008E63B4" w:rsidRPr="007F733D">
        <w:rPr>
          <w:rFonts w:ascii="Verdana" w:hAnsi="Verdana"/>
          <w:sz w:val="18"/>
          <w:szCs w:val="18"/>
        </w:rPr>
        <w:t>…………</w:t>
      </w:r>
      <w:r w:rsidR="007F733D">
        <w:rPr>
          <w:rFonts w:ascii="Verdana" w:hAnsi="Verdana"/>
          <w:sz w:val="18"/>
          <w:szCs w:val="18"/>
        </w:rPr>
        <w:t>………</w:t>
      </w:r>
      <w:r w:rsidRPr="007F733D">
        <w:rPr>
          <w:rFonts w:ascii="Verdana" w:hAnsi="Verdana"/>
          <w:sz w:val="18"/>
          <w:szCs w:val="18"/>
        </w:rPr>
        <w:t xml:space="preserve"> </w:t>
      </w:r>
      <w:r w:rsidR="007F733D" w:rsidRPr="007F733D">
        <w:rPr>
          <w:rFonts w:ascii="Verdana" w:hAnsi="Verdana"/>
          <w:sz w:val="18"/>
          <w:szCs w:val="18"/>
        </w:rPr>
        <w:t>zł.</w:t>
      </w:r>
    </w:p>
    <w:p w14:paraId="3DF01901" w14:textId="1E992498" w:rsidR="009C568A" w:rsidRPr="0022555B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22555B">
        <w:rPr>
          <w:rFonts w:ascii="Verdana" w:hAnsi="Verdana"/>
          <w:bCs/>
          <w:i/>
          <w:iCs/>
          <w:sz w:val="18"/>
          <w:szCs w:val="18"/>
        </w:rPr>
        <w:t>(słownie:</w:t>
      </w:r>
      <w:r w:rsidR="00E97043" w:rsidRPr="0022555B">
        <w:rPr>
          <w:rFonts w:ascii="Verdana" w:hAnsi="Verdana"/>
          <w:bCs/>
          <w:i/>
          <w:iCs/>
          <w:sz w:val="18"/>
          <w:szCs w:val="18"/>
        </w:rPr>
        <w:t>…………………………………</w:t>
      </w:r>
      <w:r w:rsidRPr="0022555B">
        <w:rPr>
          <w:rFonts w:ascii="Verdana" w:hAnsi="Verdana"/>
          <w:bCs/>
          <w:i/>
          <w:iCs/>
          <w:sz w:val="18"/>
          <w:szCs w:val="18"/>
        </w:rPr>
        <w:t>)</w:t>
      </w:r>
    </w:p>
    <w:p w14:paraId="4695C83C" w14:textId="392E9588" w:rsidR="009C568A" w:rsidRPr="0022555B" w:rsidRDefault="009C568A" w:rsidP="00816EE9">
      <w:pPr>
        <w:widowControl w:val="0"/>
        <w:ind w:right="1"/>
        <w:jc w:val="both"/>
        <w:rPr>
          <w:rFonts w:ascii="Verdana" w:hAnsi="Verdana"/>
          <w:sz w:val="18"/>
          <w:szCs w:val="18"/>
          <w:u w:val="single"/>
        </w:rPr>
      </w:pPr>
      <w:r w:rsidRPr="0022555B">
        <w:rPr>
          <w:rFonts w:ascii="Verdana" w:hAnsi="Verdana"/>
          <w:sz w:val="18"/>
          <w:szCs w:val="18"/>
          <w:u w:val="single"/>
        </w:rPr>
        <w:t>w tym:</w:t>
      </w:r>
    </w:p>
    <w:p w14:paraId="694231F3" w14:textId="72F85E0E" w:rsidR="0067641A" w:rsidRPr="0098090B" w:rsidRDefault="0067641A" w:rsidP="0067641A">
      <w:pPr>
        <w:widowControl w:val="0"/>
        <w:ind w:right="1"/>
        <w:contextualSpacing/>
        <w:rPr>
          <w:rFonts w:ascii="Verdana" w:hAnsi="Verdana"/>
          <w:i/>
          <w:sz w:val="18"/>
          <w:szCs w:val="18"/>
        </w:rPr>
      </w:pPr>
      <w:r w:rsidRPr="00250734">
        <w:rPr>
          <w:rFonts w:ascii="Verdana" w:hAnsi="Verdana"/>
          <w:b/>
          <w:sz w:val="18"/>
          <w:szCs w:val="18"/>
        </w:rPr>
        <w:t>Cena brutto za usługę cateringową dla 1 osoby</w:t>
      </w:r>
      <w:r w:rsidRPr="0022555B">
        <w:rPr>
          <w:rFonts w:ascii="Verdana" w:hAnsi="Verdana"/>
          <w:sz w:val="18"/>
          <w:szCs w:val="18"/>
        </w:rPr>
        <w:t xml:space="preserve"> - …………… zł </w:t>
      </w:r>
      <w:r w:rsidR="007F733D">
        <w:rPr>
          <w:rFonts w:ascii="Verdana" w:hAnsi="Verdana"/>
          <w:sz w:val="18"/>
          <w:szCs w:val="18"/>
        </w:rPr>
        <w:t>.</w:t>
      </w:r>
      <w:r w:rsidRPr="0022555B">
        <w:rPr>
          <w:rFonts w:ascii="Verdana" w:hAnsi="Verdana"/>
          <w:sz w:val="18"/>
          <w:szCs w:val="18"/>
        </w:rPr>
        <w:br/>
      </w:r>
      <w:r w:rsidRPr="0098090B">
        <w:rPr>
          <w:rFonts w:ascii="Verdana" w:hAnsi="Verdana"/>
          <w:i/>
          <w:sz w:val="18"/>
          <w:szCs w:val="18"/>
        </w:rPr>
        <w:t>(słownie:   …………………………………………).</w:t>
      </w:r>
    </w:p>
    <w:p w14:paraId="6FE64BBE" w14:textId="1538AC1C" w:rsidR="009C568A" w:rsidRPr="0022555B" w:rsidRDefault="008E63B4" w:rsidP="00E71788">
      <w:pPr>
        <w:widowControl w:val="0"/>
        <w:rPr>
          <w:rFonts w:ascii="Verdana" w:hAnsi="Verdana"/>
          <w:sz w:val="18"/>
          <w:szCs w:val="18"/>
        </w:rPr>
      </w:pPr>
      <w:r w:rsidRPr="0022555B">
        <w:rPr>
          <w:rFonts w:ascii="Verdana" w:hAnsi="Verdana"/>
          <w:sz w:val="18"/>
          <w:szCs w:val="18"/>
        </w:rPr>
        <w:t>Powyższe ceny zawierają właściwą stawkę podatku VAT.</w:t>
      </w:r>
    </w:p>
    <w:p w14:paraId="3ECDE653" w14:textId="77777777" w:rsidR="00BE1E53" w:rsidRPr="0022555B" w:rsidRDefault="00BE1E53" w:rsidP="00E71788">
      <w:pPr>
        <w:widowControl w:val="0"/>
        <w:rPr>
          <w:rFonts w:ascii="Verdana" w:hAnsi="Verdana"/>
          <w:sz w:val="18"/>
          <w:szCs w:val="18"/>
        </w:rPr>
      </w:pPr>
    </w:p>
    <w:p w14:paraId="72650946" w14:textId="5745FD78" w:rsidR="00D031E6" w:rsidRPr="0022555B" w:rsidRDefault="00A213F8" w:rsidP="00D031E6">
      <w:pPr>
        <w:pStyle w:val="Nagwek2"/>
        <w:rPr>
          <w:rFonts w:ascii="Verdana" w:eastAsia="Times New Roman" w:hAnsi="Verdana" w:cs="Times New Roman"/>
          <w:b/>
          <w:iCs/>
          <w:color w:val="000000"/>
          <w:sz w:val="18"/>
          <w:szCs w:val="18"/>
          <w:lang w:val="x-none" w:eastAsia="x-none"/>
        </w:rPr>
      </w:pPr>
      <w:r w:rsidRPr="0022555B">
        <w:rPr>
          <w:rFonts w:ascii="Verdana" w:hAnsi="Verdana" w:cs="Times New Roman"/>
          <w:b/>
          <w:color w:val="auto"/>
          <w:sz w:val="18"/>
          <w:szCs w:val="18"/>
        </w:rPr>
        <w:t xml:space="preserve">Termin realizacji </w:t>
      </w:r>
      <w:r w:rsidR="00967F20" w:rsidRPr="0022555B">
        <w:rPr>
          <w:rFonts w:ascii="Verdana" w:hAnsi="Verdana" w:cs="Times New Roman"/>
          <w:b/>
          <w:color w:val="auto"/>
          <w:sz w:val="18"/>
          <w:szCs w:val="18"/>
        </w:rPr>
        <w:t>zamówienia</w:t>
      </w:r>
      <w:r w:rsidRPr="0022555B">
        <w:rPr>
          <w:rFonts w:ascii="Verdana" w:hAnsi="Verdana" w:cs="Times New Roman"/>
          <w:b/>
          <w:sz w:val="18"/>
          <w:szCs w:val="18"/>
        </w:rPr>
        <w:t xml:space="preserve">: </w:t>
      </w:r>
      <w:r w:rsidR="00400363" w:rsidRPr="001C2422">
        <w:rPr>
          <w:rFonts w:ascii="Verdana" w:eastAsia="Times New Roman" w:hAnsi="Verdana" w:cs="Times New Roman"/>
          <w:iCs/>
          <w:color w:val="000000"/>
          <w:sz w:val="18"/>
          <w:szCs w:val="18"/>
          <w:lang w:val="x-none" w:eastAsia="x-none"/>
        </w:rPr>
        <w:t>09.10.2026 r.</w:t>
      </w:r>
    </w:p>
    <w:p w14:paraId="44E18389" w14:textId="04CD617C" w:rsidR="00E71788" w:rsidRPr="0022555B" w:rsidRDefault="00E71788" w:rsidP="004B3E08">
      <w:pPr>
        <w:pStyle w:val="Nagwek2"/>
        <w:jc w:val="both"/>
        <w:rPr>
          <w:rFonts w:ascii="Verdana" w:hAnsi="Verdana"/>
          <w:color w:val="auto"/>
          <w:sz w:val="18"/>
          <w:szCs w:val="18"/>
        </w:rPr>
      </w:pPr>
      <w:r w:rsidRPr="0022555B">
        <w:rPr>
          <w:rFonts w:ascii="Verdana" w:hAnsi="Verdana"/>
          <w:b/>
          <w:color w:val="auto"/>
          <w:sz w:val="18"/>
          <w:szCs w:val="18"/>
        </w:rPr>
        <w:t xml:space="preserve">Termin płatności: </w:t>
      </w:r>
      <w:r w:rsidR="00421686" w:rsidRPr="00421686">
        <w:rPr>
          <w:rFonts w:ascii="Verdana" w:hAnsi="Verdana"/>
          <w:color w:val="auto"/>
          <w:sz w:val="18"/>
          <w:szCs w:val="18"/>
        </w:rPr>
        <w:t xml:space="preserve">Płatność za usługę wykonaną </w:t>
      </w:r>
      <w:bookmarkStart w:id="0" w:name="_GoBack"/>
      <w:r w:rsidR="00421686" w:rsidRPr="00421686">
        <w:rPr>
          <w:rFonts w:ascii="Verdana" w:hAnsi="Verdana"/>
          <w:color w:val="auto"/>
          <w:sz w:val="18"/>
          <w:szCs w:val="18"/>
        </w:rPr>
        <w:t xml:space="preserve">dla </w:t>
      </w:r>
      <w:r w:rsidR="003337BB" w:rsidRPr="003337BB">
        <w:rPr>
          <w:rFonts w:ascii="Verdana" w:hAnsi="Verdana"/>
          <w:color w:val="auto"/>
          <w:sz w:val="18"/>
          <w:szCs w:val="18"/>
        </w:rPr>
        <w:t xml:space="preserve">ilości </w:t>
      </w:r>
      <w:r w:rsidR="003337BB">
        <w:rPr>
          <w:rFonts w:ascii="Verdana" w:hAnsi="Verdana"/>
          <w:color w:val="auto"/>
          <w:sz w:val="18"/>
          <w:szCs w:val="18"/>
        </w:rPr>
        <w:t xml:space="preserve">osób </w:t>
      </w:r>
      <w:r w:rsidR="003337BB" w:rsidRPr="003337BB">
        <w:rPr>
          <w:rFonts w:ascii="Verdana" w:hAnsi="Verdana"/>
          <w:color w:val="auto"/>
          <w:sz w:val="18"/>
          <w:szCs w:val="18"/>
        </w:rPr>
        <w:t>wskazan</w:t>
      </w:r>
      <w:r w:rsidR="003337BB">
        <w:rPr>
          <w:rFonts w:ascii="Verdana" w:hAnsi="Verdana"/>
          <w:color w:val="auto"/>
          <w:sz w:val="18"/>
          <w:szCs w:val="18"/>
        </w:rPr>
        <w:t xml:space="preserve">ą </w:t>
      </w:r>
      <w:r w:rsidR="003337BB" w:rsidRPr="003337BB">
        <w:rPr>
          <w:rFonts w:ascii="Verdana" w:hAnsi="Verdana"/>
          <w:color w:val="auto"/>
          <w:sz w:val="18"/>
          <w:szCs w:val="18"/>
        </w:rPr>
        <w:t>przez Zamawiającego na 3 dni przed rozpoczęciem wydarzenia</w:t>
      </w:r>
      <w:bookmarkEnd w:id="0"/>
      <w:r w:rsidR="00421686" w:rsidRPr="00421686">
        <w:rPr>
          <w:rFonts w:ascii="Verdana" w:hAnsi="Verdana"/>
          <w:color w:val="auto"/>
          <w:sz w:val="18"/>
          <w:szCs w:val="18"/>
        </w:rPr>
        <w:t>, zostanie dokonana</w:t>
      </w:r>
      <w:r w:rsidR="00421686" w:rsidRPr="00421686">
        <w:rPr>
          <w:rFonts w:ascii="Verdana" w:hAnsi="Verdana"/>
          <w:b/>
          <w:color w:val="auto"/>
          <w:sz w:val="18"/>
          <w:szCs w:val="18"/>
        </w:rPr>
        <w:t xml:space="preserve"> </w:t>
      </w:r>
      <w:r w:rsidRPr="0022555B">
        <w:rPr>
          <w:rFonts w:ascii="Verdana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="004B3E08">
        <w:rPr>
          <w:rFonts w:ascii="Verdana" w:hAnsi="Verdana"/>
          <w:color w:val="auto"/>
          <w:sz w:val="18"/>
          <w:szCs w:val="18"/>
        </w:rPr>
        <w:t>.</w:t>
      </w:r>
      <w:r w:rsidR="00421686">
        <w:rPr>
          <w:rFonts w:ascii="Verdana" w:hAnsi="Verdana"/>
          <w:color w:val="auto"/>
          <w:sz w:val="18"/>
          <w:szCs w:val="18"/>
        </w:rPr>
        <w:t xml:space="preserve"> </w:t>
      </w:r>
      <w:r w:rsidR="00421686" w:rsidRPr="00421686">
        <w:rPr>
          <w:rFonts w:ascii="Verdana" w:hAnsi="Verdana"/>
          <w:color w:val="auto"/>
          <w:sz w:val="18"/>
          <w:szCs w:val="18"/>
        </w:rPr>
        <w:t>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21686" w:rsidRPr="00421686">
        <w:rPr>
          <w:rFonts w:ascii="Verdana" w:hAnsi="Verdana"/>
          <w:color w:val="auto"/>
          <w:sz w:val="18"/>
          <w:szCs w:val="18"/>
        </w:rPr>
        <w:t>KSeF</w:t>
      </w:r>
      <w:proofErr w:type="spellEnd"/>
      <w:r w:rsidR="00421686" w:rsidRPr="00421686">
        <w:rPr>
          <w:rFonts w:ascii="Verdana" w:hAnsi="Verdana"/>
          <w:color w:val="auto"/>
          <w:sz w:val="18"/>
          <w:szCs w:val="18"/>
        </w:rPr>
        <w:t xml:space="preserve"> ID).</w:t>
      </w:r>
    </w:p>
    <w:p w14:paraId="10B72434" w14:textId="77777777" w:rsidR="006C5C1A" w:rsidRPr="0022555B" w:rsidRDefault="006C5C1A" w:rsidP="006C5C1A">
      <w:pPr>
        <w:rPr>
          <w:sz w:val="18"/>
          <w:szCs w:val="18"/>
        </w:rPr>
      </w:pPr>
    </w:p>
    <w:p w14:paraId="2FEA5770" w14:textId="55C450E3" w:rsidR="006C5C1A" w:rsidRPr="0022555B" w:rsidRDefault="006C5C1A" w:rsidP="006C5C1A">
      <w:pPr>
        <w:widowControl w:val="0"/>
        <w:jc w:val="both"/>
        <w:rPr>
          <w:rFonts w:ascii="Verdana" w:hAnsi="Verdana"/>
          <w:b/>
          <w:color w:val="FF0000"/>
          <w:sz w:val="18"/>
          <w:szCs w:val="18"/>
        </w:rPr>
      </w:pPr>
      <w:r w:rsidRPr="0022555B">
        <w:rPr>
          <w:rFonts w:ascii="Verdana" w:hAnsi="Verdana"/>
          <w:b/>
          <w:color w:val="FF0000"/>
          <w:sz w:val="18"/>
          <w:szCs w:val="18"/>
        </w:rPr>
        <w:t>Kryterium oceny ofert</w:t>
      </w:r>
    </w:p>
    <w:p w14:paraId="52539CC3" w14:textId="467AFB2B" w:rsidR="00E71788" w:rsidRPr="0022555B" w:rsidRDefault="006C5C1A" w:rsidP="006C5C1A">
      <w:pPr>
        <w:pStyle w:val="Akapitzlist"/>
        <w:widowControl w:val="0"/>
        <w:numPr>
          <w:ilvl w:val="0"/>
          <w:numId w:val="13"/>
        </w:numPr>
        <w:jc w:val="both"/>
        <w:rPr>
          <w:rFonts w:ascii="Verdana" w:hAnsi="Verdana"/>
          <w:b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 xml:space="preserve">Miejsce świadczenia </w:t>
      </w:r>
      <w:r w:rsidR="0022555B">
        <w:rPr>
          <w:rFonts w:ascii="Verdana" w:hAnsi="Verdana"/>
          <w:b/>
          <w:sz w:val="18"/>
          <w:szCs w:val="18"/>
        </w:rPr>
        <w:t>usługi przygotowania posiłków</w:t>
      </w:r>
      <w:r w:rsidRPr="0022555B">
        <w:rPr>
          <w:rFonts w:ascii="Verdana" w:hAnsi="Verdana"/>
          <w:b/>
          <w:sz w:val="18"/>
          <w:szCs w:val="18"/>
        </w:rPr>
        <w:t xml:space="preserve"> – odległość w linii prostej od budynku </w:t>
      </w:r>
      <w:r w:rsidR="00400363">
        <w:rPr>
          <w:rFonts w:ascii="Verdana" w:hAnsi="Verdana"/>
          <w:b/>
          <w:sz w:val="18"/>
          <w:szCs w:val="18"/>
        </w:rPr>
        <w:t>B</w:t>
      </w:r>
      <w:r w:rsidRPr="0022555B">
        <w:rPr>
          <w:rFonts w:ascii="Verdana" w:hAnsi="Verdana"/>
          <w:b/>
          <w:sz w:val="18"/>
          <w:szCs w:val="18"/>
        </w:rPr>
        <w:t>-</w:t>
      </w:r>
      <w:r w:rsidR="00400363">
        <w:rPr>
          <w:rFonts w:ascii="Verdana" w:hAnsi="Verdana"/>
          <w:b/>
          <w:sz w:val="18"/>
          <w:szCs w:val="18"/>
        </w:rPr>
        <w:t>8</w:t>
      </w:r>
      <w:r w:rsidRPr="0022555B">
        <w:rPr>
          <w:rFonts w:ascii="Verdana" w:hAnsi="Verdana"/>
          <w:b/>
          <w:sz w:val="18"/>
          <w:szCs w:val="18"/>
        </w:rPr>
        <w:t xml:space="preserve"> AGH ……………………. </w:t>
      </w:r>
      <w:r w:rsidR="00032319">
        <w:rPr>
          <w:rFonts w:ascii="Verdana" w:hAnsi="Verdana"/>
          <w:b/>
          <w:sz w:val="18"/>
          <w:szCs w:val="18"/>
        </w:rPr>
        <w:t xml:space="preserve">km </w:t>
      </w:r>
      <w:r w:rsidRPr="0022555B">
        <w:rPr>
          <w:rFonts w:ascii="Verdana" w:hAnsi="Verdana"/>
          <w:b/>
          <w:sz w:val="18"/>
          <w:szCs w:val="18"/>
        </w:rPr>
        <w:t>i dokładna lokalizacja: …………………/należy wskazać dokładny adres/</w:t>
      </w:r>
    </w:p>
    <w:p w14:paraId="4B7020EB" w14:textId="77777777" w:rsidR="003A4A56" w:rsidRPr="0022555B" w:rsidRDefault="003A4A56" w:rsidP="00A213F8">
      <w:pPr>
        <w:rPr>
          <w:rFonts w:ascii="Verdana" w:hAnsi="Verdana"/>
          <w:b/>
          <w:sz w:val="18"/>
          <w:szCs w:val="18"/>
          <w:u w:val="single"/>
        </w:rPr>
      </w:pPr>
    </w:p>
    <w:p w14:paraId="1D615241" w14:textId="1491E84F" w:rsidR="00A213F8" w:rsidRPr="0022555B" w:rsidRDefault="00A213F8" w:rsidP="00A213F8">
      <w:pPr>
        <w:rPr>
          <w:rFonts w:ascii="Verdana" w:hAnsi="Verdana"/>
          <w:b/>
          <w:sz w:val="18"/>
          <w:szCs w:val="18"/>
          <w:u w:val="single"/>
        </w:rPr>
      </w:pPr>
      <w:r w:rsidRPr="0022555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399D565D" w14:textId="77777777" w:rsidR="00A213F8" w:rsidRPr="0022555B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2555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4862BDF" w14:textId="02B13431" w:rsidR="00085C21" w:rsidRPr="0022555B" w:rsidRDefault="00085C21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u w:val="single"/>
        </w:rPr>
      </w:pPr>
      <w:r w:rsidRPr="0022555B">
        <w:rPr>
          <w:rFonts w:ascii="Verdana" w:hAnsi="Verdana"/>
          <w:kern w:val="2"/>
          <w:sz w:val="18"/>
          <w:szCs w:val="18"/>
          <w:u w:val="single"/>
        </w:rPr>
        <w:t>Oświadczamy, że posiadamy wpis do rejestru zakładów podlegających kontroli sanitarnej</w:t>
      </w:r>
    </w:p>
    <w:p w14:paraId="640703F3" w14:textId="49B309A7" w:rsidR="00A213F8" w:rsidRPr="0022555B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2555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2555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7051259" w14:textId="77777777" w:rsidR="004B6F08" w:rsidRPr="0022555B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555B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22555B">
        <w:rPr>
          <w:rFonts w:ascii="Verdana" w:hAnsi="Verdana"/>
          <w:sz w:val="18"/>
          <w:szCs w:val="18"/>
          <w:vertAlign w:val="superscript"/>
        </w:rPr>
        <w:t>1</w:t>
      </w:r>
      <w:r w:rsidRPr="0022555B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22555B">
        <w:rPr>
          <w:rFonts w:ascii="Verdana" w:hAnsi="Verdana"/>
          <w:sz w:val="18"/>
          <w:szCs w:val="18"/>
          <w:vertAlign w:val="superscript"/>
        </w:rPr>
        <w:t>2</w:t>
      </w:r>
      <w:r w:rsidRPr="0022555B">
        <w:rPr>
          <w:rFonts w:ascii="Verdana" w:hAnsi="Verdana"/>
          <w:sz w:val="18"/>
          <w:szCs w:val="18"/>
        </w:rPr>
        <w:t xml:space="preserve"> </w:t>
      </w:r>
    </w:p>
    <w:p w14:paraId="789DC6E8" w14:textId="77777777" w:rsidR="004B6F08" w:rsidRPr="0022555B" w:rsidRDefault="004B6F08" w:rsidP="004B6F0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2555B">
        <w:rPr>
          <w:rFonts w:ascii="Verdana" w:hAnsi="Verdana"/>
          <w:i/>
          <w:sz w:val="18"/>
          <w:szCs w:val="18"/>
          <w:vertAlign w:val="superscript"/>
        </w:rPr>
        <w:t>1</w:t>
      </w:r>
      <w:r w:rsidRPr="0022555B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D031E6" w:rsidRDefault="004B6F08" w:rsidP="004B6F08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2555B">
        <w:rPr>
          <w:rFonts w:ascii="Verdana" w:hAnsi="Verdana"/>
          <w:i/>
          <w:sz w:val="18"/>
          <w:szCs w:val="18"/>
          <w:vertAlign w:val="superscript"/>
        </w:rPr>
        <w:t>2</w:t>
      </w:r>
      <w:r w:rsidRPr="0022555B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</w:t>
      </w:r>
      <w:r w:rsidRPr="00D031E6">
        <w:rPr>
          <w:rFonts w:ascii="Verdana" w:hAnsi="Verdana"/>
          <w:i/>
          <w:sz w:val="16"/>
          <w:szCs w:val="16"/>
        </w:rPr>
        <w:t xml:space="preserve">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5FB1A40E" w:rsidR="00E71788" w:rsidRDefault="00E71788" w:rsidP="00E71788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16"/>
          <w:szCs w:val="16"/>
        </w:rPr>
      </w:pPr>
    </w:p>
    <w:p w14:paraId="3CEF98E9" w14:textId="4EC9E4BB" w:rsidR="00400363" w:rsidRDefault="00400363" w:rsidP="00E71788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16"/>
          <w:szCs w:val="16"/>
        </w:rPr>
      </w:pPr>
    </w:p>
    <w:p w14:paraId="3258BBB7" w14:textId="112636E5" w:rsidR="00400363" w:rsidRDefault="00400363" w:rsidP="00E71788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16"/>
          <w:szCs w:val="16"/>
        </w:rPr>
      </w:pPr>
    </w:p>
    <w:p w14:paraId="0214B9C0" w14:textId="77777777" w:rsidR="00400363" w:rsidRPr="00D031E6" w:rsidRDefault="00400363" w:rsidP="00E71788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16"/>
          <w:szCs w:val="16"/>
        </w:rPr>
      </w:pPr>
    </w:p>
    <w:p w14:paraId="267A7E40" w14:textId="3BAA5C4C" w:rsidR="004B6F08" w:rsidRPr="00D031E6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Oświadczenie, w przypadku </w:t>
      </w:r>
      <w:r w:rsidRPr="00D031E6">
        <w:rPr>
          <w:rFonts w:ascii="Verdana" w:hAnsi="Verdana"/>
          <w:sz w:val="16"/>
          <w:szCs w:val="16"/>
          <w:shd w:val="clear" w:color="auto" w:fill="FFFFFF"/>
        </w:rPr>
        <w:t>wykonawców wspólnie ubiegających się o udzielenie zamówienia (Konsorcjum, S.C.)</w:t>
      </w:r>
      <w:r w:rsidRPr="00D031E6">
        <w:rPr>
          <w:rFonts w:ascii="Verdana" w:hAnsi="Verdana"/>
          <w:b/>
          <w:sz w:val="16"/>
          <w:szCs w:val="16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D031E6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D031E6" w:rsidRDefault="004B6F08" w:rsidP="00A2261E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D031E6" w:rsidRDefault="004B6F08" w:rsidP="00A2261E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D031E6" w:rsidRDefault="004B6F08" w:rsidP="00A2261E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 xml:space="preserve">zakres, który wykonają poszczególni wykonawcy </w:t>
            </w:r>
          </w:p>
        </w:tc>
      </w:tr>
      <w:tr w:rsidR="004B6F08" w:rsidRPr="00D031E6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D031E6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4B6F08" w:rsidRPr="00D031E6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D031E6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D59AF3F" w14:textId="7A35BC25" w:rsidR="00A213F8" w:rsidRPr="00D031E6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D031E6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86AE815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Nazwa podwykonawcy</w:t>
            </w:r>
            <w:r w:rsidRPr="00D031E6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A213F8" w:rsidRPr="00D031E6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A213F8" w:rsidRPr="00D031E6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F963AA2" w14:textId="77777777" w:rsidR="00A213F8" w:rsidRPr="00D031E6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41545250" w14:textId="77777777" w:rsidR="00A213F8" w:rsidRPr="00D031E6" w:rsidRDefault="00A213F8" w:rsidP="00A213F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D031E6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5AE68B79" w14:textId="77777777" w:rsidR="00A213F8" w:rsidRPr="00D031E6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031E6">
        <w:rPr>
          <w:rFonts w:ascii="Verdana" w:hAnsi="Verdana"/>
          <w:sz w:val="16"/>
          <w:szCs w:val="16"/>
        </w:rPr>
        <w:tab/>
      </w:r>
      <w:r w:rsidRPr="00D031E6">
        <w:rPr>
          <w:rFonts w:ascii="Verdana" w:hAnsi="Verdana"/>
          <w:sz w:val="16"/>
          <w:szCs w:val="16"/>
        </w:rPr>
        <w:tab/>
        <w:t xml:space="preserve"> </w:t>
      </w:r>
    </w:p>
    <w:p w14:paraId="59817493" w14:textId="77777777" w:rsidR="00A213F8" w:rsidRPr="00D031E6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56622084" w14:textId="77777777" w:rsidR="00A213F8" w:rsidRPr="00D031E6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031E6">
        <w:rPr>
          <w:rFonts w:ascii="Verdana" w:hAnsi="Verdana"/>
          <w:sz w:val="16"/>
          <w:szCs w:val="16"/>
        </w:rPr>
        <w:tab/>
      </w:r>
      <w:r w:rsidRPr="00D031E6">
        <w:rPr>
          <w:rFonts w:ascii="Verdana" w:hAnsi="Verdana"/>
          <w:sz w:val="16"/>
          <w:szCs w:val="16"/>
        </w:rPr>
        <w:tab/>
        <w:t xml:space="preserve"> </w:t>
      </w:r>
    </w:p>
    <w:p w14:paraId="0D863E20" w14:textId="751C8806" w:rsidR="00A213F8" w:rsidRPr="00D031E6" w:rsidRDefault="005163CE" w:rsidP="005163CE">
      <w:pPr>
        <w:numPr>
          <w:ilvl w:val="0"/>
          <w:numId w:val="1"/>
        </w:numPr>
        <w:ind w:right="283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U</w:t>
      </w:r>
      <w:r w:rsidR="00A213F8" w:rsidRPr="00D031E6">
        <w:rPr>
          <w:rFonts w:ascii="Verdana" w:hAnsi="Verdana"/>
          <w:sz w:val="16"/>
          <w:szCs w:val="16"/>
        </w:rPr>
        <w:t>poważnienie dla powyżej wskazanych osób wynika z następującego (</w:t>
      </w:r>
      <w:proofErr w:type="spellStart"/>
      <w:r w:rsidR="00A213F8" w:rsidRPr="00D031E6">
        <w:rPr>
          <w:rFonts w:ascii="Verdana" w:hAnsi="Verdana"/>
          <w:sz w:val="16"/>
          <w:szCs w:val="16"/>
        </w:rPr>
        <w:t>ych</w:t>
      </w:r>
      <w:proofErr w:type="spellEnd"/>
      <w:r w:rsidR="00A213F8" w:rsidRPr="00D031E6">
        <w:rPr>
          <w:rFonts w:ascii="Verdana" w:hAnsi="Verdana"/>
          <w:sz w:val="16"/>
          <w:szCs w:val="16"/>
        </w:rPr>
        <w:t>) dokumentu(ów)</w:t>
      </w:r>
    </w:p>
    <w:p w14:paraId="720A00C1" w14:textId="483BFECD" w:rsidR="00A213F8" w:rsidRDefault="005163CE" w:rsidP="00A213F8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</w:t>
      </w:r>
      <w:r w:rsidR="00A213F8" w:rsidRPr="00D031E6">
        <w:rPr>
          <w:rFonts w:ascii="Verdana" w:hAnsi="Verdana"/>
          <w:sz w:val="16"/>
          <w:szCs w:val="16"/>
        </w:rPr>
        <w:t>………………………………………………...........................……które dołączamy do oferty.</w:t>
      </w:r>
    </w:p>
    <w:p w14:paraId="3D7659E4" w14:textId="1BC360EA" w:rsidR="003A4A56" w:rsidRDefault="003A4A5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3169A6CF" w14:textId="77777777" w:rsidR="0098090B" w:rsidRPr="00D031E6" w:rsidRDefault="0098090B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05DCF3AB" w14:textId="77777777" w:rsidR="003A4A56" w:rsidRDefault="00A213F8" w:rsidP="003A4A5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</w:pP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w języku polskim, z zachowaniem postaci elektronicznej </w:t>
      </w:r>
    </w:p>
    <w:p w14:paraId="3151B997" w14:textId="77777777" w:rsidR="003A4A56" w:rsidRDefault="00A213F8" w:rsidP="003A4A5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</w:pP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i podpisana kwalifikowanym podpisem elektronicznym, podpisem zaufanym </w:t>
      </w:r>
    </w:p>
    <w:p w14:paraId="7F6C9218" w14:textId="087CA850" w:rsidR="008D2AB8" w:rsidRPr="00D031E6" w:rsidRDefault="00A213F8" w:rsidP="003A4A5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lub </w:t>
      </w:r>
      <w:r w:rsidR="00967F20"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elektronicznym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podpisem osobistym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677B6CCD" w14:textId="77777777" w:rsidR="00FC276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16"/>
          <w:szCs w:val="16"/>
          <w:lang w:eastAsia="zh-CN"/>
        </w:rPr>
      </w:pPr>
    </w:p>
    <w:p w14:paraId="7FAFF890" w14:textId="77777777" w:rsidR="003A4A56" w:rsidRDefault="003A4A5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16"/>
          <w:szCs w:val="16"/>
          <w:lang w:eastAsia="zh-CN"/>
        </w:rPr>
      </w:pPr>
    </w:p>
    <w:p w14:paraId="4CE718B4" w14:textId="77777777" w:rsidR="003A4A56" w:rsidRPr="00D031E6" w:rsidRDefault="003A4A5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16"/>
          <w:szCs w:val="16"/>
          <w:lang w:eastAsia="zh-CN"/>
        </w:rPr>
      </w:pPr>
    </w:p>
    <w:p w14:paraId="0EE6CCEE" w14:textId="77777777" w:rsidR="004B6F08" w:rsidRPr="00D031E6" w:rsidRDefault="004B6F08" w:rsidP="004B6F08">
      <w:pPr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*niepotrzebne skreślić</w:t>
      </w:r>
    </w:p>
    <w:p w14:paraId="475075BE" w14:textId="77777777" w:rsidR="004B6F08" w:rsidRPr="00D031E6" w:rsidRDefault="004B6F08" w:rsidP="004B6F08">
      <w:pPr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**jeżeli dotyczy</w:t>
      </w:r>
    </w:p>
    <w:p w14:paraId="68055926" w14:textId="16748389" w:rsidR="00FC2764" w:rsidRPr="00D031E6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16"/>
          <w:szCs w:val="16"/>
        </w:rPr>
      </w:pPr>
    </w:p>
    <w:sectPr w:rsidR="00FC2764" w:rsidRPr="00D031E6" w:rsidSect="005163CE">
      <w:headerReference w:type="default" r:id="rId8"/>
      <w:footerReference w:type="default" r:id="rId9"/>
      <w:pgSz w:w="11906" w:h="16838"/>
      <w:pgMar w:top="284" w:right="1274" w:bottom="993" w:left="1418" w:header="28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020D58" w14:textId="77777777" w:rsidR="004C18A3" w:rsidRDefault="004C18A3">
      <w:r>
        <w:separator/>
      </w:r>
    </w:p>
  </w:endnote>
  <w:endnote w:type="continuationSeparator" w:id="0">
    <w:p w14:paraId="7F3CB68B" w14:textId="77777777" w:rsidR="004C18A3" w:rsidRDefault="004C1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D6B08D" w14:textId="77777777" w:rsidR="004C18A3" w:rsidRDefault="004C18A3">
      <w:r>
        <w:separator/>
      </w:r>
    </w:p>
  </w:footnote>
  <w:footnote w:type="continuationSeparator" w:id="0">
    <w:p w14:paraId="6F9F45AB" w14:textId="77777777" w:rsidR="004C18A3" w:rsidRDefault="004C1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74DBF" w14:textId="015A23DE" w:rsidR="00F07AEC" w:rsidRDefault="00D031E6" w:rsidP="00F07AEC">
    <w:pPr>
      <w:pStyle w:val="NormalnyWeb"/>
      <w:rPr>
        <w:noProof/>
      </w:rPr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151785">
      <w:rPr>
        <w:noProof/>
      </w:rPr>
      <w:t xml:space="preserve">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44906"/>
    <w:multiLevelType w:val="hybridMultilevel"/>
    <w:tmpl w:val="513A7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CC537ED"/>
    <w:multiLevelType w:val="hybridMultilevel"/>
    <w:tmpl w:val="3C029B0C"/>
    <w:lvl w:ilvl="0" w:tplc="B34AB2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4"/>
  </w:num>
  <w:num w:numId="6">
    <w:abstractNumId w:val="6"/>
  </w:num>
  <w:num w:numId="7">
    <w:abstractNumId w:val="5"/>
  </w:num>
  <w:num w:numId="8">
    <w:abstractNumId w:val="0"/>
  </w:num>
  <w:num w:numId="9">
    <w:abstractNumId w:val="10"/>
  </w:num>
  <w:num w:numId="10">
    <w:abstractNumId w:val="2"/>
  </w:num>
  <w:num w:numId="11">
    <w:abstractNumId w:val="11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2391D"/>
    <w:rsid w:val="00032319"/>
    <w:rsid w:val="00035526"/>
    <w:rsid w:val="000547A9"/>
    <w:rsid w:val="000704FC"/>
    <w:rsid w:val="00070983"/>
    <w:rsid w:val="00071CCC"/>
    <w:rsid w:val="00080CE7"/>
    <w:rsid w:val="00085C21"/>
    <w:rsid w:val="000A256F"/>
    <w:rsid w:val="000A25CF"/>
    <w:rsid w:val="000B1924"/>
    <w:rsid w:val="000B731D"/>
    <w:rsid w:val="000D6134"/>
    <w:rsid w:val="000E09C7"/>
    <w:rsid w:val="000F3039"/>
    <w:rsid w:val="000F6589"/>
    <w:rsid w:val="00106636"/>
    <w:rsid w:val="00116EC6"/>
    <w:rsid w:val="0013515D"/>
    <w:rsid w:val="00151785"/>
    <w:rsid w:val="00152FE5"/>
    <w:rsid w:val="001801DD"/>
    <w:rsid w:val="001C2422"/>
    <w:rsid w:val="001D4612"/>
    <w:rsid w:val="00207E98"/>
    <w:rsid w:val="00224A3D"/>
    <w:rsid w:val="0022555B"/>
    <w:rsid w:val="0022677E"/>
    <w:rsid w:val="00250734"/>
    <w:rsid w:val="002723B0"/>
    <w:rsid w:val="002931B5"/>
    <w:rsid w:val="002B0795"/>
    <w:rsid w:val="00315A4A"/>
    <w:rsid w:val="00325296"/>
    <w:rsid w:val="003337BB"/>
    <w:rsid w:val="003345A2"/>
    <w:rsid w:val="00335B4F"/>
    <w:rsid w:val="00387E51"/>
    <w:rsid w:val="003A4A56"/>
    <w:rsid w:val="003B1EA8"/>
    <w:rsid w:val="003B3F98"/>
    <w:rsid w:val="003C692D"/>
    <w:rsid w:val="003F6045"/>
    <w:rsid w:val="00400363"/>
    <w:rsid w:val="00404ADA"/>
    <w:rsid w:val="00421686"/>
    <w:rsid w:val="004A4930"/>
    <w:rsid w:val="004B3E08"/>
    <w:rsid w:val="004B6F08"/>
    <w:rsid w:val="004B7300"/>
    <w:rsid w:val="004C0640"/>
    <w:rsid w:val="004C18A3"/>
    <w:rsid w:val="004C1E7C"/>
    <w:rsid w:val="004C6753"/>
    <w:rsid w:val="004E5692"/>
    <w:rsid w:val="00503C0D"/>
    <w:rsid w:val="005163CE"/>
    <w:rsid w:val="0053513E"/>
    <w:rsid w:val="00560E8B"/>
    <w:rsid w:val="00572C1E"/>
    <w:rsid w:val="00575DB5"/>
    <w:rsid w:val="00575F14"/>
    <w:rsid w:val="00587274"/>
    <w:rsid w:val="00595C87"/>
    <w:rsid w:val="005A4EDE"/>
    <w:rsid w:val="005C240A"/>
    <w:rsid w:val="005C5D8F"/>
    <w:rsid w:val="005D2C65"/>
    <w:rsid w:val="005E6D94"/>
    <w:rsid w:val="005F2AB9"/>
    <w:rsid w:val="006147B4"/>
    <w:rsid w:val="0063384F"/>
    <w:rsid w:val="00643C6F"/>
    <w:rsid w:val="00646202"/>
    <w:rsid w:val="0065290F"/>
    <w:rsid w:val="0067641A"/>
    <w:rsid w:val="006815F6"/>
    <w:rsid w:val="00691CE1"/>
    <w:rsid w:val="006B5AEE"/>
    <w:rsid w:val="006C5C1A"/>
    <w:rsid w:val="007203CD"/>
    <w:rsid w:val="00724D3E"/>
    <w:rsid w:val="007748F0"/>
    <w:rsid w:val="00776EC0"/>
    <w:rsid w:val="00783F2F"/>
    <w:rsid w:val="007A4321"/>
    <w:rsid w:val="007F556A"/>
    <w:rsid w:val="007F733D"/>
    <w:rsid w:val="008072A7"/>
    <w:rsid w:val="00816EE9"/>
    <w:rsid w:val="00833933"/>
    <w:rsid w:val="008516A0"/>
    <w:rsid w:val="00853083"/>
    <w:rsid w:val="0086102E"/>
    <w:rsid w:val="00871419"/>
    <w:rsid w:val="00873F9F"/>
    <w:rsid w:val="008B2F0C"/>
    <w:rsid w:val="008B4928"/>
    <w:rsid w:val="008D2AB8"/>
    <w:rsid w:val="008E020A"/>
    <w:rsid w:val="008E5425"/>
    <w:rsid w:val="008E63B4"/>
    <w:rsid w:val="008E7C75"/>
    <w:rsid w:val="008F1C66"/>
    <w:rsid w:val="00905EDF"/>
    <w:rsid w:val="009442BC"/>
    <w:rsid w:val="00966904"/>
    <w:rsid w:val="00966A94"/>
    <w:rsid w:val="00967F20"/>
    <w:rsid w:val="00970FE4"/>
    <w:rsid w:val="00974E96"/>
    <w:rsid w:val="0098090B"/>
    <w:rsid w:val="009C568A"/>
    <w:rsid w:val="009E3EB3"/>
    <w:rsid w:val="00A0022B"/>
    <w:rsid w:val="00A07EF6"/>
    <w:rsid w:val="00A146CE"/>
    <w:rsid w:val="00A213F8"/>
    <w:rsid w:val="00A2469B"/>
    <w:rsid w:val="00A346FE"/>
    <w:rsid w:val="00A41EFE"/>
    <w:rsid w:val="00A47B4D"/>
    <w:rsid w:val="00A54A80"/>
    <w:rsid w:val="00A64F45"/>
    <w:rsid w:val="00A83018"/>
    <w:rsid w:val="00A9528E"/>
    <w:rsid w:val="00A96B59"/>
    <w:rsid w:val="00AB4A07"/>
    <w:rsid w:val="00AB66C9"/>
    <w:rsid w:val="00AD120B"/>
    <w:rsid w:val="00AF0714"/>
    <w:rsid w:val="00B3773D"/>
    <w:rsid w:val="00B44D53"/>
    <w:rsid w:val="00B743F1"/>
    <w:rsid w:val="00B774DC"/>
    <w:rsid w:val="00B9459B"/>
    <w:rsid w:val="00B9691A"/>
    <w:rsid w:val="00BE1E53"/>
    <w:rsid w:val="00C0689C"/>
    <w:rsid w:val="00C30632"/>
    <w:rsid w:val="00C467E3"/>
    <w:rsid w:val="00C969A6"/>
    <w:rsid w:val="00CA5850"/>
    <w:rsid w:val="00CA7D36"/>
    <w:rsid w:val="00CB46E5"/>
    <w:rsid w:val="00CC6AAC"/>
    <w:rsid w:val="00CD166D"/>
    <w:rsid w:val="00CD7454"/>
    <w:rsid w:val="00D031E6"/>
    <w:rsid w:val="00D108BF"/>
    <w:rsid w:val="00D24208"/>
    <w:rsid w:val="00D5505E"/>
    <w:rsid w:val="00D60C38"/>
    <w:rsid w:val="00D66893"/>
    <w:rsid w:val="00D90ACB"/>
    <w:rsid w:val="00DB4D41"/>
    <w:rsid w:val="00DB7EBF"/>
    <w:rsid w:val="00DC1500"/>
    <w:rsid w:val="00DC248F"/>
    <w:rsid w:val="00E44371"/>
    <w:rsid w:val="00E46164"/>
    <w:rsid w:val="00E71788"/>
    <w:rsid w:val="00E878D1"/>
    <w:rsid w:val="00E949B0"/>
    <w:rsid w:val="00E97043"/>
    <w:rsid w:val="00EB192E"/>
    <w:rsid w:val="00EB46DF"/>
    <w:rsid w:val="00EC0BAE"/>
    <w:rsid w:val="00EC0BEA"/>
    <w:rsid w:val="00EE5753"/>
    <w:rsid w:val="00EE7D70"/>
    <w:rsid w:val="00F00591"/>
    <w:rsid w:val="00F07AEC"/>
    <w:rsid w:val="00F102D1"/>
    <w:rsid w:val="00F1477B"/>
    <w:rsid w:val="00F31B06"/>
    <w:rsid w:val="00F3520B"/>
    <w:rsid w:val="00F35492"/>
    <w:rsid w:val="00F37BB9"/>
    <w:rsid w:val="00F43BF0"/>
    <w:rsid w:val="00F51688"/>
    <w:rsid w:val="00F53146"/>
    <w:rsid w:val="00F91018"/>
    <w:rsid w:val="00FA0F30"/>
    <w:rsid w:val="00FA51A4"/>
    <w:rsid w:val="00FB5ED3"/>
    <w:rsid w:val="00FC09EC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9FDCC-12A8-4E2F-AD6E-17CF7E0E2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565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Michał Długoń</cp:lastModifiedBy>
  <cp:revision>2</cp:revision>
  <cp:lastPrinted>2026-09-09T09:11:00Z</cp:lastPrinted>
  <dcterms:created xsi:type="dcterms:W3CDTF">2026-09-09T09:11:00Z</dcterms:created>
  <dcterms:modified xsi:type="dcterms:W3CDTF">2026-09-09T09:11:00Z</dcterms:modified>
</cp:coreProperties>
</file>