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63A28" w14:textId="0626DEC3" w:rsidR="00711423" w:rsidRPr="00ED3CA1" w:rsidRDefault="00711423" w:rsidP="00ED3CA1">
      <w:pPr>
        <w:pStyle w:val="Nagwek1"/>
        <w:jc w:val="left"/>
        <w:rPr>
          <w:rFonts w:ascii="Verdana" w:hAnsi="Verdana"/>
          <w:sz w:val="18"/>
          <w:szCs w:val="18"/>
        </w:rPr>
      </w:pPr>
    </w:p>
    <w:p w14:paraId="4D0F0554" w14:textId="77777777" w:rsidR="00711423" w:rsidRPr="00ED3CA1" w:rsidRDefault="00711423" w:rsidP="00ED3CA1">
      <w:pPr>
        <w:pStyle w:val="Nagwek1"/>
        <w:jc w:val="left"/>
        <w:rPr>
          <w:rFonts w:ascii="Verdana" w:hAnsi="Verdana"/>
          <w:sz w:val="18"/>
          <w:szCs w:val="18"/>
        </w:rPr>
      </w:pPr>
    </w:p>
    <w:p w14:paraId="097D03E2" w14:textId="77777777" w:rsidR="0005337F" w:rsidRPr="00ED3CA1" w:rsidRDefault="0005337F" w:rsidP="00ED3CA1">
      <w:pPr>
        <w:pStyle w:val="Nagwek1"/>
        <w:rPr>
          <w:rFonts w:ascii="Verdana" w:hAnsi="Verdana"/>
          <w:sz w:val="18"/>
          <w:szCs w:val="18"/>
        </w:rPr>
      </w:pPr>
    </w:p>
    <w:p w14:paraId="5FE0C836" w14:textId="3D315602" w:rsidR="0005337F" w:rsidRPr="00ED3CA1" w:rsidRDefault="0005337F" w:rsidP="00ED3CA1">
      <w:pPr>
        <w:pStyle w:val="Nagwek1"/>
        <w:ind w:left="2" w:firstLine="1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                           Załącznik nr 3</w:t>
      </w:r>
    </w:p>
    <w:p w14:paraId="1696D31C" w14:textId="4D6DB1BC" w:rsidR="00963479" w:rsidRPr="00ED3CA1" w:rsidRDefault="00963479" w:rsidP="00ED3CA1">
      <w:pPr>
        <w:pStyle w:val="Nagwek1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WZÓR UMOWY O ŚWIADCZENIE USŁUG</w:t>
      </w:r>
    </w:p>
    <w:p w14:paraId="1696D31D" w14:textId="5FC33B1D" w:rsidR="00963479" w:rsidRPr="00ED3CA1" w:rsidRDefault="00963479" w:rsidP="00ED3CA1">
      <w:pPr>
        <w:jc w:val="center"/>
        <w:rPr>
          <w:rFonts w:ascii="Verdana" w:hAnsi="Verdana"/>
          <w:b/>
          <w:i/>
          <w:sz w:val="18"/>
          <w:szCs w:val="18"/>
        </w:rPr>
      </w:pPr>
    </w:p>
    <w:p w14:paraId="1696D321" w14:textId="70BC6E37" w:rsidR="00963479" w:rsidRPr="00ED3CA1" w:rsidRDefault="00963479" w:rsidP="00ED3CA1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Zawarta w Krakowie w wyniku przeprowadzonego postępowania o zamówienie publiczne </w:t>
      </w:r>
      <w:r w:rsidRPr="005E177F">
        <w:rPr>
          <w:rFonts w:ascii="Verdana" w:hAnsi="Verdana"/>
          <w:b/>
          <w:sz w:val="18"/>
          <w:szCs w:val="18"/>
        </w:rPr>
        <w:t>w trybie</w:t>
      </w:r>
      <w:r w:rsidRPr="00ED3CA1">
        <w:rPr>
          <w:rFonts w:ascii="Verdana" w:hAnsi="Verdana"/>
          <w:sz w:val="18"/>
          <w:szCs w:val="18"/>
        </w:rPr>
        <w:t xml:space="preserve"> </w:t>
      </w:r>
      <w:r w:rsidR="00B540CA" w:rsidRPr="00ED3CA1">
        <w:rPr>
          <w:rFonts w:ascii="Verdana" w:hAnsi="Verdana"/>
          <w:b/>
          <w:sz w:val="18"/>
          <w:szCs w:val="18"/>
        </w:rPr>
        <w:t>po</w:t>
      </w:r>
      <w:r w:rsidR="00BF6AA6" w:rsidRPr="00ED3CA1">
        <w:rPr>
          <w:rFonts w:ascii="Verdana" w:hAnsi="Verdana"/>
          <w:b/>
          <w:sz w:val="18"/>
          <w:szCs w:val="18"/>
        </w:rPr>
        <w:t>d</w:t>
      </w:r>
      <w:r w:rsidR="00B540CA" w:rsidRPr="00ED3CA1">
        <w:rPr>
          <w:rFonts w:ascii="Verdana" w:hAnsi="Verdana"/>
          <w:b/>
          <w:sz w:val="18"/>
          <w:szCs w:val="18"/>
        </w:rPr>
        <w:t>stawowym bez negocjacji</w:t>
      </w:r>
      <w:r w:rsidR="00736AB1" w:rsidRPr="00ED3CA1">
        <w:rPr>
          <w:rFonts w:ascii="Verdana" w:hAnsi="Verdana"/>
          <w:b/>
          <w:sz w:val="18"/>
          <w:szCs w:val="18"/>
        </w:rPr>
        <w:t xml:space="preserve"> </w:t>
      </w:r>
      <w:r w:rsidRPr="00ED3CA1">
        <w:rPr>
          <w:rFonts w:ascii="Verdana" w:hAnsi="Verdana"/>
          <w:sz w:val="18"/>
          <w:szCs w:val="18"/>
        </w:rPr>
        <w:t>pomiędzy:</w:t>
      </w:r>
    </w:p>
    <w:p w14:paraId="1696D322" w14:textId="1EA6FA36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 w:rsidRPr="00ED3CA1">
        <w:rPr>
          <w:rFonts w:ascii="Verdana" w:hAnsi="Verdana"/>
          <w:b/>
          <w:sz w:val="18"/>
          <w:szCs w:val="18"/>
        </w:rPr>
        <w:t>Akademią Górniczo – Hutniczą im. Stanisława Staszica w Krakowie Al. Mickiewicza 30, 30-059 Kraków,</w:t>
      </w:r>
      <w:r w:rsidR="00ED3CA1">
        <w:rPr>
          <w:rFonts w:ascii="Verdana" w:hAnsi="Verdana"/>
          <w:b/>
          <w:sz w:val="18"/>
          <w:szCs w:val="18"/>
        </w:rPr>
        <w:t xml:space="preserve"> NIP 675 000 19 23</w:t>
      </w:r>
    </w:p>
    <w:p w14:paraId="1696D323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Wydział /Instytut, inna jednostka/...........................</w:t>
      </w:r>
    </w:p>
    <w:p w14:paraId="1696D324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reprezentowaną przez:</w:t>
      </w:r>
    </w:p>
    <w:p w14:paraId="1696D325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1. Dziekana Wydziału /Kierownika Jednostki/................................................ </w:t>
      </w:r>
    </w:p>
    <w:p w14:paraId="1696D327" w14:textId="77777777" w:rsidR="00963479" w:rsidRPr="00ED3CA1" w:rsidRDefault="00963479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zwaną dalej </w:t>
      </w:r>
      <w:r w:rsidRPr="00ED3CA1">
        <w:rPr>
          <w:rFonts w:ascii="Verdana" w:hAnsi="Verdana"/>
          <w:b/>
          <w:sz w:val="18"/>
          <w:szCs w:val="18"/>
        </w:rPr>
        <w:t>ZLECENIODAWCĄ</w:t>
      </w:r>
    </w:p>
    <w:p w14:paraId="1696D328" w14:textId="77777777" w:rsidR="00963479" w:rsidRPr="00ED3CA1" w:rsidRDefault="00963479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a</w:t>
      </w:r>
    </w:p>
    <w:p w14:paraId="1696D329" w14:textId="43A828BB" w:rsidR="00963479" w:rsidRPr="00ED3CA1" w:rsidRDefault="00963479" w:rsidP="00ED3CA1">
      <w:pPr>
        <w:pStyle w:val="Tekstpodstawowy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</w:t>
      </w:r>
    </w:p>
    <w:p w14:paraId="1696D32A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696D32B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reprezentowaną przez:</w:t>
      </w:r>
    </w:p>
    <w:p w14:paraId="1696D32C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ED3CA1" w:rsidRDefault="00963479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zwanym dalej </w:t>
      </w:r>
      <w:r w:rsidRPr="00ED3CA1">
        <w:rPr>
          <w:rFonts w:ascii="Verdana" w:hAnsi="Verdana"/>
          <w:b/>
          <w:sz w:val="18"/>
          <w:szCs w:val="18"/>
        </w:rPr>
        <w:t>ZLECENIOBIORCĄ</w:t>
      </w:r>
    </w:p>
    <w:p w14:paraId="1696D32F" w14:textId="77777777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§ 1</w:t>
      </w:r>
    </w:p>
    <w:p w14:paraId="23BCAA42" w14:textId="24601841" w:rsidR="008045C8" w:rsidRPr="00ED3CA1" w:rsidRDefault="00963479" w:rsidP="00ED3CA1">
      <w:pPr>
        <w:pStyle w:val="Tekstpodstawowy"/>
        <w:numPr>
          <w:ilvl w:val="0"/>
          <w:numId w:val="45"/>
        </w:numPr>
        <w:ind w:left="284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Przedmiotem umowy </w:t>
      </w:r>
      <w:r w:rsidR="000E7251" w:rsidRPr="00ED3CA1">
        <w:rPr>
          <w:rFonts w:ascii="Verdana" w:hAnsi="Verdana"/>
          <w:sz w:val="18"/>
          <w:szCs w:val="18"/>
        </w:rPr>
        <w:t>jest</w:t>
      </w:r>
      <w:r w:rsidR="001C54B2" w:rsidRPr="00ED3CA1">
        <w:rPr>
          <w:rFonts w:ascii="Verdana" w:hAnsi="Verdana"/>
          <w:sz w:val="18"/>
          <w:szCs w:val="18"/>
        </w:rPr>
        <w:t>:</w:t>
      </w:r>
      <w:r w:rsidR="000E7251" w:rsidRPr="00ED3CA1">
        <w:rPr>
          <w:rFonts w:ascii="Verdana" w:hAnsi="Verdana"/>
          <w:sz w:val="18"/>
          <w:szCs w:val="18"/>
        </w:rPr>
        <w:t xml:space="preserve"> </w:t>
      </w:r>
      <w:r w:rsidR="005E177F" w:rsidRPr="00400363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Usługa cateringowa na potrzeby Forum "Wydział-Przemysł" organizowane w dn. 9.10.2026 r. - KC-DE-zp.25.434.2026</w:t>
      </w:r>
      <w:r w:rsidRPr="00ED3CA1">
        <w:rPr>
          <w:rFonts w:ascii="Verdana" w:hAnsi="Verdana"/>
          <w:sz w:val="18"/>
          <w:szCs w:val="18"/>
        </w:rPr>
        <w:t xml:space="preserve">. </w:t>
      </w:r>
    </w:p>
    <w:p w14:paraId="149119CF" w14:textId="38655D64" w:rsidR="00AC5A7B" w:rsidRPr="00ED3CA1" w:rsidRDefault="00963479" w:rsidP="00ED3CA1">
      <w:pPr>
        <w:pStyle w:val="Tekstpodstawowy"/>
        <w:numPr>
          <w:ilvl w:val="0"/>
          <w:numId w:val="45"/>
        </w:numPr>
        <w:ind w:left="284"/>
        <w:jc w:val="both"/>
        <w:rPr>
          <w:rFonts w:ascii="Verdana" w:hAnsi="Verdana"/>
          <w:iCs/>
          <w:color w:val="000000"/>
          <w:sz w:val="18"/>
          <w:szCs w:val="18"/>
          <w:lang w:eastAsia="x-none"/>
        </w:rPr>
      </w:pPr>
      <w:r w:rsidRPr="00ED3CA1">
        <w:rPr>
          <w:rFonts w:ascii="Verdana" w:hAnsi="Verdana"/>
          <w:sz w:val="18"/>
          <w:szCs w:val="18"/>
        </w:rPr>
        <w:t>Szczegółowy opis przedmiotu zamówienia znajduje się w załączniku nr 1 do niniejszej umowy</w:t>
      </w:r>
      <w:r w:rsidR="003C4C83" w:rsidRPr="00ED3CA1">
        <w:rPr>
          <w:rFonts w:ascii="Verdana" w:hAnsi="Verdana"/>
          <w:sz w:val="18"/>
          <w:szCs w:val="18"/>
        </w:rPr>
        <w:t xml:space="preserve"> – </w:t>
      </w:r>
      <w:r w:rsidR="004E02C9" w:rsidRPr="00ED3CA1">
        <w:rPr>
          <w:rFonts w:ascii="Verdana" w:hAnsi="Verdana"/>
          <w:sz w:val="18"/>
          <w:szCs w:val="18"/>
        </w:rPr>
        <w:t xml:space="preserve">opis </w:t>
      </w:r>
      <w:bookmarkStart w:id="0" w:name="_Hlk111707575"/>
      <w:r w:rsidR="004E02C9" w:rsidRPr="00ED3CA1">
        <w:rPr>
          <w:rFonts w:ascii="Verdana" w:hAnsi="Verdana"/>
          <w:sz w:val="18"/>
          <w:szCs w:val="18"/>
        </w:rPr>
        <w:t>przedmiotu zamówienia</w:t>
      </w:r>
      <w:r w:rsidR="004E5500" w:rsidRPr="00ED3CA1">
        <w:rPr>
          <w:rFonts w:ascii="Verdana" w:hAnsi="Verdana"/>
          <w:sz w:val="18"/>
          <w:szCs w:val="18"/>
        </w:rPr>
        <w:t xml:space="preserve"> SWZ</w:t>
      </w:r>
      <w:r w:rsidR="003C4C83" w:rsidRPr="00ED3CA1">
        <w:rPr>
          <w:rFonts w:ascii="Verdana" w:hAnsi="Verdana"/>
          <w:sz w:val="18"/>
          <w:szCs w:val="18"/>
        </w:rPr>
        <w:t xml:space="preserve"> i oferta </w:t>
      </w:r>
      <w:r w:rsidR="0059060C" w:rsidRPr="00ED3CA1">
        <w:rPr>
          <w:rFonts w:ascii="Verdana" w:hAnsi="Verdana"/>
          <w:sz w:val="18"/>
          <w:szCs w:val="18"/>
        </w:rPr>
        <w:t>Zleceniobiorcy</w:t>
      </w:r>
      <w:bookmarkEnd w:id="0"/>
      <w:r w:rsidR="00AC5A7B" w:rsidRPr="00ED3CA1">
        <w:rPr>
          <w:rFonts w:ascii="Verdana" w:hAnsi="Verdana"/>
          <w:sz w:val="18"/>
          <w:szCs w:val="18"/>
        </w:rPr>
        <w:t>, który stanowi integralną cześć umowy.</w:t>
      </w:r>
    </w:p>
    <w:p w14:paraId="1696D331" w14:textId="57C5E34D" w:rsidR="00963479" w:rsidRPr="00ED3CA1" w:rsidRDefault="00963479" w:rsidP="00ED3CA1">
      <w:pPr>
        <w:pStyle w:val="Tekstpodstawowy"/>
        <w:jc w:val="both"/>
        <w:rPr>
          <w:rFonts w:ascii="Verdana" w:hAnsi="Verdana"/>
          <w:sz w:val="18"/>
          <w:szCs w:val="18"/>
        </w:rPr>
      </w:pPr>
    </w:p>
    <w:p w14:paraId="1696D333" w14:textId="475B7C3A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§ 2</w:t>
      </w:r>
    </w:p>
    <w:p w14:paraId="68E5FA28" w14:textId="419E2FEE" w:rsidR="00EC611A" w:rsidRDefault="003C4C83" w:rsidP="00ED3CA1">
      <w:pPr>
        <w:jc w:val="both"/>
        <w:rPr>
          <w:rFonts w:ascii="Verdana" w:hAnsi="Verdana"/>
          <w:iCs/>
          <w:color w:val="000000"/>
          <w:sz w:val="18"/>
          <w:szCs w:val="18"/>
          <w:lang w:val="x-none" w:eastAsia="x-none"/>
        </w:rPr>
      </w:pPr>
      <w:r w:rsidRPr="00ED3CA1">
        <w:rPr>
          <w:rFonts w:ascii="Verdana" w:hAnsi="Verdana"/>
          <w:sz w:val="18"/>
          <w:szCs w:val="18"/>
        </w:rPr>
        <w:t xml:space="preserve">Termin realizacji </w:t>
      </w:r>
      <w:r w:rsidR="008C2C63" w:rsidRPr="00ED3CA1">
        <w:rPr>
          <w:rFonts w:ascii="Verdana" w:hAnsi="Verdana"/>
          <w:sz w:val="18"/>
          <w:szCs w:val="18"/>
        </w:rPr>
        <w:t>umowy</w:t>
      </w:r>
      <w:r w:rsidRPr="00ED3CA1">
        <w:rPr>
          <w:rFonts w:ascii="Verdana" w:hAnsi="Verdana"/>
          <w:sz w:val="18"/>
          <w:szCs w:val="18"/>
        </w:rPr>
        <w:t>:</w:t>
      </w:r>
      <w:r w:rsidR="00974798" w:rsidRPr="00ED3CA1">
        <w:rPr>
          <w:rFonts w:ascii="Verdana" w:hAnsi="Verdana"/>
          <w:sz w:val="18"/>
          <w:szCs w:val="18"/>
        </w:rPr>
        <w:t xml:space="preserve"> </w:t>
      </w:r>
      <w:r w:rsidR="005E177F" w:rsidRPr="001C2422">
        <w:rPr>
          <w:rFonts w:ascii="Verdana" w:hAnsi="Verdana"/>
          <w:iCs/>
          <w:color w:val="000000"/>
          <w:sz w:val="18"/>
          <w:szCs w:val="18"/>
          <w:lang w:val="x-none" w:eastAsia="x-none"/>
        </w:rPr>
        <w:t>09.10.2026 r.</w:t>
      </w:r>
    </w:p>
    <w:p w14:paraId="6CA18218" w14:textId="77777777" w:rsidR="005E177F" w:rsidRPr="00ED3CA1" w:rsidRDefault="005E177F" w:rsidP="00ED3CA1">
      <w:pPr>
        <w:jc w:val="both"/>
        <w:rPr>
          <w:rFonts w:ascii="Verdana" w:hAnsi="Verdana"/>
          <w:color w:val="FF0000"/>
          <w:sz w:val="18"/>
          <w:szCs w:val="18"/>
          <w:highlight w:val="yellow"/>
        </w:rPr>
      </w:pPr>
    </w:p>
    <w:p w14:paraId="1696D338" w14:textId="6943CB95" w:rsidR="00963479" w:rsidRPr="005E177F" w:rsidRDefault="00963479" w:rsidP="00ED3CA1">
      <w:pPr>
        <w:jc w:val="center"/>
        <w:rPr>
          <w:rFonts w:ascii="Verdana" w:hAnsi="Verdana"/>
          <w:b/>
          <w:sz w:val="18"/>
          <w:szCs w:val="18"/>
        </w:rPr>
      </w:pPr>
      <w:r w:rsidRPr="005E177F">
        <w:rPr>
          <w:rFonts w:ascii="Verdana" w:hAnsi="Verdana"/>
          <w:b/>
          <w:sz w:val="18"/>
          <w:szCs w:val="18"/>
        </w:rPr>
        <w:t>§ 3</w:t>
      </w:r>
    </w:p>
    <w:p w14:paraId="1266B2E1" w14:textId="276E68AC" w:rsidR="005E177F" w:rsidRPr="005E177F" w:rsidRDefault="008C2C63" w:rsidP="005E177F">
      <w:pPr>
        <w:pStyle w:val="Akapitzlist"/>
        <w:numPr>
          <w:ilvl w:val="0"/>
          <w:numId w:val="33"/>
        </w:numPr>
        <w:ind w:left="360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Wynagrodzenie </w:t>
      </w:r>
      <w:r w:rsidR="005E177F" w:rsidRPr="0022555B">
        <w:rPr>
          <w:rFonts w:ascii="Verdana" w:hAnsi="Verdana"/>
          <w:b/>
          <w:sz w:val="18"/>
          <w:szCs w:val="18"/>
        </w:rPr>
        <w:t>za usługę cateringową dla maksymalnej ilości osób tj. 1</w:t>
      </w:r>
      <w:r w:rsidR="005E177F">
        <w:rPr>
          <w:rFonts w:ascii="Verdana" w:hAnsi="Verdana"/>
          <w:b/>
          <w:sz w:val="18"/>
          <w:szCs w:val="18"/>
        </w:rPr>
        <w:t>0</w:t>
      </w:r>
      <w:r w:rsidR="005E177F" w:rsidRPr="0022555B">
        <w:rPr>
          <w:rFonts w:ascii="Verdana" w:hAnsi="Verdana"/>
          <w:b/>
          <w:sz w:val="18"/>
          <w:szCs w:val="18"/>
        </w:rPr>
        <w:t xml:space="preserve">0 osób nie przekroczy kwoty </w:t>
      </w:r>
      <w:r w:rsidR="00AA5372" w:rsidRPr="00C76D56">
        <w:rPr>
          <w:rFonts w:ascii="Verdana" w:hAnsi="Verdana"/>
          <w:color w:val="000000" w:themeColor="text1"/>
          <w:sz w:val="18"/>
          <w:szCs w:val="18"/>
        </w:rPr>
        <w:t>tj.:</w:t>
      </w:r>
      <w:r w:rsidR="00A754B8" w:rsidRPr="005E177F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………………………………………….. </w:t>
      </w:r>
      <w:r w:rsidR="005E177F" w:rsidRPr="005E177F">
        <w:rPr>
          <w:rFonts w:ascii="Verdana" w:hAnsi="Verdana"/>
          <w:bCs/>
          <w:color w:val="000000" w:themeColor="text1"/>
          <w:sz w:val="18"/>
          <w:szCs w:val="18"/>
        </w:rPr>
        <w:t>zł.</w:t>
      </w:r>
      <w:r w:rsidR="00A754B8" w:rsidRPr="005E177F">
        <w:rPr>
          <w:rFonts w:ascii="Verdana" w:hAnsi="Verdana"/>
          <w:bCs/>
          <w:color w:val="000000" w:themeColor="text1"/>
          <w:sz w:val="18"/>
          <w:szCs w:val="18"/>
        </w:rPr>
        <w:t xml:space="preserve"> brutto</w:t>
      </w:r>
      <w:r w:rsidR="005E177F" w:rsidRPr="005E177F">
        <w:rPr>
          <w:rFonts w:ascii="Verdana" w:hAnsi="Verdana"/>
          <w:bCs/>
          <w:color w:val="000000" w:themeColor="text1"/>
          <w:sz w:val="18"/>
          <w:szCs w:val="18"/>
        </w:rPr>
        <w:t>,</w:t>
      </w:r>
      <w:r w:rsidR="005E177F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 </w:t>
      </w:r>
    </w:p>
    <w:p w14:paraId="38551209" w14:textId="20D47A5B" w:rsidR="005E177F" w:rsidRPr="005E177F" w:rsidRDefault="002B79E9" w:rsidP="005E177F">
      <w:pPr>
        <w:pStyle w:val="Akapitzlist"/>
        <w:ind w:left="360"/>
        <w:rPr>
          <w:rFonts w:ascii="Verdana" w:hAnsi="Verdana"/>
          <w:color w:val="000000" w:themeColor="text1"/>
          <w:sz w:val="18"/>
          <w:szCs w:val="18"/>
        </w:rPr>
      </w:pPr>
      <w:r w:rsidRPr="005E177F">
        <w:rPr>
          <w:rFonts w:ascii="Verdana" w:hAnsi="Verdana"/>
          <w:color w:val="000000" w:themeColor="text1"/>
          <w:sz w:val="18"/>
          <w:szCs w:val="18"/>
          <w:u w:val="single"/>
        </w:rPr>
        <w:t>w tym:</w:t>
      </w:r>
    </w:p>
    <w:p w14:paraId="4B78A93D" w14:textId="08E90F99" w:rsidR="008045C8" w:rsidRPr="005E177F" w:rsidRDefault="008045C8" w:rsidP="005E177F">
      <w:pPr>
        <w:pStyle w:val="Akapitzlist"/>
        <w:ind w:left="360"/>
        <w:rPr>
          <w:rFonts w:ascii="Verdana" w:hAnsi="Verdana"/>
          <w:color w:val="000000" w:themeColor="text1"/>
          <w:sz w:val="18"/>
          <w:szCs w:val="18"/>
        </w:rPr>
      </w:pPr>
      <w:r w:rsidRPr="005E177F">
        <w:rPr>
          <w:rFonts w:ascii="Verdana" w:hAnsi="Verdana"/>
          <w:b/>
          <w:color w:val="000000" w:themeColor="text1"/>
          <w:sz w:val="18"/>
          <w:szCs w:val="18"/>
        </w:rPr>
        <w:t>Cena brutto za usługę cateringową dla 1 osoby</w:t>
      </w:r>
      <w:r w:rsidRPr="005E177F">
        <w:rPr>
          <w:rFonts w:ascii="Verdana" w:hAnsi="Verdana"/>
          <w:color w:val="000000" w:themeColor="text1"/>
          <w:sz w:val="18"/>
          <w:szCs w:val="18"/>
        </w:rPr>
        <w:t xml:space="preserve"> - …………… zł</w:t>
      </w:r>
      <w:r w:rsidR="005E177F">
        <w:rPr>
          <w:rFonts w:ascii="Verdana" w:hAnsi="Verdana"/>
          <w:color w:val="000000" w:themeColor="text1"/>
          <w:sz w:val="18"/>
          <w:szCs w:val="18"/>
        </w:rPr>
        <w:t>.</w:t>
      </w:r>
      <w:r w:rsidRPr="005E177F">
        <w:rPr>
          <w:rFonts w:ascii="Verdana" w:hAnsi="Verdana"/>
          <w:color w:val="000000" w:themeColor="text1"/>
          <w:sz w:val="18"/>
          <w:szCs w:val="18"/>
        </w:rPr>
        <w:t xml:space="preserve"> (słownie:   ………………………..)</w:t>
      </w:r>
    </w:p>
    <w:p w14:paraId="1696D33A" w14:textId="6DE7F7A5" w:rsidR="00963479" w:rsidRPr="00C76D56" w:rsidRDefault="002F2CD0" w:rsidP="00ED3CA1">
      <w:pPr>
        <w:pStyle w:val="Akapitzlist"/>
        <w:numPr>
          <w:ilvl w:val="0"/>
          <w:numId w:val="33"/>
        </w:numPr>
        <w:ind w:left="284" w:hanging="284"/>
        <w:jc w:val="both"/>
        <w:outlineLvl w:val="1"/>
        <w:rPr>
          <w:rFonts w:ascii="Verdana" w:hAnsi="Verdana"/>
          <w:bCs/>
          <w:iCs/>
          <w:color w:val="000000" w:themeColor="text1"/>
          <w:sz w:val="18"/>
          <w:szCs w:val="18"/>
          <w:lang w:val="x-none" w:eastAsia="x-none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Powyższ</w:t>
      </w:r>
      <w:r w:rsidR="0075628B" w:rsidRPr="00C76D56">
        <w:rPr>
          <w:rFonts w:ascii="Verdana" w:hAnsi="Verdana"/>
          <w:color w:val="000000" w:themeColor="text1"/>
          <w:sz w:val="18"/>
          <w:szCs w:val="18"/>
        </w:rPr>
        <w:t>e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cen</w:t>
      </w:r>
      <w:r w:rsidR="0075628B" w:rsidRPr="00C76D56">
        <w:rPr>
          <w:rFonts w:ascii="Verdana" w:hAnsi="Verdana"/>
          <w:color w:val="000000" w:themeColor="text1"/>
          <w:sz w:val="18"/>
          <w:szCs w:val="18"/>
        </w:rPr>
        <w:t>y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zawiera</w:t>
      </w:r>
      <w:r w:rsidR="0075628B" w:rsidRPr="00C76D56">
        <w:rPr>
          <w:rFonts w:ascii="Verdana" w:hAnsi="Verdana"/>
          <w:color w:val="000000" w:themeColor="text1"/>
          <w:sz w:val="18"/>
          <w:szCs w:val="18"/>
        </w:rPr>
        <w:t>ją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 </w:t>
      </w:r>
      <w:r w:rsidR="008C2C63" w:rsidRPr="00C76D56">
        <w:rPr>
          <w:rFonts w:ascii="Verdana" w:hAnsi="Verdana"/>
          <w:color w:val="000000" w:themeColor="text1"/>
          <w:sz w:val="18"/>
          <w:szCs w:val="18"/>
        </w:rPr>
        <w:t>właściwą stawkę podatku VAT.</w:t>
      </w:r>
    </w:p>
    <w:p w14:paraId="1696D33B" w14:textId="1853C314" w:rsidR="00963479" w:rsidRPr="00C76D56" w:rsidRDefault="00963479" w:rsidP="00ED3CA1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3. </w:t>
      </w:r>
      <w:r w:rsidR="0059060C" w:rsidRPr="00C76D56">
        <w:rPr>
          <w:rFonts w:ascii="Verdana" w:hAnsi="Verdana"/>
          <w:color w:val="000000" w:themeColor="text1"/>
          <w:sz w:val="18"/>
          <w:szCs w:val="18"/>
        </w:rPr>
        <w:t xml:space="preserve">Wynagrodzenie, o którym mowa w ust. 1 obejmuje wszystkie koszty jakie powstaną w związku </w:t>
      </w:r>
      <w:r w:rsidR="00DD341D" w:rsidRPr="00C76D56">
        <w:rPr>
          <w:rFonts w:ascii="Verdana" w:hAnsi="Verdana"/>
          <w:color w:val="000000" w:themeColor="text1"/>
          <w:sz w:val="18"/>
          <w:szCs w:val="18"/>
        </w:rPr>
        <w:br/>
      </w:r>
      <w:r w:rsidR="0059060C" w:rsidRPr="00C76D56">
        <w:rPr>
          <w:rFonts w:ascii="Verdana" w:hAnsi="Verdana"/>
          <w:color w:val="000000" w:themeColor="text1"/>
          <w:sz w:val="18"/>
          <w:szCs w:val="18"/>
        </w:rPr>
        <w:t>z wykonaniem przedmiotu umowy. Zleceniobiorcy nie przysługuje zwrot od Zleceniodawcy jakichkolwiek dodatkowych kosztów</w:t>
      </w:r>
      <w:r w:rsidR="005F1BCA" w:rsidRPr="00C76D56">
        <w:rPr>
          <w:rFonts w:ascii="Verdana" w:hAnsi="Verdana"/>
          <w:color w:val="000000" w:themeColor="text1"/>
          <w:sz w:val="18"/>
          <w:szCs w:val="18"/>
        </w:rPr>
        <w:t>, opłat i podatków poniesionych przez Zleceniobiorcę w związku z realizacją przedmiotu umowy.</w:t>
      </w:r>
    </w:p>
    <w:p w14:paraId="5839324A" w14:textId="4975353D" w:rsidR="0091611B" w:rsidRPr="00C76D56" w:rsidRDefault="0091611B" w:rsidP="00ED3CA1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4. Wynagrodzenie Wykonawcy zostanie obliczone w oparciu o ilość zgłoszonych osób na </w:t>
      </w:r>
      <w:r w:rsidR="009D02D6">
        <w:rPr>
          <w:rFonts w:ascii="Verdana" w:hAnsi="Verdana"/>
          <w:color w:val="000000" w:themeColor="text1"/>
          <w:sz w:val="18"/>
          <w:szCs w:val="18"/>
        </w:rPr>
        <w:t xml:space="preserve">3 </w:t>
      </w:r>
      <w:bookmarkStart w:id="1" w:name="_GoBack"/>
      <w:bookmarkEnd w:id="1"/>
      <w:r w:rsidRPr="00C76D56">
        <w:rPr>
          <w:rFonts w:ascii="Verdana" w:hAnsi="Verdana"/>
          <w:color w:val="000000" w:themeColor="text1"/>
          <w:sz w:val="18"/>
          <w:szCs w:val="18"/>
        </w:rPr>
        <w:t>dni przed wydarzeniem i ceny jednostkowe podane w ofercie Zleceniobiorcy.</w:t>
      </w:r>
    </w:p>
    <w:p w14:paraId="684DA13A" w14:textId="0F47C27B" w:rsidR="00AA5372" w:rsidRPr="00C76D56" w:rsidRDefault="00DF4FC1" w:rsidP="00ED3CA1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5. Gwarantowany zakres zamówienia</w:t>
      </w:r>
      <w:r w:rsidR="005E177F">
        <w:rPr>
          <w:rFonts w:ascii="Verdana" w:hAnsi="Verdana"/>
          <w:color w:val="000000" w:themeColor="text1"/>
          <w:sz w:val="18"/>
          <w:szCs w:val="18"/>
        </w:rPr>
        <w:t xml:space="preserve"> to catering dla 70 osób.</w:t>
      </w:r>
      <w:r w:rsidR="00ED3CA1" w:rsidRPr="00C76D56">
        <w:rPr>
          <w:rFonts w:ascii="Verdana" w:hAnsi="Verdana"/>
          <w:color w:val="000000" w:themeColor="text1"/>
          <w:sz w:val="18"/>
          <w:szCs w:val="18"/>
        </w:rPr>
        <w:t xml:space="preserve"> </w:t>
      </w:r>
    </w:p>
    <w:p w14:paraId="527F9AE5" w14:textId="77777777" w:rsidR="0093591F" w:rsidRPr="00ED3CA1" w:rsidRDefault="0093591F" w:rsidP="00ED3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63C0DE9F" w14:textId="5F90D671" w:rsidR="004E10CF" w:rsidRPr="005E177F" w:rsidRDefault="004E10CF" w:rsidP="00ED3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5E177F">
        <w:rPr>
          <w:rFonts w:ascii="Verdana" w:hAnsi="Verdana"/>
          <w:b/>
          <w:bCs/>
          <w:sz w:val="18"/>
          <w:szCs w:val="18"/>
        </w:rPr>
        <w:t xml:space="preserve">§ 4 </w:t>
      </w:r>
    </w:p>
    <w:p w14:paraId="7929613C" w14:textId="73FEC8D7" w:rsidR="004E10CF" w:rsidRPr="00ED3CA1" w:rsidRDefault="005E177F" w:rsidP="00ED3CA1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bookmarkStart w:id="2" w:name="_Hlk114480534"/>
      <w:r>
        <w:rPr>
          <w:rFonts w:ascii="Verdana" w:eastAsia="Arial Unicode MS" w:hAnsi="Verdana"/>
          <w:sz w:val="18"/>
          <w:szCs w:val="18"/>
        </w:rPr>
        <w:t xml:space="preserve"> </w:t>
      </w:r>
      <w:r w:rsidR="004E10CF" w:rsidRPr="00ED3CA1">
        <w:rPr>
          <w:rFonts w:ascii="Verdana" w:eastAsia="Arial Unicode MS" w:hAnsi="Verdana"/>
          <w:sz w:val="18"/>
          <w:szCs w:val="18"/>
        </w:rPr>
        <w:t xml:space="preserve">Zleceniobiorca </w:t>
      </w:r>
      <w:bookmarkEnd w:id="2"/>
      <w:r w:rsidR="004E10CF" w:rsidRPr="00ED3CA1">
        <w:rPr>
          <w:rFonts w:ascii="Verdana" w:eastAsia="Arial Unicode MS" w:hAnsi="Verdana"/>
          <w:sz w:val="18"/>
          <w:szCs w:val="18"/>
        </w:rPr>
        <w:t>zobowiązuje się do wykonania przedmiotu Umowy ze szczególną starannością, przestrzegając wszelkich wymaganych prawem przepisów, stosownych norm.</w:t>
      </w:r>
    </w:p>
    <w:p w14:paraId="4384408B" w14:textId="4EFC9783" w:rsidR="004E10CF" w:rsidRPr="005E177F" w:rsidRDefault="004E10CF" w:rsidP="00ED3CA1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r w:rsidRPr="00ED3CA1">
        <w:rPr>
          <w:rFonts w:ascii="Verdana" w:eastAsia="Arial Unicode MS" w:hAnsi="Verdana"/>
          <w:sz w:val="18"/>
          <w:szCs w:val="18"/>
        </w:rPr>
        <w:t xml:space="preserve">Zleceniobiorca </w:t>
      </w:r>
      <w:r w:rsidRPr="00ED3CA1">
        <w:rPr>
          <w:rFonts w:ascii="Verdana" w:hAnsi="Verdana"/>
          <w:sz w:val="18"/>
          <w:szCs w:val="18"/>
        </w:rPr>
        <w:t>oświadcza, że posiada odpowiednią wiedzę, umiejętności i uprawnienia konieczne dla prawidłowego wykonywania Umowy.</w:t>
      </w:r>
    </w:p>
    <w:p w14:paraId="4B4D6A96" w14:textId="77777777" w:rsidR="005E177F" w:rsidRPr="00ED3CA1" w:rsidRDefault="005E177F" w:rsidP="005E177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</w:p>
    <w:p w14:paraId="1696D33D" w14:textId="6017483E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5</w:t>
      </w:r>
    </w:p>
    <w:p w14:paraId="45CB6515" w14:textId="499E2416" w:rsidR="004B6656" w:rsidRPr="00ED3CA1" w:rsidRDefault="005E177F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963479" w:rsidRPr="00ED3CA1">
        <w:rPr>
          <w:rFonts w:ascii="Verdana" w:hAnsi="Verdana"/>
          <w:sz w:val="18"/>
          <w:szCs w:val="18"/>
        </w:rPr>
        <w:t>Należność</w:t>
      </w:r>
      <w:r w:rsidR="005F1BCA" w:rsidRPr="00ED3CA1">
        <w:rPr>
          <w:rFonts w:ascii="Verdana" w:hAnsi="Verdana"/>
          <w:sz w:val="18"/>
          <w:szCs w:val="18"/>
        </w:rPr>
        <w:t>,</w:t>
      </w:r>
      <w:r w:rsidR="00963479" w:rsidRPr="00ED3CA1">
        <w:rPr>
          <w:rFonts w:ascii="Verdana" w:hAnsi="Verdana"/>
          <w:sz w:val="18"/>
          <w:szCs w:val="18"/>
        </w:rPr>
        <w:t xml:space="preserve"> o której mowa w § 3 będzie regulowana przez Zleceniodawcę</w:t>
      </w:r>
      <w:r w:rsidR="004B6656" w:rsidRPr="00ED3CA1">
        <w:rPr>
          <w:rFonts w:ascii="Verdana" w:hAnsi="Verdana"/>
          <w:sz w:val="18"/>
          <w:szCs w:val="18"/>
        </w:rPr>
        <w:t xml:space="preserve"> </w:t>
      </w:r>
      <w:r w:rsidR="00963479" w:rsidRPr="00ED3CA1">
        <w:rPr>
          <w:rFonts w:ascii="Verdana" w:hAnsi="Verdana"/>
          <w:sz w:val="18"/>
          <w:szCs w:val="18"/>
        </w:rPr>
        <w:t>w terminie do 21 dni od dnia otrzymania prawidłowo wystawionej faktury przez Zleceniobiorcę</w:t>
      </w:r>
      <w:r w:rsidR="004B6656" w:rsidRPr="00ED3CA1">
        <w:rPr>
          <w:rFonts w:ascii="Verdana" w:hAnsi="Verdana"/>
          <w:sz w:val="18"/>
          <w:szCs w:val="18"/>
        </w:rPr>
        <w:t>, w oparciu o protokół wykonania usługi podpisany przez obie Strony</w:t>
      </w:r>
      <w:r>
        <w:rPr>
          <w:rFonts w:ascii="Verdana" w:hAnsi="Verdana"/>
          <w:sz w:val="18"/>
          <w:szCs w:val="18"/>
        </w:rPr>
        <w:t xml:space="preserve">, </w:t>
      </w:r>
      <w:r w:rsidRPr="005E177F">
        <w:rPr>
          <w:rFonts w:ascii="Verdana" w:hAnsi="Verdana"/>
          <w:sz w:val="18"/>
          <w:szCs w:val="18"/>
        </w:rPr>
        <w:t>za usługę wykonaną dla faktycznej ilości osób</w:t>
      </w:r>
      <w:r>
        <w:rPr>
          <w:rFonts w:ascii="Verdana" w:hAnsi="Verdana"/>
          <w:sz w:val="18"/>
          <w:szCs w:val="18"/>
        </w:rPr>
        <w:t>.</w:t>
      </w:r>
    </w:p>
    <w:p w14:paraId="1696D340" w14:textId="16102272" w:rsidR="005F1BCA" w:rsidRPr="00ED3CA1" w:rsidRDefault="005E177F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777FE8" w:rsidRPr="00ED3CA1">
        <w:rPr>
          <w:rFonts w:ascii="Verdana" w:hAnsi="Verdana"/>
          <w:sz w:val="18"/>
          <w:szCs w:val="18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75628B" w:rsidRPr="00ED3CA1">
        <w:rPr>
          <w:rFonts w:ascii="Verdana" w:hAnsi="Verdana"/>
          <w:sz w:val="18"/>
          <w:szCs w:val="18"/>
        </w:rPr>
        <w:t>5</w:t>
      </w:r>
      <w:r w:rsidR="00777FE8" w:rsidRPr="00ED3CA1">
        <w:rPr>
          <w:rFonts w:ascii="Verdana" w:hAnsi="Verdana"/>
          <w:sz w:val="18"/>
          <w:szCs w:val="18"/>
        </w:rPr>
        <w:t>.</w:t>
      </w:r>
    </w:p>
    <w:p w14:paraId="1696D341" w14:textId="04062E82" w:rsidR="001619B5" w:rsidRPr="00ED3CA1" w:rsidRDefault="005E177F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1619B5" w:rsidRPr="00ED3CA1">
        <w:rPr>
          <w:rFonts w:ascii="Verdana" w:hAnsi="Verdana"/>
          <w:sz w:val="18"/>
          <w:szCs w:val="18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75628B" w:rsidRPr="00ED3CA1">
        <w:rPr>
          <w:rFonts w:ascii="Verdana" w:hAnsi="Verdana"/>
          <w:sz w:val="18"/>
          <w:szCs w:val="18"/>
        </w:rPr>
        <w:t>5</w:t>
      </w:r>
      <w:r w:rsidR="001619B5" w:rsidRPr="00ED3CA1">
        <w:rPr>
          <w:rFonts w:ascii="Verdana" w:hAnsi="Verdana"/>
          <w:sz w:val="18"/>
          <w:szCs w:val="18"/>
        </w:rPr>
        <w:t>.</w:t>
      </w:r>
    </w:p>
    <w:p w14:paraId="1696D342" w14:textId="7C32E273" w:rsidR="001619B5" w:rsidRPr="00ED3CA1" w:rsidRDefault="005E177F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1619B5" w:rsidRPr="00ED3CA1">
        <w:rPr>
          <w:rFonts w:ascii="Verdana" w:hAnsi="Verdana"/>
          <w:sz w:val="18"/>
          <w:szCs w:val="18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ED3CA1" w:rsidRDefault="001619B5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lastRenderedPageBreak/>
        <w:t xml:space="preserve"> Za niedotrzymanie terminu płatności faktury Zleceniobiorca może naliczyć odsetki w ustawowej wysokości.</w:t>
      </w:r>
    </w:p>
    <w:p w14:paraId="0C60347B" w14:textId="472662F1" w:rsidR="00BB56C6" w:rsidRPr="00ED3CA1" w:rsidRDefault="005E177F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1619B5" w:rsidRPr="00ED3CA1"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5749FBAF" w14:textId="26AE997C" w:rsidR="00BB56C6" w:rsidRPr="00ED3CA1" w:rsidRDefault="005E177F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BB56C6" w:rsidRPr="00ED3CA1">
        <w:rPr>
          <w:rFonts w:ascii="Verdana" w:hAnsi="Verdana"/>
          <w:sz w:val="18"/>
          <w:szCs w:val="18"/>
        </w:rPr>
        <w:t>Zleceniodawca zobowiązuje Zleceniobiorcę  do wystawiania faktur w postaci faktur ustrukturyzowanych za pośrednictwem Krajowego Systemu e Faktur (</w:t>
      </w:r>
      <w:proofErr w:type="spellStart"/>
      <w:r w:rsidR="00BB56C6" w:rsidRPr="00ED3CA1">
        <w:rPr>
          <w:rFonts w:ascii="Verdana" w:hAnsi="Verdana"/>
          <w:sz w:val="18"/>
          <w:szCs w:val="18"/>
        </w:rPr>
        <w:t>KSeF</w:t>
      </w:r>
      <w:proofErr w:type="spellEnd"/>
      <w:r w:rsidR="00BB56C6" w:rsidRPr="00ED3CA1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="00BB56C6" w:rsidRPr="00ED3CA1">
        <w:rPr>
          <w:rFonts w:ascii="Verdana" w:hAnsi="Verdana"/>
          <w:sz w:val="18"/>
          <w:szCs w:val="18"/>
        </w:rPr>
        <w:t>KSeF</w:t>
      </w:r>
      <w:proofErr w:type="spellEnd"/>
      <w:r w:rsidR="00BB56C6" w:rsidRPr="00ED3CA1">
        <w:rPr>
          <w:rFonts w:ascii="Verdana" w:hAnsi="Verdana"/>
          <w:sz w:val="18"/>
          <w:szCs w:val="18"/>
        </w:rPr>
        <w:t xml:space="preserve">), Zleceniobiorca  wystawi fakturę w </w:t>
      </w:r>
      <w:proofErr w:type="spellStart"/>
      <w:r w:rsidR="00BB56C6" w:rsidRPr="00ED3CA1">
        <w:rPr>
          <w:rFonts w:ascii="Verdana" w:hAnsi="Verdana"/>
          <w:sz w:val="18"/>
          <w:szCs w:val="18"/>
        </w:rPr>
        <w:t>KSeF</w:t>
      </w:r>
      <w:proofErr w:type="spellEnd"/>
      <w:r w:rsidR="00BB56C6" w:rsidRPr="00ED3CA1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="00BB56C6" w:rsidRPr="00ED3CA1">
        <w:rPr>
          <w:rFonts w:ascii="Verdana" w:hAnsi="Verdana"/>
          <w:sz w:val="18"/>
          <w:szCs w:val="18"/>
        </w:rPr>
        <w:t>IDWew</w:t>
      </w:r>
      <w:proofErr w:type="spellEnd"/>
      <w:r w:rsidR="00BB56C6" w:rsidRPr="00ED3CA1">
        <w:rPr>
          <w:rFonts w:ascii="Verdana" w:hAnsi="Verdana"/>
          <w:sz w:val="18"/>
          <w:szCs w:val="18"/>
        </w:rPr>
        <w:t>) jednostki Zleceniodawcy: 6750001923 ……….</w:t>
      </w:r>
    </w:p>
    <w:p w14:paraId="4C8D4035" w14:textId="1342ED09" w:rsidR="00BB56C6" w:rsidRPr="00ED3CA1" w:rsidRDefault="005E177F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BB56C6" w:rsidRPr="00ED3CA1">
        <w:rPr>
          <w:rFonts w:ascii="Verdana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="00BB56C6" w:rsidRPr="00ED3CA1">
        <w:rPr>
          <w:rFonts w:ascii="Verdana" w:hAnsi="Verdana"/>
          <w:sz w:val="18"/>
          <w:szCs w:val="18"/>
        </w:rPr>
        <w:t>KSeF</w:t>
      </w:r>
      <w:proofErr w:type="spellEnd"/>
      <w:r w:rsidR="00BB56C6" w:rsidRPr="00ED3CA1">
        <w:rPr>
          <w:rFonts w:ascii="Verdana" w:hAnsi="Verdana"/>
          <w:sz w:val="18"/>
          <w:szCs w:val="18"/>
        </w:rPr>
        <w:t xml:space="preserve"> ID).</w:t>
      </w:r>
    </w:p>
    <w:p w14:paraId="3986F229" w14:textId="098C3496" w:rsidR="00BB56C6" w:rsidRPr="00ED3CA1" w:rsidRDefault="005E177F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BB56C6" w:rsidRPr="00ED3CA1">
        <w:rPr>
          <w:rFonts w:ascii="Verdana" w:hAnsi="Verdana"/>
          <w:sz w:val="18"/>
          <w:szCs w:val="18"/>
        </w:rPr>
        <w:t>Faktura powinna zawierać numer wewnętrzny zamówienia lub umowy nadany przez Zleceniodawcę.</w:t>
      </w:r>
    </w:p>
    <w:p w14:paraId="1696D345" w14:textId="77777777" w:rsidR="00963479" w:rsidRPr="00ED3CA1" w:rsidRDefault="00963479" w:rsidP="00ED3CA1">
      <w:pPr>
        <w:ind w:left="284"/>
        <w:jc w:val="both"/>
        <w:rPr>
          <w:rFonts w:ascii="Verdana" w:hAnsi="Verdana"/>
          <w:sz w:val="18"/>
          <w:szCs w:val="18"/>
        </w:rPr>
      </w:pPr>
    </w:p>
    <w:p w14:paraId="1696D349" w14:textId="18BBFD21" w:rsidR="00BA77B3" w:rsidRPr="00ED3CA1" w:rsidRDefault="00BA77B3" w:rsidP="00ED3CA1">
      <w:pPr>
        <w:ind w:left="284"/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6</w:t>
      </w:r>
    </w:p>
    <w:p w14:paraId="3E3C03C9" w14:textId="183AA988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1.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2.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bookmarkStart w:id="3" w:name="_Hlk129950217"/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End w:id="3"/>
      <w:r w:rsidRPr="00ED3CA1">
        <w:rPr>
          <w:rFonts w:ascii="Verdana" w:eastAsia="Calibri" w:hAnsi="Verdana"/>
          <w:sz w:val="18"/>
          <w:szCs w:val="18"/>
          <w:lang w:eastAsia="en-US"/>
        </w:rPr>
        <w:t>kary umowne:</w:t>
      </w:r>
    </w:p>
    <w:p w14:paraId="71FCD2C8" w14:textId="36D2BDC6" w:rsidR="00E7298B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a)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za zwłokę w wykonaniu zamówienia w </w:t>
      </w:r>
      <w:r w:rsidR="00E7298B" w:rsidRPr="00D83EA8">
        <w:rPr>
          <w:rFonts w:ascii="Verdana" w:eastAsia="Calibri" w:hAnsi="Verdana"/>
          <w:sz w:val="18"/>
          <w:szCs w:val="18"/>
          <w:lang w:eastAsia="en-US"/>
        </w:rPr>
        <w:t xml:space="preserve">wysokości 200 zł 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>za każde pół godziny zwłoki;</w:t>
      </w:r>
    </w:p>
    <w:p w14:paraId="338E4C0A" w14:textId="6D9F1599" w:rsidR="00445D69" w:rsidRPr="00ED3CA1" w:rsidRDefault="00E7298B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b)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całości przez którąkolwiek ze stron z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przyczyn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występując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ych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bookmarkStart w:id="4" w:name="_Hlk194342575"/>
      <w:r w:rsidRPr="00ED3CA1">
        <w:rPr>
          <w:rFonts w:ascii="Verdana" w:eastAsia="Calibri" w:hAnsi="Verdana"/>
          <w:sz w:val="18"/>
          <w:szCs w:val="18"/>
          <w:lang w:eastAsia="en-US"/>
        </w:rPr>
        <w:t>bru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tto </w:t>
      </w:r>
      <w:bookmarkEnd w:id="4"/>
      <w:r w:rsidR="00445D69" w:rsidRPr="00ED3CA1">
        <w:rPr>
          <w:rFonts w:ascii="Verdana" w:eastAsia="Calibri" w:hAnsi="Verdana"/>
          <w:sz w:val="18"/>
          <w:szCs w:val="18"/>
          <w:lang w:eastAsia="en-US"/>
        </w:rPr>
        <w:t>określonego w  § 3 ust. 1;</w:t>
      </w:r>
    </w:p>
    <w:p w14:paraId="7507F8EA" w14:textId="1044BE87" w:rsidR="00445D69" w:rsidRPr="00ED3CA1" w:rsidRDefault="00E7298B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c)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z tytułu odstąpienia od umowy w części przez którąkolwiek ze stron z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przyczyn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występując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ych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wartości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części przedmiotu umowy, której dotyczy odstąpienie;</w:t>
      </w:r>
    </w:p>
    <w:p w14:paraId="4DE52EAE" w14:textId="5FCC1CFC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3.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Zleceniodawca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Zleceniobiorcy </w:t>
      </w:r>
      <w:r w:rsidRPr="00ED3CA1">
        <w:rPr>
          <w:rFonts w:ascii="Verdana" w:eastAsia="Calibri" w:hAnsi="Verdana"/>
          <w:sz w:val="18"/>
          <w:szCs w:val="18"/>
          <w:lang w:eastAsia="en-US"/>
        </w:rPr>
        <w:t>karę umową:</w:t>
      </w:r>
    </w:p>
    <w:p w14:paraId="6C3CA4D9" w14:textId="54D1798F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a)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z tytułu odstąpienia od umowy w całości przez którąkolwiek ze stron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 xml:space="preserve">z przyczyn występujących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ED3CA1">
        <w:rPr>
          <w:rFonts w:ascii="Verdana" w:eastAsia="Calibri" w:hAnsi="Verdana"/>
          <w:sz w:val="18"/>
          <w:szCs w:val="18"/>
          <w:lang w:eastAsia="en-US"/>
        </w:rPr>
        <w:t>określonego w § 3 ust. 1;</w:t>
      </w:r>
    </w:p>
    <w:p w14:paraId="6D8CF84A" w14:textId="3A34DC1B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b)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części przez którąkolwiek ze stron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 xml:space="preserve">z przyczyn występujących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wartości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ED3CA1">
        <w:rPr>
          <w:rFonts w:ascii="Verdana" w:eastAsia="Calibri" w:hAnsi="Verdana"/>
          <w:sz w:val="18"/>
          <w:szCs w:val="18"/>
          <w:lang w:eastAsia="en-US"/>
        </w:rPr>
        <w:t>części przedmiotu umowy, której dotyczy odstąpienie</w:t>
      </w:r>
    </w:p>
    <w:p w14:paraId="541E189B" w14:textId="18B532F6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4.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Łączna maksymalna wysokość kar umownych, których mogą dochodzić Strony nie może przekroczyć 20%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całkowitego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wynagrodzenia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ED3CA1">
        <w:rPr>
          <w:rFonts w:ascii="Verdana" w:eastAsia="Calibri" w:hAnsi="Verdana"/>
          <w:sz w:val="18"/>
          <w:szCs w:val="18"/>
          <w:lang w:eastAsia="en-US"/>
        </w:rPr>
        <w:t>o którym mowa w § 3 ust. 1 umowy.</w:t>
      </w:r>
    </w:p>
    <w:p w14:paraId="21A2D78A" w14:textId="51BD7BD3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5.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>Zastrzeżenia co do kar umownych pozostają w mocy w całości lub w części, pomimo oświadczenia o odstąpieniu od umowy.</w:t>
      </w:r>
    </w:p>
    <w:p w14:paraId="2DA303C1" w14:textId="32D11610" w:rsidR="00445D69" w:rsidRPr="00ED3CA1" w:rsidRDefault="00ED3CA1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6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Zleceniobiorca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wyraża zgodę na potrącenie wymagalnych kar umownych z przysługującemu mu wynagrodzenia.</w:t>
      </w:r>
    </w:p>
    <w:p w14:paraId="42BD1C63" w14:textId="5D9AC20F" w:rsidR="00445D69" w:rsidRPr="00ED3CA1" w:rsidRDefault="00ED3CA1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7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2A98F06D" w:rsidR="00963479" w:rsidRPr="00ED3CA1" w:rsidRDefault="00BA77B3" w:rsidP="00ED3CA1">
      <w:pPr>
        <w:ind w:left="284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                                                                       </w:t>
      </w:r>
      <w:r w:rsidR="00963479"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7</w:t>
      </w:r>
    </w:p>
    <w:p w14:paraId="1696D356" w14:textId="0D73960A" w:rsidR="00963479" w:rsidRPr="00ED3CA1" w:rsidRDefault="00963479" w:rsidP="00ED3CA1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</w:t>
      </w:r>
      <w:r w:rsidR="0085400D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nieważności.</w:t>
      </w:r>
    </w:p>
    <w:p w14:paraId="1696D357" w14:textId="664B5B23" w:rsidR="00963479" w:rsidRPr="00ED3CA1" w:rsidRDefault="00963479" w:rsidP="00ED3CA1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</w:t>
      </w:r>
      <w:r w:rsidR="00135C78" w:rsidRPr="00ED3CA1">
        <w:rPr>
          <w:rFonts w:ascii="Verdana" w:hAnsi="Verdana"/>
          <w:color w:val="000000"/>
          <w:kern w:val="2"/>
          <w:sz w:val="18"/>
          <w:szCs w:val="18"/>
        </w:rPr>
        <w:t>455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 ust. </w:t>
      </w:r>
      <w:r w:rsidR="00225BCB" w:rsidRPr="00ED3CA1">
        <w:rPr>
          <w:rFonts w:ascii="Verdana" w:hAnsi="Verdana"/>
          <w:color w:val="000000"/>
          <w:kern w:val="2"/>
          <w:sz w:val="18"/>
          <w:szCs w:val="18"/>
        </w:rPr>
        <w:t xml:space="preserve">1 </w:t>
      </w:r>
      <w:proofErr w:type="spellStart"/>
      <w:r w:rsidR="00225BCB" w:rsidRPr="00ED3CA1">
        <w:rPr>
          <w:rFonts w:ascii="Verdana" w:hAnsi="Verdana"/>
          <w:color w:val="000000"/>
          <w:kern w:val="2"/>
          <w:sz w:val="18"/>
          <w:szCs w:val="18"/>
        </w:rPr>
        <w:t>ppkt</w:t>
      </w:r>
      <w:proofErr w:type="spellEnd"/>
      <w:r w:rsidR="00225BCB" w:rsidRPr="00ED3CA1">
        <w:rPr>
          <w:rFonts w:ascii="Verdana" w:hAnsi="Verdana"/>
          <w:color w:val="000000"/>
          <w:kern w:val="2"/>
          <w:sz w:val="18"/>
          <w:szCs w:val="18"/>
        </w:rPr>
        <w:t xml:space="preserve"> 1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 ustawy Prawo zamówień publicznych. </w:t>
      </w:r>
    </w:p>
    <w:p w14:paraId="1696D358" w14:textId="7A06ABA5" w:rsidR="00963479" w:rsidRPr="00ED3CA1" w:rsidRDefault="00963479" w:rsidP="00ED3CA1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w </w:t>
      </w:r>
      <w:r w:rsidR="005D1DF4" w:rsidRPr="00ED3CA1">
        <w:rPr>
          <w:rFonts w:ascii="Verdana" w:hAnsi="Verdana"/>
          <w:color w:val="000000"/>
          <w:kern w:val="2"/>
          <w:sz w:val="18"/>
          <w:szCs w:val="18"/>
        </w:rPr>
        <w:t>przypadku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1696D359" w14:textId="69405DF2" w:rsidR="00963479" w:rsidRPr="00ED3CA1" w:rsidRDefault="005D1DF4" w:rsidP="00ED3CA1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a/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gdy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nastąpiła zmiana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przepisów prawa powszechnie obowiązującego, która ma wpływ na termin, sposób lub zakres realizacji przedmiot umowy,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 </w:t>
      </w:r>
    </w:p>
    <w:p w14:paraId="5BFA2904" w14:textId="77777777" w:rsidR="00F41F25" w:rsidRPr="00ED3CA1" w:rsidRDefault="005D1DF4" w:rsidP="00ED3CA1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b/ urzędowej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zmiany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wysokości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stawki podatku VAT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poprzez wprowadzenie nowej stawki VAT dla towarów, których ta zmiana b</w:t>
      </w:r>
      <w:r w:rsidR="00BA77B3" w:rsidRPr="00ED3CA1">
        <w:rPr>
          <w:rFonts w:ascii="Verdana" w:hAnsi="Verdana"/>
          <w:color w:val="000000"/>
          <w:kern w:val="2"/>
          <w:sz w:val="18"/>
          <w:szCs w:val="18"/>
        </w:rPr>
        <w:t>ę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dzie dotyczyć</w:t>
      </w:r>
      <w:r w:rsidR="00BA77B3" w:rsidRPr="00ED3CA1">
        <w:rPr>
          <w:rFonts w:ascii="Verdana" w:hAnsi="Verdana"/>
          <w:color w:val="000000"/>
          <w:kern w:val="2"/>
          <w:sz w:val="18"/>
          <w:szCs w:val="18"/>
        </w:rPr>
        <w:t xml:space="preserve"> i zmiany wynagrodzenia brutto wynikającej ze zmiany stawki podatku,</w:t>
      </w:r>
    </w:p>
    <w:p w14:paraId="1696D35C" w14:textId="77777777" w:rsidR="00963479" w:rsidRPr="00ED3CA1" w:rsidRDefault="00963479" w:rsidP="00ED3CA1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ED3CA1" w:rsidRDefault="004E10CF" w:rsidP="00ED3CA1">
      <w:pPr>
        <w:jc w:val="center"/>
        <w:rPr>
          <w:rFonts w:ascii="Verdana" w:hAnsi="Verdana"/>
          <w:sz w:val="18"/>
          <w:szCs w:val="18"/>
        </w:rPr>
      </w:pPr>
    </w:p>
    <w:p w14:paraId="1696D35E" w14:textId="706F0974" w:rsidR="00BA77B3" w:rsidRPr="00ED3CA1" w:rsidRDefault="00BA77B3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    </w:t>
      </w: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8</w:t>
      </w:r>
    </w:p>
    <w:p w14:paraId="46B2A498" w14:textId="77777777" w:rsidR="006F5BC6" w:rsidRPr="00ED3CA1" w:rsidRDefault="006F5BC6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ED3CA1" w:rsidRDefault="006F5BC6" w:rsidP="00ED3CA1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przypadku podjęcia likwidacji firmy przez Zleceniobiorcę lub co najmniej jednego </w:t>
      </w:r>
      <w:r w:rsidRPr="00ED3CA1">
        <w:rPr>
          <w:rFonts w:ascii="Verdana" w:eastAsia="Calibri" w:hAnsi="Verdana"/>
          <w:sz w:val="18"/>
          <w:szCs w:val="18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ED3CA1" w:rsidRDefault="006F5BC6" w:rsidP="00ED3CA1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ED3CA1" w:rsidRDefault="006F5BC6" w:rsidP="00ED3CA1">
      <w:pPr>
        <w:numPr>
          <w:ilvl w:val="0"/>
          <w:numId w:val="32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ED3CA1" w:rsidRDefault="006F5BC6" w:rsidP="00ED3CA1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przypadku naruszenia przez Zleceniobiorcę któregokolwiek z warunków niniejszej umowy, </w:t>
      </w:r>
      <w:r w:rsidR="00172783" w:rsidRPr="00ED3CA1">
        <w:rPr>
          <w:rFonts w:ascii="Verdana" w:eastAsia="Calibri" w:hAnsi="Verdana"/>
          <w:sz w:val="18"/>
          <w:szCs w:val="18"/>
          <w:lang w:eastAsia="en-US"/>
        </w:rPr>
        <w:br/>
      </w:r>
      <w:r w:rsidRPr="00ED3CA1">
        <w:rPr>
          <w:rFonts w:ascii="Verdana" w:eastAsia="Calibri" w:hAnsi="Verdana"/>
          <w:sz w:val="18"/>
          <w:szCs w:val="18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ED3CA1" w:rsidRDefault="006F5BC6" w:rsidP="00ED3CA1">
      <w:pPr>
        <w:numPr>
          <w:ilvl w:val="0"/>
          <w:numId w:val="32"/>
        </w:numPr>
        <w:ind w:left="284" w:hanging="284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ED3CA1" w:rsidRDefault="00BA77B3" w:rsidP="00ED3CA1">
      <w:pPr>
        <w:jc w:val="center"/>
        <w:rPr>
          <w:rFonts w:ascii="Verdana" w:hAnsi="Verdana"/>
          <w:sz w:val="18"/>
          <w:szCs w:val="18"/>
        </w:rPr>
      </w:pPr>
    </w:p>
    <w:p w14:paraId="4BD0C912" w14:textId="77777777" w:rsidR="007B3BD7" w:rsidRDefault="007B3BD7" w:rsidP="00ED3CA1">
      <w:pPr>
        <w:jc w:val="center"/>
        <w:rPr>
          <w:rFonts w:ascii="Verdana" w:hAnsi="Verdana"/>
          <w:b/>
          <w:bCs/>
          <w:sz w:val="18"/>
          <w:szCs w:val="18"/>
        </w:rPr>
      </w:pPr>
    </w:p>
    <w:p w14:paraId="60E78764" w14:textId="77777777" w:rsidR="007B3BD7" w:rsidRDefault="007B3BD7" w:rsidP="00ED3CA1">
      <w:pPr>
        <w:jc w:val="center"/>
        <w:rPr>
          <w:rFonts w:ascii="Verdana" w:hAnsi="Verdana"/>
          <w:b/>
          <w:bCs/>
          <w:sz w:val="18"/>
          <w:szCs w:val="18"/>
        </w:rPr>
      </w:pPr>
    </w:p>
    <w:p w14:paraId="1696D366" w14:textId="23BE91AE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9</w:t>
      </w:r>
    </w:p>
    <w:p w14:paraId="1696D367" w14:textId="77777777" w:rsidR="0070352E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2.</w:t>
      </w:r>
      <w:r w:rsidR="00963479" w:rsidRPr="00ED3CA1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3.</w:t>
      </w:r>
      <w:r w:rsidR="00963479" w:rsidRPr="00ED3CA1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696D36A" w14:textId="59C6E7FA" w:rsidR="00963479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4.</w:t>
      </w:r>
      <w:r w:rsidR="00963479" w:rsidRPr="00ED3CA1">
        <w:rPr>
          <w:rFonts w:ascii="Verdana" w:hAnsi="Verdana"/>
          <w:sz w:val="18"/>
          <w:szCs w:val="18"/>
        </w:rPr>
        <w:t xml:space="preserve">Umowę sporządzono w 2 jednobrzmiących egzemplarzach po1 dla każdej ze stron. </w:t>
      </w:r>
    </w:p>
    <w:p w14:paraId="3EBE53DD" w14:textId="26A40A4C" w:rsidR="004C3F18" w:rsidRPr="00ED3CA1" w:rsidRDefault="004C3F18" w:rsidP="00ED3CA1">
      <w:pPr>
        <w:jc w:val="both"/>
        <w:rPr>
          <w:rFonts w:ascii="Verdana" w:hAnsi="Verdana"/>
          <w:sz w:val="18"/>
          <w:szCs w:val="18"/>
        </w:rPr>
      </w:pPr>
    </w:p>
    <w:p w14:paraId="7E2BC43F" w14:textId="70149F64" w:rsidR="004C3F18" w:rsidRPr="00ED3CA1" w:rsidRDefault="004C3F18" w:rsidP="00ED3CA1">
      <w:pPr>
        <w:jc w:val="both"/>
        <w:rPr>
          <w:rFonts w:ascii="Verdana" w:hAnsi="Verdana"/>
          <w:sz w:val="18"/>
          <w:szCs w:val="18"/>
        </w:rPr>
      </w:pPr>
    </w:p>
    <w:p w14:paraId="6233BEEE" w14:textId="7630972F" w:rsidR="004C3F18" w:rsidRPr="00ED3CA1" w:rsidRDefault="004C3F18" w:rsidP="00ED3CA1">
      <w:pPr>
        <w:jc w:val="both"/>
        <w:rPr>
          <w:rFonts w:ascii="Verdana" w:hAnsi="Verdana"/>
          <w:sz w:val="18"/>
          <w:szCs w:val="18"/>
        </w:rPr>
      </w:pPr>
    </w:p>
    <w:p w14:paraId="1696D36C" w14:textId="08932188" w:rsidR="00963479" w:rsidRPr="00ED3CA1" w:rsidRDefault="00963479" w:rsidP="00ED3CA1">
      <w:pPr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</w:r>
      <w:r w:rsidR="0070352E" w:rsidRPr="00ED3CA1">
        <w:rPr>
          <w:rFonts w:ascii="Verdana" w:hAnsi="Verdana"/>
          <w:b/>
          <w:sz w:val="18"/>
          <w:szCs w:val="18"/>
        </w:rPr>
        <w:t xml:space="preserve">   </w:t>
      </w:r>
      <w:r w:rsidRPr="00ED3CA1">
        <w:rPr>
          <w:rFonts w:ascii="Verdana" w:hAnsi="Verdana"/>
          <w:b/>
          <w:sz w:val="18"/>
          <w:szCs w:val="18"/>
        </w:rPr>
        <w:t>Za Zleceniobiorcę</w:t>
      </w:r>
      <w:r w:rsidRPr="00ED3CA1">
        <w:rPr>
          <w:rFonts w:ascii="Verdana" w:hAnsi="Verdana"/>
          <w:sz w:val="18"/>
          <w:szCs w:val="18"/>
        </w:rPr>
        <w:t xml:space="preserve">                                                      </w:t>
      </w:r>
      <w:r w:rsidR="005E177F">
        <w:rPr>
          <w:rFonts w:ascii="Verdana" w:hAnsi="Verdana"/>
          <w:sz w:val="18"/>
          <w:szCs w:val="18"/>
        </w:rPr>
        <w:t xml:space="preserve">              </w:t>
      </w:r>
      <w:r w:rsidRPr="00ED3CA1">
        <w:rPr>
          <w:rFonts w:ascii="Verdana" w:hAnsi="Verdana"/>
          <w:sz w:val="18"/>
          <w:szCs w:val="18"/>
        </w:rPr>
        <w:t xml:space="preserve"> </w:t>
      </w:r>
      <w:r w:rsidR="005E177F">
        <w:rPr>
          <w:rFonts w:ascii="Verdana" w:hAnsi="Verdana"/>
          <w:sz w:val="18"/>
          <w:szCs w:val="18"/>
        </w:rPr>
        <w:t xml:space="preserve">    </w:t>
      </w:r>
      <w:r w:rsidRPr="00ED3CA1">
        <w:rPr>
          <w:rFonts w:ascii="Verdana" w:hAnsi="Verdana"/>
          <w:sz w:val="18"/>
          <w:szCs w:val="18"/>
        </w:rPr>
        <w:t xml:space="preserve"> </w:t>
      </w:r>
      <w:r w:rsidRPr="00ED3CA1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ED3CA1" w:rsidRDefault="00963479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E" w14:textId="655EEF42" w:rsidR="007007FD" w:rsidRPr="00ED3CA1" w:rsidRDefault="007007FD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060D9B4F" w14:textId="530BE17E" w:rsidR="004C3F18" w:rsidRPr="00ED3CA1" w:rsidRDefault="004C3F18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09D676AB" w14:textId="77777777" w:rsidR="004C3F18" w:rsidRPr="00ED3CA1" w:rsidRDefault="004C3F18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71" w14:textId="34AD66F6" w:rsidR="00777FE8" w:rsidRPr="00ED3CA1" w:rsidRDefault="00777FE8" w:rsidP="00ED3CA1">
      <w:pPr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     </w:t>
      </w:r>
      <w:r w:rsidR="005A4E7D" w:rsidRPr="00ED3CA1">
        <w:rPr>
          <w:rFonts w:ascii="Verdana" w:eastAsia="Calibri" w:hAnsi="Verdana"/>
          <w:sz w:val="18"/>
          <w:szCs w:val="18"/>
          <w:lang w:eastAsia="en-US"/>
        </w:rPr>
        <w:t xml:space="preserve">            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5E177F">
        <w:rPr>
          <w:rFonts w:ascii="Verdana" w:eastAsia="Calibri" w:hAnsi="Verdana"/>
          <w:sz w:val="18"/>
          <w:szCs w:val="18"/>
          <w:lang w:eastAsia="en-US"/>
        </w:rPr>
        <w:t xml:space="preserve">              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1696D372" w14:textId="5E08F99B" w:rsidR="00777FE8" w:rsidRPr="00ED3CA1" w:rsidRDefault="005E177F" w:rsidP="00ED3CA1">
      <w:pPr>
        <w:rPr>
          <w:rFonts w:ascii="Verdana" w:eastAsia="Calibri" w:hAnsi="Verdana"/>
          <w:i/>
          <w:sz w:val="18"/>
          <w:szCs w:val="18"/>
          <w:lang w:eastAsia="en-US"/>
        </w:rPr>
      </w:pPr>
      <w:r>
        <w:rPr>
          <w:rFonts w:ascii="Verdana" w:eastAsia="Calibri" w:hAnsi="Verdana"/>
          <w:i/>
          <w:sz w:val="18"/>
          <w:szCs w:val="18"/>
          <w:lang w:eastAsia="en-US"/>
        </w:rPr>
        <w:t xml:space="preserve">     </w:t>
      </w:r>
      <w:r w:rsidR="00777FE8" w:rsidRPr="00ED3CA1">
        <w:rPr>
          <w:rFonts w:ascii="Verdana" w:eastAsia="Calibri" w:hAnsi="Verdana"/>
          <w:i/>
          <w:sz w:val="18"/>
          <w:szCs w:val="18"/>
          <w:lang w:eastAsia="en-US"/>
        </w:rPr>
        <w:t xml:space="preserve">Data i podpis                                                                              </w:t>
      </w:r>
      <w:r>
        <w:rPr>
          <w:rFonts w:ascii="Verdana" w:eastAsia="Calibri" w:hAnsi="Verdana"/>
          <w:i/>
          <w:sz w:val="18"/>
          <w:szCs w:val="18"/>
          <w:lang w:eastAsia="en-US"/>
        </w:rPr>
        <w:t xml:space="preserve">     </w:t>
      </w:r>
      <w:r w:rsidR="00777FE8" w:rsidRPr="00ED3CA1">
        <w:rPr>
          <w:rFonts w:ascii="Verdana" w:eastAsia="Calibri" w:hAnsi="Verdana"/>
          <w:i/>
          <w:sz w:val="18"/>
          <w:szCs w:val="18"/>
          <w:lang w:eastAsia="en-US"/>
        </w:rPr>
        <w:t>Data i podpis</w:t>
      </w:r>
    </w:p>
    <w:p w14:paraId="1696D373" w14:textId="77777777" w:rsidR="00777FE8" w:rsidRPr="00ED3CA1" w:rsidRDefault="00777FE8" w:rsidP="00ED3CA1">
      <w:pPr>
        <w:rPr>
          <w:rFonts w:ascii="Verdana" w:eastAsia="Calibri" w:hAnsi="Verdana"/>
          <w:sz w:val="18"/>
          <w:szCs w:val="18"/>
          <w:lang w:eastAsia="en-US"/>
        </w:rPr>
      </w:pPr>
    </w:p>
    <w:p w14:paraId="21B06C1C" w14:textId="77777777" w:rsidR="00F512F1" w:rsidRPr="00ED3CA1" w:rsidRDefault="004C3F18" w:rsidP="00ED3CA1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  <w:t xml:space="preserve">                   </w:t>
      </w:r>
    </w:p>
    <w:p w14:paraId="628CFCAA" w14:textId="52DB45F8" w:rsidR="008149D9" w:rsidRPr="00ED3CA1" w:rsidRDefault="008149D9" w:rsidP="005E177F">
      <w:pPr>
        <w:tabs>
          <w:tab w:val="left" w:pos="3675"/>
        </w:tabs>
        <w:ind w:left="11"/>
        <w:jc w:val="center"/>
        <w:rPr>
          <w:rFonts w:ascii="Verdana" w:hAnsi="Verdana"/>
          <w:b/>
          <w:i/>
          <w:iCs/>
          <w:sz w:val="18"/>
          <w:szCs w:val="18"/>
        </w:rPr>
      </w:pPr>
      <w:r w:rsidRPr="00ED3CA1">
        <w:rPr>
          <w:rFonts w:ascii="Verdana" w:hAnsi="Verdana"/>
          <w:b/>
          <w:i/>
          <w:iCs/>
          <w:sz w:val="18"/>
          <w:szCs w:val="18"/>
        </w:rPr>
        <w:t>Kontrasygnata finansowa</w:t>
      </w:r>
    </w:p>
    <w:p w14:paraId="1EE8B706" w14:textId="43A79568" w:rsidR="008149D9" w:rsidRPr="00ED3CA1" w:rsidRDefault="008149D9" w:rsidP="005E177F">
      <w:pPr>
        <w:ind w:left="11"/>
        <w:jc w:val="center"/>
        <w:rPr>
          <w:rFonts w:ascii="Verdana" w:hAnsi="Verdana"/>
          <w:sz w:val="18"/>
          <w:szCs w:val="18"/>
        </w:rPr>
      </w:pPr>
    </w:p>
    <w:p w14:paraId="0F1B9F9C" w14:textId="31C6DB92" w:rsidR="004C3F18" w:rsidRPr="00ED3CA1" w:rsidRDefault="004C3F18" w:rsidP="005E177F">
      <w:pPr>
        <w:ind w:left="11"/>
        <w:jc w:val="center"/>
        <w:rPr>
          <w:rFonts w:ascii="Verdana" w:hAnsi="Verdana"/>
          <w:sz w:val="18"/>
          <w:szCs w:val="18"/>
        </w:rPr>
      </w:pPr>
    </w:p>
    <w:p w14:paraId="34E236D9" w14:textId="77777777" w:rsidR="004C3F18" w:rsidRPr="00ED3CA1" w:rsidRDefault="004C3F18" w:rsidP="005E177F">
      <w:pPr>
        <w:ind w:left="11"/>
        <w:jc w:val="center"/>
        <w:rPr>
          <w:rFonts w:ascii="Verdana" w:hAnsi="Verdana"/>
          <w:sz w:val="18"/>
          <w:szCs w:val="18"/>
        </w:rPr>
      </w:pPr>
    </w:p>
    <w:p w14:paraId="4EE2141F" w14:textId="41181D1A" w:rsidR="008149D9" w:rsidRPr="00ED3CA1" w:rsidRDefault="008149D9" w:rsidP="005E177F">
      <w:pPr>
        <w:tabs>
          <w:tab w:val="left" w:pos="3915"/>
        </w:tabs>
        <w:ind w:left="11"/>
        <w:jc w:val="center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………………………………..</w:t>
      </w:r>
    </w:p>
    <w:p w14:paraId="453FFFD1" w14:textId="55213866" w:rsidR="001372B2" w:rsidRPr="00ED3CA1" w:rsidRDefault="000E7251" w:rsidP="005E177F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  <w:r w:rsidRPr="00ED3CA1">
        <w:rPr>
          <w:rFonts w:ascii="Verdana" w:eastAsia="Calibri" w:hAnsi="Verdana"/>
          <w:i/>
          <w:sz w:val="18"/>
          <w:szCs w:val="18"/>
          <w:lang w:eastAsia="en-US"/>
        </w:rPr>
        <w:t>podpis</w:t>
      </w:r>
    </w:p>
    <w:p w14:paraId="60BE1247" w14:textId="76D01EC8" w:rsidR="004C3F18" w:rsidRPr="00ED3CA1" w:rsidRDefault="004C3F18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939DB90" w14:textId="2BA8F55C" w:rsidR="004C3F18" w:rsidRPr="00ED3CA1" w:rsidRDefault="004C3F18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7C0CA2E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204184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BF5961A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DBB38A9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7448B25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2B852DD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CAA1E6D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5D0B6B4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3CE6E17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DB57652" w14:textId="77777777" w:rsidR="00711423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DFEB99C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962F2CF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30B5D7E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3590B5B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7D13A9C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B3A1588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A0A6A83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CF500AB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52C4CD9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12B4B1E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B13B1B3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60379AC" w14:textId="77777777" w:rsidR="007B3BD7" w:rsidRPr="00ED3CA1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979D0E6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C8775E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D9105F" w14:textId="6255D1F8" w:rsidR="006B1EBF" w:rsidRPr="00ED3CA1" w:rsidRDefault="006B1EBF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32CB67C" w14:textId="77777777" w:rsidR="00B7433E" w:rsidRPr="00ED3CA1" w:rsidRDefault="00B7433E" w:rsidP="00ED3CA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ED3CA1"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06BA6E35" w14:textId="77777777" w:rsidR="006B1EBF" w:rsidRPr="00ED3CA1" w:rsidRDefault="00B7433E" w:rsidP="00ED3CA1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ED3CA1">
        <w:rPr>
          <w:rFonts w:ascii="Verdana" w:hAnsi="Verdana" w:cs="Times New Roman"/>
          <w:i/>
          <w:iCs/>
          <w:sz w:val="18"/>
          <w:szCs w:val="18"/>
        </w:rPr>
        <w:t xml:space="preserve">Oferta Wykonawcy/opis przedmiotu zamówienia </w:t>
      </w:r>
    </w:p>
    <w:p w14:paraId="002FA48E" w14:textId="7CEF1171" w:rsidR="00C61B50" w:rsidRPr="00ED3CA1" w:rsidRDefault="006B1EBF" w:rsidP="00ED3CA1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ED3CA1">
        <w:rPr>
          <w:rFonts w:ascii="Verdana" w:hAnsi="Verdana" w:cs="Times New Roman"/>
          <w:i/>
          <w:iCs/>
          <w:sz w:val="18"/>
          <w:szCs w:val="18"/>
        </w:rPr>
        <w:t>Oświadczenie dla celów podatkowych dotyczące podmiotów powiązanyc</w:t>
      </w:r>
      <w:r w:rsidR="00BB56C6" w:rsidRPr="00ED3CA1">
        <w:rPr>
          <w:rFonts w:ascii="Verdana" w:hAnsi="Verdana" w:cs="Times New Roman"/>
          <w:i/>
          <w:iCs/>
          <w:sz w:val="18"/>
          <w:szCs w:val="18"/>
        </w:rPr>
        <w:t>h</w:t>
      </w:r>
    </w:p>
    <w:p w14:paraId="16882882" w14:textId="77777777" w:rsidR="0085400D" w:rsidRDefault="0085400D" w:rsidP="007B3BD7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292EC66E" w14:textId="77777777" w:rsidR="007B3BD7" w:rsidRDefault="007B3BD7" w:rsidP="007B3BD7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4B47071F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3058190" w14:textId="0086B7D5" w:rsidR="006B1EBF" w:rsidRPr="00ED3CA1" w:rsidRDefault="006B1EBF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Załącznik nr 2 do umowy</w:t>
      </w:r>
    </w:p>
    <w:p w14:paraId="7548400F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6FCE7BFA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5F7721D3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.....................................… </w:t>
      </w:r>
    </w:p>
    <w:p w14:paraId="78598D2A" w14:textId="77777777" w:rsidR="006B1EBF" w:rsidRPr="00ED3CA1" w:rsidRDefault="006B1EBF" w:rsidP="00ED3CA1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Nazwa Wykonawcy</w:t>
      </w:r>
    </w:p>
    <w:p w14:paraId="1E898B95" w14:textId="77777777" w:rsidR="006B1EBF" w:rsidRPr="00ED3CA1" w:rsidRDefault="006B1EBF" w:rsidP="00ED3CA1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1DBC8868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.....................................…</w:t>
      </w:r>
    </w:p>
    <w:p w14:paraId="64C9B6E0" w14:textId="77777777" w:rsidR="006B1EBF" w:rsidRPr="00ED3CA1" w:rsidRDefault="006B1EBF" w:rsidP="00ED3CA1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NIP</w:t>
      </w:r>
      <w:r w:rsidRPr="00ED3CA1">
        <w:rPr>
          <w:rFonts w:ascii="Verdana" w:hAnsi="Verdana"/>
          <w:sz w:val="18"/>
          <w:szCs w:val="18"/>
        </w:rPr>
        <w:tab/>
        <w:t> </w:t>
      </w:r>
    </w:p>
    <w:p w14:paraId="297998F3" w14:textId="77777777" w:rsidR="006B1EBF" w:rsidRPr="00ED3CA1" w:rsidRDefault="006B1EBF" w:rsidP="00ED3CA1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95AC11A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79AEAC41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D132117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21E9435A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0CC99EED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2DE2ABA9" w14:textId="77777777" w:rsidR="006B1EBF" w:rsidRPr="00ED3CA1" w:rsidRDefault="006B1EBF" w:rsidP="00ED3CA1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ED3CA1">
        <w:rPr>
          <w:rFonts w:ascii="Verdana" w:hAnsi="Verdana"/>
          <w:b/>
          <w:bCs/>
          <w:sz w:val="18"/>
          <w:szCs w:val="18"/>
        </w:rPr>
        <w:t>Podmiot</w:t>
      </w:r>
      <w:r w:rsidRPr="00ED3CA1">
        <w:rPr>
          <w:rFonts w:ascii="Verdana" w:hAnsi="Verdana"/>
          <w:sz w:val="18"/>
          <w:szCs w:val="18"/>
        </w:rPr>
        <w:t>”) niniejszym oświadcza, że Podmiot:</w:t>
      </w:r>
    </w:p>
    <w:p w14:paraId="6BE049C2" w14:textId="77777777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jest / nie jest</w:t>
      </w:r>
      <w:r w:rsidRPr="00ED3CA1">
        <w:rPr>
          <w:rFonts w:ascii="Verdana" w:hAnsi="Verdana"/>
          <w:sz w:val="18"/>
          <w:szCs w:val="18"/>
          <w:vertAlign w:val="superscript"/>
        </w:rPr>
        <w:footnoteReference w:id="1"/>
      </w:r>
      <w:r w:rsidRPr="00ED3CA1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ED3CA1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D3CA1">
        <w:rPr>
          <w:rFonts w:ascii="Verdana" w:hAnsi="Verdana"/>
          <w:sz w:val="18"/>
          <w:szCs w:val="18"/>
          <w:vertAlign w:val="superscript"/>
        </w:rPr>
        <w:footnoteReference w:id="2"/>
      </w:r>
      <w:r w:rsidRPr="00ED3CA1">
        <w:rPr>
          <w:rFonts w:ascii="Verdana" w:hAnsi="Verdana"/>
          <w:sz w:val="18"/>
          <w:szCs w:val="18"/>
        </w:rPr>
        <w:t>;</w:t>
      </w:r>
    </w:p>
    <w:p w14:paraId="167A8FBD" w14:textId="77777777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76E90DAA" w14:textId="77777777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65BE21F3" w14:textId="691E732F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ED3CA1">
        <w:rPr>
          <w:rFonts w:ascii="Verdana" w:hAnsi="Verdana"/>
          <w:sz w:val="18"/>
          <w:szCs w:val="18"/>
          <w:vertAlign w:val="superscript"/>
        </w:rPr>
        <w:footnoteReference w:id="7"/>
      </w:r>
      <w:r w:rsidRPr="00ED3CA1">
        <w:rPr>
          <w:rFonts w:ascii="Verdana" w:hAnsi="Verdana"/>
          <w:sz w:val="18"/>
          <w:szCs w:val="18"/>
        </w:rPr>
        <w:t xml:space="preserve">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4A295665" w14:textId="77777777" w:rsidR="006B1EBF" w:rsidRPr="00ED3CA1" w:rsidRDefault="006B1EBF" w:rsidP="00ED3CA1">
      <w:pPr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2EE448D8" w14:textId="5035BB46" w:rsidR="006B1EBF" w:rsidRPr="00ED3CA1" w:rsidRDefault="006B1EBF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3357F36" w14:textId="77777777" w:rsidR="006B1EBF" w:rsidRPr="00ED3CA1" w:rsidRDefault="006B1EBF" w:rsidP="00ED3CA1">
      <w:pPr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B1EBF" w:rsidRPr="00ED3CA1" w14:paraId="2D6B0DE1" w14:textId="77777777" w:rsidTr="004D2273">
        <w:tc>
          <w:tcPr>
            <w:tcW w:w="4105" w:type="dxa"/>
            <w:hideMark/>
          </w:tcPr>
          <w:p w14:paraId="365DF00B" w14:textId="385E472B" w:rsidR="006B1EBF" w:rsidRPr="00ED3CA1" w:rsidRDefault="006B1EBF" w:rsidP="00ED3CA1">
            <w:pPr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ED3CA1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</w:t>
            </w:r>
          </w:p>
          <w:p w14:paraId="4CCE9D08" w14:textId="77777777" w:rsidR="006B1EBF" w:rsidRPr="00ED3CA1" w:rsidRDefault="006B1EBF" w:rsidP="00ED3CA1">
            <w:pPr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D3CA1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D3CA1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D3CA1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9EB37F5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sectPr w:rsidR="006B1EBF" w:rsidRPr="00ED3CA1" w:rsidSect="007B3BD7">
      <w:pgSz w:w="11906" w:h="16838"/>
      <w:pgMar w:top="1134" w:right="991" w:bottom="1418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DCE8A" w14:textId="77777777" w:rsidR="005A1686" w:rsidRDefault="005A1686">
      <w:r>
        <w:separator/>
      </w:r>
    </w:p>
  </w:endnote>
  <w:endnote w:type="continuationSeparator" w:id="0">
    <w:p w14:paraId="0B525BF6" w14:textId="77777777" w:rsidR="005A1686" w:rsidRDefault="005A1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E639C" w14:textId="77777777" w:rsidR="005A1686" w:rsidRDefault="005A1686">
      <w:r>
        <w:separator/>
      </w:r>
    </w:p>
  </w:footnote>
  <w:footnote w:type="continuationSeparator" w:id="0">
    <w:p w14:paraId="75C32868" w14:textId="77777777" w:rsidR="005A1686" w:rsidRDefault="005A1686">
      <w:r>
        <w:continuationSeparator/>
      </w:r>
    </w:p>
  </w:footnote>
  <w:footnote w:id="1">
    <w:p w14:paraId="6861FB0A" w14:textId="77777777" w:rsidR="006B1EBF" w:rsidRPr="00711423" w:rsidRDefault="006B1EBF" w:rsidP="006B1EBF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2">
    <w:p w14:paraId="11E892E4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</w:rPr>
        <w:t xml:space="preserve"> 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Zgodnie z ustawą </w:t>
      </w:r>
      <w:r w:rsidRPr="00711423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podmioty powiązane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oznaczają: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257E9A8" w14:textId="77777777" w:rsidR="006B1EBF" w:rsidRPr="00711423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podmioty, z których jeden podmiot 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  <w:u w:val="single"/>
        </w:rPr>
        <w:t>wywiera znaczący wpływ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na co najmniej jeden podmiot,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1AB87AF" w14:textId="77777777" w:rsidR="006B1EBF" w:rsidRPr="00711423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podmioty, na które wywiera znaczący wpływ: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4C80FA26" w14:textId="77777777" w:rsidR="006B1EBF" w:rsidRPr="00711423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ten sam inny podmiot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B0958C7" w14:textId="77777777" w:rsidR="006B1EBF" w:rsidRPr="00711423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małżonek, krewny lub powinowaty do drugiego stopnia osoby fizycznej wywierającej znaczący wpływ na co najmniej jeden podmiot. 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09F7D06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W tym też zakresie pragniemy wskazać, że „</w:t>
      </w:r>
      <w:r w:rsidRPr="00711423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wywieranie znaczącego wpływu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” oznacza: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18C0189" w14:textId="77777777" w:rsidR="006B1EBF" w:rsidRPr="00711423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posiadanie bezpośrednio lub pośrednio co najmniej 25%:</w:t>
      </w:r>
      <w:r w:rsidRPr="00711423">
        <w:rPr>
          <w:rStyle w:val="normaltextrun"/>
          <w:rFonts w:ascii="Verdana" w:hAnsi="Verdana" w:cs="Arial"/>
          <w:sz w:val="12"/>
          <w:szCs w:val="12"/>
        </w:rPr>
        <w:t> </w:t>
      </w:r>
    </w:p>
    <w:p w14:paraId="73239AA4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udziałów w kapitale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37F081EC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praw głosu w organach kontrolnych, stanowiących lub zarządzających,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0B4FB1A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udziałów lub praw do udziału w zyskach lub majątku lub ich ekspektatywy, w tym jednostek uczestnictwa i certyfikatów inwestycyjnych,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5A11C90B" w14:textId="77777777" w:rsidR="006B1EBF" w:rsidRPr="00711423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faktyczną zdolność osoby fizycznej do wpływania na podejmowanie kluczowych decyzji gospodarczych przez osobę prawną lub jednostkę organizacyjną nieposiadającą osobowości prawnej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  <w:vertAlign w:val="superscript"/>
        </w:rPr>
        <w:t>1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775A9877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pozostawanie w związku małżeńskim albo występowanie pokrewieństwa lub powinowactwa do drugiego stopnia.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</w:footnote>
  <w:footnote w:id="3">
    <w:p w14:paraId="6997F587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</w:t>
      </w:r>
      <w:r w:rsidRPr="00711423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711423">
        <w:rPr>
          <w:rFonts w:ascii="Verdana" w:hAnsi="Verdana"/>
          <w:sz w:val="12"/>
          <w:szCs w:val="12"/>
          <w:lang w:val="pl-PL"/>
        </w:rPr>
        <w:t>;</w:t>
      </w:r>
    </w:p>
  </w:footnote>
  <w:footnote w:id="4">
    <w:p w14:paraId="05B33641" w14:textId="77777777" w:rsidR="006B1EBF" w:rsidRPr="00711423" w:rsidRDefault="006B1EBF" w:rsidP="006B1EBF">
      <w:pPr>
        <w:pStyle w:val="Tekstprzypisudolnego"/>
        <w:jc w:val="both"/>
        <w:rPr>
          <w:rFonts w:ascii="Verdana" w:hAnsi="Verdana"/>
          <w:color w:val="FF0000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color w:val="000000"/>
          <w:sz w:val="12"/>
          <w:szCs w:val="12"/>
        </w:rPr>
        <w:footnoteRef/>
      </w:r>
      <w:r w:rsidRPr="00711423">
        <w:rPr>
          <w:rFonts w:ascii="Verdana" w:hAnsi="Verdana"/>
          <w:color w:val="FF0000"/>
          <w:sz w:val="12"/>
          <w:szCs w:val="12"/>
          <w:lang w:val="pl-PL"/>
        </w:rPr>
        <w:t xml:space="preserve"> </w:t>
      </w:r>
      <w:r w:rsidRPr="00711423">
        <w:rPr>
          <w:rFonts w:ascii="Verdana" w:hAnsi="Verdana"/>
          <w:sz w:val="12"/>
          <w:szCs w:val="12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3518E8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Zgodnie z art. 4a ust. 1 pkt 29 Ustawy o CIT rzeczywistym właścicielem jest podmiot, który spełnia łącznie następujące warunki:</w:t>
      </w:r>
    </w:p>
    <w:p w14:paraId="5B094616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D2909D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02899C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66616D1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</w:t>
      </w:r>
      <w:r w:rsidRPr="00711423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711423">
        <w:rPr>
          <w:rFonts w:ascii="Verdana" w:hAnsi="Verdana"/>
          <w:sz w:val="12"/>
          <w:szCs w:val="12"/>
          <w:lang w:val="pl-PL"/>
        </w:rPr>
        <w:t>;</w:t>
      </w:r>
    </w:p>
  </w:footnote>
  <w:footnote w:id="7">
    <w:p w14:paraId="65860E0A" w14:textId="77777777" w:rsidR="006B1EBF" w:rsidRPr="00711423" w:rsidRDefault="006B1EBF" w:rsidP="006B1EBF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8">
    <w:p w14:paraId="62D585B9" w14:textId="77777777" w:rsidR="006B1EBF" w:rsidRPr="00711423" w:rsidRDefault="006B1EBF" w:rsidP="006B1EBF">
      <w:pPr>
        <w:pStyle w:val="Tekstprzypisudolnego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zagraniczna jednostka - oznacza:</w:t>
      </w:r>
    </w:p>
    <w:p w14:paraId="34780038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a) osobę prawną,</w:t>
      </w:r>
    </w:p>
    <w:p w14:paraId="7AAD4167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b) spółkę kapitałową w organizacji,</w:t>
      </w:r>
    </w:p>
    <w:p w14:paraId="63B2FD2F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c) jednostkę organizacyjną niemającą osobowości prawnej inną niż spółka niemająca osobowości prawnej,</w:t>
      </w:r>
    </w:p>
    <w:p w14:paraId="64A7DC26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d) spółkę niemającą osobowości prawnej, o której mowa w art. 1 ust. 3 pkt 2,</w:t>
      </w:r>
    </w:p>
    <w:p w14:paraId="16B5831C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e) fundację, trust lub inny podmiot albo stosunek prawny o charakterze powierniczym,</w:t>
      </w:r>
    </w:p>
    <w:p w14:paraId="4C7392D3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D497B3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C68D8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AEF0AAEE"/>
    <w:lvl w:ilvl="0" w:tplc="05502BA0">
      <w:start w:val="1"/>
      <w:numFmt w:val="decimal"/>
      <w:lvlText w:val="%1."/>
      <w:lvlJc w:val="left"/>
      <w:pPr>
        <w:ind w:left="795" w:hanging="360"/>
      </w:pPr>
      <w:rPr>
        <w:rFonts w:ascii="Verdana" w:eastAsia="Arial Unicode MS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13DC32CA"/>
    <w:lvl w:ilvl="0" w:tplc="EBB400E0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CE6A510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56B8259B"/>
    <w:multiLevelType w:val="hybridMultilevel"/>
    <w:tmpl w:val="7E46DF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39"/>
  </w:num>
  <w:num w:numId="3">
    <w:abstractNumId w:val="4"/>
  </w:num>
  <w:num w:numId="4">
    <w:abstractNumId w:val="25"/>
  </w:num>
  <w:num w:numId="5">
    <w:abstractNumId w:val="33"/>
  </w:num>
  <w:num w:numId="6">
    <w:abstractNumId w:val="24"/>
  </w:num>
  <w:num w:numId="7">
    <w:abstractNumId w:val="36"/>
  </w:num>
  <w:num w:numId="8">
    <w:abstractNumId w:val="26"/>
  </w:num>
  <w:num w:numId="9">
    <w:abstractNumId w:val="3"/>
  </w:num>
  <w:num w:numId="10">
    <w:abstractNumId w:val="19"/>
  </w:num>
  <w:num w:numId="11">
    <w:abstractNumId w:val="12"/>
  </w:num>
  <w:num w:numId="12">
    <w:abstractNumId w:val="1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</w:num>
  <w:num w:numId="15">
    <w:abstractNumId w:val="23"/>
  </w:num>
  <w:num w:numId="16">
    <w:abstractNumId w:val="35"/>
  </w:num>
  <w:num w:numId="17">
    <w:abstractNumId w:val="0"/>
  </w:num>
  <w:num w:numId="18">
    <w:abstractNumId w:val="15"/>
  </w:num>
  <w:num w:numId="19">
    <w:abstractNumId w:val="22"/>
  </w:num>
  <w:num w:numId="20">
    <w:abstractNumId w:val="27"/>
  </w:num>
  <w:num w:numId="21">
    <w:abstractNumId w:val="32"/>
  </w:num>
  <w:num w:numId="22">
    <w:abstractNumId w:val="31"/>
  </w:num>
  <w:num w:numId="23">
    <w:abstractNumId w:val="9"/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5"/>
  </w:num>
  <w:num w:numId="27">
    <w:abstractNumId w:val="13"/>
  </w:num>
  <w:num w:numId="28">
    <w:abstractNumId w:val="2"/>
  </w:num>
  <w:num w:numId="29">
    <w:abstractNumId w:val="11"/>
  </w:num>
  <w:num w:numId="30">
    <w:abstractNumId w:val="21"/>
  </w:num>
  <w:num w:numId="31">
    <w:abstractNumId w:val="8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8"/>
  </w:num>
  <w:num w:numId="41">
    <w:abstractNumId w:val="37"/>
  </w:num>
  <w:num w:numId="42">
    <w:abstractNumId w:val="18"/>
  </w:num>
  <w:num w:numId="43">
    <w:abstractNumId w:val="6"/>
  </w:num>
  <w:num w:numId="44">
    <w:abstractNumId w:val="10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0FD9"/>
    <w:rsid w:val="0001480E"/>
    <w:rsid w:val="00021130"/>
    <w:rsid w:val="000326C4"/>
    <w:rsid w:val="0005337F"/>
    <w:rsid w:val="00070203"/>
    <w:rsid w:val="00081C2F"/>
    <w:rsid w:val="000E6EAF"/>
    <w:rsid w:val="000E7251"/>
    <w:rsid w:val="000F41FB"/>
    <w:rsid w:val="00120230"/>
    <w:rsid w:val="00135C78"/>
    <w:rsid w:val="001372B2"/>
    <w:rsid w:val="00147998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11CC"/>
    <w:rsid w:val="00232B41"/>
    <w:rsid w:val="00242147"/>
    <w:rsid w:val="002517A3"/>
    <w:rsid w:val="002702D1"/>
    <w:rsid w:val="002847DD"/>
    <w:rsid w:val="002954FE"/>
    <w:rsid w:val="002A2EFC"/>
    <w:rsid w:val="002B1772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72F12"/>
    <w:rsid w:val="00387BB1"/>
    <w:rsid w:val="00393252"/>
    <w:rsid w:val="003B2BF0"/>
    <w:rsid w:val="003C2794"/>
    <w:rsid w:val="003C4C83"/>
    <w:rsid w:val="003F612A"/>
    <w:rsid w:val="0041057B"/>
    <w:rsid w:val="00411A22"/>
    <w:rsid w:val="00412949"/>
    <w:rsid w:val="00412A55"/>
    <w:rsid w:val="00412D7C"/>
    <w:rsid w:val="0042080A"/>
    <w:rsid w:val="00420ECB"/>
    <w:rsid w:val="004218C1"/>
    <w:rsid w:val="00422D52"/>
    <w:rsid w:val="00425D05"/>
    <w:rsid w:val="00444B8A"/>
    <w:rsid w:val="00445D69"/>
    <w:rsid w:val="00446B8D"/>
    <w:rsid w:val="004478C6"/>
    <w:rsid w:val="004639CC"/>
    <w:rsid w:val="00485CFC"/>
    <w:rsid w:val="0048673E"/>
    <w:rsid w:val="004973AF"/>
    <w:rsid w:val="004A0F0D"/>
    <w:rsid w:val="004B4CD4"/>
    <w:rsid w:val="004B6656"/>
    <w:rsid w:val="004C0640"/>
    <w:rsid w:val="004C1054"/>
    <w:rsid w:val="004C17E2"/>
    <w:rsid w:val="004C3F18"/>
    <w:rsid w:val="004E02C9"/>
    <w:rsid w:val="004E10CF"/>
    <w:rsid w:val="004E412F"/>
    <w:rsid w:val="004E5500"/>
    <w:rsid w:val="004F4247"/>
    <w:rsid w:val="0050385D"/>
    <w:rsid w:val="00523334"/>
    <w:rsid w:val="00537A6D"/>
    <w:rsid w:val="00550EFD"/>
    <w:rsid w:val="00556A74"/>
    <w:rsid w:val="00571092"/>
    <w:rsid w:val="0059060C"/>
    <w:rsid w:val="00590AA9"/>
    <w:rsid w:val="00595842"/>
    <w:rsid w:val="005A1686"/>
    <w:rsid w:val="005A4E7D"/>
    <w:rsid w:val="005A4F1A"/>
    <w:rsid w:val="005A58D8"/>
    <w:rsid w:val="005D1DF4"/>
    <w:rsid w:val="005D400C"/>
    <w:rsid w:val="005D69AA"/>
    <w:rsid w:val="005E177F"/>
    <w:rsid w:val="005F1BCA"/>
    <w:rsid w:val="005F7C91"/>
    <w:rsid w:val="00633115"/>
    <w:rsid w:val="00645019"/>
    <w:rsid w:val="00646BED"/>
    <w:rsid w:val="0065220D"/>
    <w:rsid w:val="00667C73"/>
    <w:rsid w:val="00672D6E"/>
    <w:rsid w:val="00691104"/>
    <w:rsid w:val="006A2539"/>
    <w:rsid w:val="006B1EBF"/>
    <w:rsid w:val="006C5095"/>
    <w:rsid w:val="006D0F7E"/>
    <w:rsid w:val="006D65EF"/>
    <w:rsid w:val="006F5BC6"/>
    <w:rsid w:val="007007FD"/>
    <w:rsid w:val="0070352E"/>
    <w:rsid w:val="00711423"/>
    <w:rsid w:val="00726043"/>
    <w:rsid w:val="007316C7"/>
    <w:rsid w:val="007335C9"/>
    <w:rsid w:val="00736AB1"/>
    <w:rsid w:val="00740C9D"/>
    <w:rsid w:val="0075628B"/>
    <w:rsid w:val="00761F3A"/>
    <w:rsid w:val="00774622"/>
    <w:rsid w:val="00777FE8"/>
    <w:rsid w:val="00781916"/>
    <w:rsid w:val="007858A8"/>
    <w:rsid w:val="0079341D"/>
    <w:rsid w:val="007A5FBD"/>
    <w:rsid w:val="007B3BD7"/>
    <w:rsid w:val="007C72A2"/>
    <w:rsid w:val="007F5912"/>
    <w:rsid w:val="008045C8"/>
    <w:rsid w:val="00813A7C"/>
    <w:rsid w:val="008149D9"/>
    <w:rsid w:val="00835EDB"/>
    <w:rsid w:val="00850869"/>
    <w:rsid w:val="00851A9D"/>
    <w:rsid w:val="0085400D"/>
    <w:rsid w:val="00872355"/>
    <w:rsid w:val="00892E0C"/>
    <w:rsid w:val="008A5E2B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0485"/>
    <w:rsid w:val="0093591F"/>
    <w:rsid w:val="00952C96"/>
    <w:rsid w:val="00960B79"/>
    <w:rsid w:val="00963479"/>
    <w:rsid w:val="00966A94"/>
    <w:rsid w:val="00966A96"/>
    <w:rsid w:val="00974798"/>
    <w:rsid w:val="00976B68"/>
    <w:rsid w:val="009809D7"/>
    <w:rsid w:val="0098521E"/>
    <w:rsid w:val="0098792E"/>
    <w:rsid w:val="00995C8E"/>
    <w:rsid w:val="009B1B81"/>
    <w:rsid w:val="009C5935"/>
    <w:rsid w:val="009D02D6"/>
    <w:rsid w:val="009D4A4C"/>
    <w:rsid w:val="009D554D"/>
    <w:rsid w:val="009D7034"/>
    <w:rsid w:val="009E3BB7"/>
    <w:rsid w:val="009F7E4A"/>
    <w:rsid w:val="00A066EE"/>
    <w:rsid w:val="00A1293A"/>
    <w:rsid w:val="00A146CE"/>
    <w:rsid w:val="00A2469B"/>
    <w:rsid w:val="00A32E25"/>
    <w:rsid w:val="00A623EB"/>
    <w:rsid w:val="00A64328"/>
    <w:rsid w:val="00A67FD6"/>
    <w:rsid w:val="00A754B8"/>
    <w:rsid w:val="00A82F98"/>
    <w:rsid w:val="00A875D1"/>
    <w:rsid w:val="00A91945"/>
    <w:rsid w:val="00AA3413"/>
    <w:rsid w:val="00AA5372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C6"/>
    <w:rsid w:val="00BB56E7"/>
    <w:rsid w:val="00BC77C0"/>
    <w:rsid w:val="00BF6AA6"/>
    <w:rsid w:val="00C03D31"/>
    <w:rsid w:val="00C0689C"/>
    <w:rsid w:val="00C53875"/>
    <w:rsid w:val="00C61B50"/>
    <w:rsid w:val="00C6397B"/>
    <w:rsid w:val="00C665CD"/>
    <w:rsid w:val="00C673F7"/>
    <w:rsid w:val="00C76D56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3EA8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DF4FC1"/>
    <w:rsid w:val="00E260F7"/>
    <w:rsid w:val="00E27BFF"/>
    <w:rsid w:val="00E32983"/>
    <w:rsid w:val="00E33D08"/>
    <w:rsid w:val="00E648EB"/>
    <w:rsid w:val="00E7298B"/>
    <w:rsid w:val="00E73A2C"/>
    <w:rsid w:val="00E96530"/>
    <w:rsid w:val="00EC2EED"/>
    <w:rsid w:val="00EC611A"/>
    <w:rsid w:val="00ED2BA1"/>
    <w:rsid w:val="00ED3CA1"/>
    <w:rsid w:val="00EE6B9D"/>
    <w:rsid w:val="00F16EC6"/>
    <w:rsid w:val="00F20D4C"/>
    <w:rsid w:val="00F218FD"/>
    <w:rsid w:val="00F252E9"/>
    <w:rsid w:val="00F41F25"/>
    <w:rsid w:val="00F512F1"/>
    <w:rsid w:val="00F54208"/>
    <w:rsid w:val="00F80C0D"/>
    <w:rsid w:val="00FB0CB5"/>
    <w:rsid w:val="00FB386E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  <w:style w:type="character" w:styleId="Odwoaniedokomentarza">
    <w:name w:val="annotation reference"/>
    <w:basedOn w:val="Domylnaczcionkaakapitu"/>
    <w:uiPriority w:val="99"/>
    <w:semiHidden/>
    <w:unhideWhenUsed/>
    <w:rsid w:val="00ED3C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D3CA1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D3C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D3C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D3C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27FBD-3C7F-4A42-B4C4-E106EE9F1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1344</Words>
  <Characters>9430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2026-09-09T09:12:00Z</cp:lastPrinted>
  <dcterms:created xsi:type="dcterms:W3CDTF">2026-09-09T09:12:00Z</dcterms:created>
  <dcterms:modified xsi:type="dcterms:W3CDTF">2026-09-09T09:12:00Z</dcterms:modified>
</cp:coreProperties>
</file>