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84305E" w14:textId="38E21971" w:rsidR="008D2AB8" w:rsidRPr="00704DF3" w:rsidRDefault="008D2AB8" w:rsidP="00704DF3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b w:val="0"/>
          <w:sz w:val="20"/>
          <w:szCs w:val="20"/>
        </w:rPr>
        <w:tab/>
      </w:r>
      <w:r w:rsidRPr="00704DF3">
        <w:rPr>
          <w:rFonts w:ascii="Verdana" w:hAnsi="Verdana"/>
          <w:b w:val="0"/>
          <w:sz w:val="20"/>
          <w:szCs w:val="20"/>
        </w:rPr>
        <w:tab/>
      </w:r>
      <w:r w:rsidRPr="00704DF3">
        <w:rPr>
          <w:rFonts w:ascii="Verdana" w:hAnsi="Verdana"/>
          <w:b w:val="0"/>
          <w:sz w:val="20"/>
          <w:szCs w:val="20"/>
        </w:rPr>
        <w:tab/>
      </w:r>
      <w:r w:rsidRPr="00704DF3">
        <w:rPr>
          <w:rFonts w:ascii="Verdana" w:hAnsi="Verdana"/>
          <w:b w:val="0"/>
          <w:sz w:val="20"/>
          <w:szCs w:val="20"/>
        </w:rPr>
        <w:tab/>
      </w:r>
      <w:r w:rsidRPr="00704DF3">
        <w:rPr>
          <w:rFonts w:ascii="Verdana" w:hAnsi="Verdana"/>
          <w:b w:val="0"/>
          <w:sz w:val="20"/>
          <w:szCs w:val="20"/>
        </w:rPr>
        <w:tab/>
      </w:r>
      <w:r w:rsidRPr="00704DF3">
        <w:rPr>
          <w:rFonts w:ascii="Verdana" w:hAnsi="Verdana"/>
          <w:b w:val="0"/>
          <w:sz w:val="20"/>
          <w:szCs w:val="20"/>
        </w:rPr>
        <w:tab/>
      </w:r>
      <w:r w:rsidRPr="00704DF3">
        <w:rPr>
          <w:rFonts w:ascii="Verdana" w:hAnsi="Verdana"/>
          <w:b w:val="0"/>
          <w:sz w:val="20"/>
          <w:szCs w:val="20"/>
        </w:rPr>
        <w:tab/>
      </w:r>
      <w:r w:rsidRPr="00704DF3">
        <w:rPr>
          <w:rFonts w:ascii="Verdana" w:hAnsi="Verdana"/>
          <w:sz w:val="20"/>
          <w:szCs w:val="20"/>
        </w:rPr>
        <w:t xml:space="preserve">Załącznik nr </w:t>
      </w:r>
      <w:r w:rsidR="00012286" w:rsidRPr="00704DF3">
        <w:rPr>
          <w:rFonts w:ascii="Verdana" w:hAnsi="Verdana"/>
          <w:sz w:val="20"/>
          <w:szCs w:val="20"/>
        </w:rPr>
        <w:t>1</w:t>
      </w:r>
    </w:p>
    <w:p w14:paraId="454034C1" w14:textId="77777777" w:rsidR="008D2AB8" w:rsidRPr="00704DF3" w:rsidRDefault="008D2AB8" w:rsidP="00704DF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B34A934" w14:textId="77777777" w:rsidR="008D2AB8" w:rsidRPr="00704DF3" w:rsidRDefault="008D2AB8" w:rsidP="00704DF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704DF3">
        <w:rPr>
          <w:rFonts w:ascii="Verdana" w:hAnsi="Verdana"/>
          <w:b/>
          <w:sz w:val="20"/>
          <w:szCs w:val="20"/>
        </w:rPr>
        <w:t>FORMULARZ OFERTY</w:t>
      </w:r>
    </w:p>
    <w:p w14:paraId="3E4C089B" w14:textId="77777777" w:rsidR="008D2AB8" w:rsidRPr="00704DF3" w:rsidRDefault="008D2AB8" w:rsidP="00704DF3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5F2FE8D" w14:textId="77777777" w:rsidR="008D2AB8" w:rsidRPr="00704DF3" w:rsidRDefault="008D2AB8" w:rsidP="00704DF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561C0B56" w14:textId="2F5C1022" w:rsidR="008D2AB8" w:rsidRPr="00704DF3" w:rsidRDefault="008D2AB8" w:rsidP="00704DF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sz w:val="20"/>
          <w:szCs w:val="20"/>
        </w:rPr>
        <w:t>FORMA PROWADZONEJ DZIAŁALNOŚCI: .......................................................</w:t>
      </w:r>
    </w:p>
    <w:p w14:paraId="0CEBD137" w14:textId="77777777" w:rsidR="008D2AB8" w:rsidRPr="00704DF3" w:rsidRDefault="008D2AB8" w:rsidP="00704DF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4DC5DED5" w14:textId="77777777" w:rsidR="008D2AB8" w:rsidRPr="00704DF3" w:rsidRDefault="008D2AB8" w:rsidP="00704DF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3B025F88" w14:textId="77777777" w:rsidR="008D2AB8" w:rsidRPr="00704DF3" w:rsidRDefault="008D2AB8" w:rsidP="00704DF3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704DF3">
        <w:rPr>
          <w:rFonts w:ascii="Verdana" w:hAnsi="Verdana"/>
          <w:sz w:val="20"/>
          <w:szCs w:val="20"/>
          <w:lang w:val="de-DE"/>
        </w:rPr>
        <w:t>TEL.</w:t>
      </w:r>
      <w:r w:rsidRPr="00704DF3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517A930" w14:textId="77777777" w:rsidR="008D2AB8" w:rsidRPr="00704DF3" w:rsidRDefault="008D2AB8" w:rsidP="00704DF3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704DF3">
        <w:rPr>
          <w:rFonts w:ascii="Verdana" w:hAnsi="Verdana"/>
          <w:sz w:val="20"/>
          <w:szCs w:val="20"/>
          <w:lang w:val="de-DE"/>
        </w:rPr>
        <w:t xml:space="preserve">FAX </w:t>
      </w:r>
      <w:r w:rsidRPr="00704DF3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57C28CE6" w14:textId="77777777" w:rsidR="008D2AB8" w:rsidRPr="00704DF3" w:rsidRDefault="008D2AB8" w:rsidP="00704DF3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704DF3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5DA43410" w14:textId="77777777" w:rsidR="008D2AB8" w:rsidRPr="00704DF3" w:rsidRDefault="008D2AB8" w:rsidP="00704DF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704DF3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F6E21DA" w14:textId="77777777" w:rsidR="008D2AB8" w:rsidRPr="00704DF3" w:rsidRDefault="008D2AB8" w:rsidP="00704DF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2E3F4A46" w14:textId="77777777" w:rsidR="00704DF3" w:rsidRDefault="00704DF3" w:rsidP="00704DF3">
      <w:pPr>
        <w:rPr>
          <w:rFonts w:ascii="Verdana" w:hAnsi="Verdana"/>
          <w:sz w:val="20"/>
          <w:szCs w:val="20"/>
        </w:rPr>
      </w:pPr>
    </w:p>
    <w:p w14:paraId="3F159272" w14:textId="79E3ABB5" w:rsidR="008D2AB8" w:rsidRPr="00704DF3" w:rsidRDefault="008D2AB8" w:rsidP="00704DF3">
      <w:pPr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sz w:val="20"/>
          <w:szCs w:val="20"/>
        </w:rPr>
        <w:t>Do: Nazwa i siedziba Zamawiającego:</w:t>
      </w:r>
    </w:p>
    <w:p w14:paraId="05C4732E" w14:textId="613E4F6E" w:rsidR="00081D3E" w:rsidRPr="00704DF3" w:rsidRDefault="00081D3E" w:rsidP="00704DF3">
      <w:pPr>
        <w:ind w:right="-110"/>
        <w:rPr>
          <w:rFonts w:ascii="Verdana" w:hAnsi="Verdana"/>
          <w:b/>
          <w:sz w:val="20"/>
          <w:szCs w:val="20"/>
        </w:rPr>
      </w:pPr>
      <w:r w:rsidRPr="00704DF3">
        <w:rPr>
          <w:rFonts w:ascii="Verdana" w:hAnsi="Verdana"/>
          <w:b/>
          <w:sz w:val="20"/>
          <w:szCs w:val="20"/>
        </w:rPr>
        <w:t xml:space="preserve">Akademia Górniczo </w:t>
      </w:r>
      <w:r w:rsidR="00704DF3">
        <w:rPr>
          <w:rFonts w:ascii="Verdana" w:hAnsi="Verdana"/>
          <w:b/>
          <w:sz w:val="20"/>
          <w:szCs w:val="20"/>
        </w:rPr>
        <w:t>–</w:t>
      </w:r>
      <w:r w:rsidRPr="00704DF3">
        <w:rPr>
          <w:rFonts w:ascii="Verdana" w:hAnsi="Verdana"/>
          <w:b/>
          <w:sz w:val="20"/>
          <w:szCs w:val="20"/>
        </w:rPr>
        <w:t xml:space="preserve"> Hutnicza</w:t>
      </w:r>
      <w:r w:rsidR="00704DF3">
        <w:rPr>
          <w:rFonts w:ascii="Verdana" w:hAnsi="Verdana"/>
          <w:b/>
          <w:sz w:val="20"/>
          <w:szCs w:val="20"/>
        </w:rPr>
        <w:t xml:space="preserve">, </w:t>
      </w:r>
      <w:r w:rsidRPr="00704DF3">
        <w:rPr>
          <w:rFonts w:ascii="Verdana" w:hAnsi="Verdana"/>
          <w:b/>
          <w:sz w:val="20"/>
          <w:szCs w:val="20"/>
        </w:rPr>
        <w:t>im. Stanisława Staszica w Krakowie</w:t>
      </w:r>
    </w:p>
    <w:p w14:paraId="399FE8C5" w14:textId="5C83639B" w:rsidR="008D2AB8" w:rsidRPr="00704DF3" w:rsidRDefault="00081D3E" w:rsidP="00704DF3">
      <w:pPr>
        <w:ind w:right="-110"/>
        <w:rPr>
          <w:rFonts w:ascii="Verdana" w:hAnsi="Verdana"/>
          <w:b/>
          <w:sz w:val="20"/>
          <w:szCs w:val="20"/>
        </w:rPr>
      </w:pPr>
      <w:r w:rsidRPr="00704DF3">
        <w:rPr>
          <w:rFonts w:ascii="Verdana" w:hAnsi="Verdana"/>
          <w:b/>
          <w:sz w:val="20"/>
          <w:szCs w:val="20"/>
        </w:rPr>
        <w:t>Dział Zamówień Publicznych</w:t>
      </w:r>
      <w:r w:rsidR="008D2AB8" w:rsidRPr="00704DF3">
        <w:rPr>
          <w:rFonts w:ascii="Verdana" w:hAnsi="Verdana"/>
          <w:b/>
          <w:sz w:val="20"/>
          <w:szCs w:val="20"/>
        </w:rPr>
        <w:t xml:space="preserve">  </w:t>
      </w:r>
    </w:p>
    <w:p w14:paraId="27703DF7" w14:textId="2107F1B1" w:rsidR="008D2AB8" w:rsidRPr="00704DF3" w:rsidRDefault="00081D3E" w:rsidP="00704DF3">
      <w:pPr>
        <w:ind w:right="-110"/>
        <w:rPr>
          <w:rFonts w:ascii="Verdana" w:hAnsi="Verdana"/>
          <w:b/>
          <w:sz w:val="20"/>
          <w:szCs w:val="20"/>
        </w:rPr>
      </w:pPr>
      <w:r w:rsidRPr="00704DF3">
        <w:rPr>
          <w:rFonts w:ascii="Verdana" w:hAnsi="Verdana"/>
          <w:b/>
          <w:sz w:val="20"/>
          <w:szCs w:val="20"/>
        </w:rPr>
        <w:t>Al. Mickiewicza</w:t>
      </w:r>
      <w:r w:rsidR="008D2AB8" w:rsidRPr="00704DF3">
        <w:rPr>
          <w:rFonts w:ascii="Verdana" w:hAnsi="Verdana"/>
          <w:b/>
          <w:sz w:val="20"/>
          <w:szCs w:val="20"/>
        </w:rPr>
        <w:t xml:space="preserve"> </w:t>
      </w:r>
      <w:r w:rsidRPr="00704DF3">
        <w:rPr>
          <w:rFonts w:ascii="Verdana" w:hAnsi="Verdana"/>
          <w:b/>
          <w:sz w:val="20"/>
          <w:szCs w:val="20"/>
        </w:rPr>
        <w:t>30</w:t>
      </w:r>
      <w:r w:rsidR="00704DF3">
        <w:rPr>
          <w:rFonts w:ascii="Verdana" w:hAnsi="Verdana"/>
          <w:b/>
          <w:sz w:val="20"/>
          <w:szCs w:val="20"/>
        </w:rPr>
        <w:t xml:space="preserve">, </w:t>
      </w:r>
      <w:r w:rsidRPr="00704DF3">
        <w:rPr>
          <w:rFonts w:ascii="Verdana" w:hAnsi="Verdana"/>
          <w:b/>
          <w:sz w:val="20"/>
          <w:szCs w:val="20"/>
        </w:rPr>
        <w:t>30-059</w:t>
      </w:r>
      <w:r w:rsidR="008D2AB8" w:rsidRPr="00704DF3">
        <w:rPr>
          <w:rFonts w:ascii="Verdana" w:hAnsi="Verdana"/>
          <w:b/>
          <w:sz w:val="20"/>
          <w:szCs w:val="20"/>
        </w:rPr>
        <w:t xml:space="preserve"> </w:t>
      </w:r>
      <w:r w:rsidRPr="00704DF3">
        <w:rPr>
          <w:rFonts w:ascii="Verdana" w:hAnsi="Verdana"/>
          <w:b/>
          <w:sz w:val="20"/>
          <w:szCs w:val="20"/>
        </w:rPr>
        <w:t>Kraków</w:t>
      </w:r>
      <w:r w:rsidR="008D2AB8" w:rsidRPr="00704DF3">
        <w:rPr>
          <w:rFonts w:ascii="Verdana" w:hAnsi="Verdana"/>
          <w:b/>
          <w:sz w:val="20"/>
          <w:szCs w:val="20"/>
        </w:rPr>
        <w:t xml:space="preserve">,  </w:t>
      </w:r>
    </w:p>
    <w:p w14:paraId="1805F544" w14:textId="77777777" w:rsidR="008D2AB8" w:rsidRPr="00704DF3" w:rsidRDefault="008D2AB8" w:rsidP="00704DF3">
      <w:pPr>
        <w:ind w:firstLine="3969"/>
        <w:rPr>
          <w:rFonts w:ascii="Verdana" w:hAnsi="Verdana"/>
          <w:b/>
          <w:sz w:val="20"/>
          <w:szCs w:val="20"/>
        </w:rPr>
      </w:pPr>
    </w:p>
    <w:p w14:paraId="379EDE96" w14:textId="4397763A" w:rsidR="008D2AB8" w:rsidRPr="00704DF3" w:rsidRDefault="008D2AB8" w:rsidP="00704DF3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081D3E" w:rsidRPr="00704DF3">
        <w:rPr>
          <w:rFonts w:ascii="Verdana" w:hAnsi="Verdana"/>
          <w:b/>
          <w:sz w:val="20"/>
          <w:szCs w:val="20"/>
        </w:rPr>
        <w:t>Przystosowanie pawilonu B-6 na terenie AGH w K</w:t>
      </w:r>
      <w:r w:rsidR="00704DF3">
        <w:rPr>
          <w:rFonts w:ascii="Verdana" w:hAnsi="Verdana"/>
          <w:b/>
          <w:sz w:val="20"/>
          <w:szCs w:val="20"/>
        </w:rPr>
        <w:t>r</w:t>
      </w:r>
      <w:r w:rsidR="00081D3E" w:rsidRPr="00704DF3">
        <w:rPr>
          <w:rFonts w:ascii="Verdana" w:hAnsi="Verdana"/>
          <w:b/>
          <w:sz w:val="20"/>
          <w:szCs w:val="20"/>
        </w:rPr>
        <w:t>akowie do aktualnych przepisów przeciwpożarowych - KC-DE-zp.25.449.2026</w:t>
      </w:r>
      <w:r w:rsidRPr="00704DF3">
        <w:rPr>
          <w:rFonts w:ascii="Verdana" w:hAnsi="Verdana"/>
          <w:b/>
          <w:sz w:val="20"/>
          <w:szCs w:val="20"/>
        </w:rPr>
        <w:t xml:space="preserve">, </w:t>
      </w:r>
      <w:r w:rsidRPr="00704DF3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64CDF2C3" w14:textId="77777777" w:rsidR="008D2AB8" w:rsidRPr="00704DF3" w:rsidRDefault="008D2AB8" w:rsidP="00704DF3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11E0868A" w14:textId="77777777" w:rsidR="00704DF3" w:rsidRPr="00704DF3" w:rsidRDefault="00704DF3" w:rsidP="00704DF3">
      <w:pPr>
        <w:tabs>
          <w:tab w:val="left" w:pos="426"/>
        </w:tabs>
        <w:jc w:val="both"/>
        <w:rPr>
          <w:rFonts w:ascii="Verdana" w:hAnsi="Verdana"/>
          <w:b/>
          <w:bCs/>
          <w:sz w:val="20"/>
          <w:szCs w:val="20"/>
        </w:rPr>
      </w:pPr>
      <w:r w:rsidRPr="00704DF3">
        <w:rPr>
          <w:rFonts w:ascii="Verdana" w:hAnsi="Verdana"/>
          <w:b/>
          <w:bCs/>
          <w:sz w:val="20"/>
          <w:szCs w:val="20"/>
        </w:rPr>
        <w:t>Cena brutto: .........................................................................PLN</w:t>
      </w:r>
    </w:p>
    <w:p w14:paraId="6D96276F" w14:textId="77777777" w:rsidR="00704DF3" w:rsidRPr="00704DF3" w:rsidRDefault="00704DF3" w:rsidP="00704DF3">
      <w:pPr>
        <w:tabs>
          <w:tab w:val="left" w:pos="426"/>
        </w:tabs>
        <w:jc w:val="both"/>
        <w:rPr>
          <w:rFonts w:ascii="Verdana" w:hAnsi="Verdana"/>
          <w:b/>
          <w:bCs/>
          <w:sz w:val="20"/>
          <w:szCs w:val="20"/>
        </w:rPr>
      </w:pPr>
      <w:r w:rsidRPr="00704DF3">
        <w:rPr>
          <w:rFonts w:ascii="Verdana" w:hAnsi="Verdana"/>
          <w:b/>
          <w:bCs/>
          <w:sz w:val="20"/>
          <w:szCs w:val="20"/>
        </w:rPr>
        <w:t>Słownie brutto :................................................................................................</w:t>
      </w:r>
    </w:p>
    <w:p w14:paraId="3473BC38" w14:textId="4A89DAB6" w:rsidR="00704DF3" w:rsidRPr="00704DF3" w:rsidRDefault="00704DF3" w:rsidP="00704DF3">
      <w:pPr>
        <w:tabs>
          <w:tab w:val="left" w:pos="426"/>
        </w:tabs>
        <w:jc w:val="both"/>
        <w:rPr>
          <w:rFonts w:ascii="Verdana" w:hAnsi="Verdana"/>
          <w:b/>
          <w:bCs/>
          <w:sz w:val="20"/>
          <w:szCs w:val="20"/>
        </w:rPr>
      </w:pPr>
      <w:r w:rsidRPr="00704DF3">
        <w:rPr>
          <w:rFonts w:ascii="Verdana" w:hAnsi="Verdana"/>
          <w:b/>
          <w:bCs/>
          <w:sz w:val="20"/>
          <w:szCs w:val="20"/>
        </w:rPr>
        <w:t>Powyższa cena zawiera podatek VAT w wysokości .......... % tj.…………</w:t>
      </w:r>
      <w:r w:rsidR="007B7CA7">
        <w:rPr>
          <w:rFonts w:ascii="Verdana" w:hAnsi="Verdana"/>
          <w:b/>
          <w:bCs/>
          <w:sz w:val="20"/>
          <w:szCs w:val="20"/>
        </w:rPr>
        <w:t xml:space="preserve"> </w:t>
      </w:r>
      <w:r w:rsidRPr="00704DF3">
        <w:rPr>
          <w:rFonts w:ascii="Verdana" w:hAnsi="Verdana"/>
          <w:b/>
          <w:bCs/>
          <w:sz w:val="20"/>
          <w:szCs w:val="20"/>
        </w:rPr>
        <w:t>PLN</w:t>
      </w:r>
    </w:p>
    <w:p w14:paraId="6ECBA417" w14:textId="77777777" w:rsidR="00704DF3" w:rsidRPr="00704DF3" w:rsidRDefault="00704DF3" w:rsidP="00704DF3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1562F148" w14:textId="68168920" w:rsidR="00704DF3" w:rsidRPr="00704DF3" w:rsidRDefault="00704DF3" w:rsidP="00704DF3">
      <w:pPr>
        <w:rPr>
          <w:rFonts w:ascii="Verdana" w:hAnsi="Verdana"/>
          <w:b/>
          <w:bCs/>
          <w:sz w:val="20"/>
          <w:szCs w:val="20"/>
        </w:rPr>
      </w:pPr>
      <w:r w:rsidRPr="00704DF3">
        <w:rPr>
          <w:rFonts w:ascii="Verdana" w:hAnsi="Verdana"/>
          <w:b/>
          <w:bCs/>
          <w:sz w:val="20"/>
          <w:szCs w:val="20"/>
        </w:rPr>
        <w:t>Termin realizacji umowy:</w:t>
      </w:r>
      <w:r w:rsidRPr="00704DF3">
        <w:rPr>
          <w:rFonts w:ascii="Verdana" w:hAnsi="Verdana"/>
          <w:sz w:val="20"/>
          <w:szCs w:val="20"/>
        </w:rPr>
        <w:t xml:space="preserve"> </w:t>
      </w:r>
      <w:r w:rsidRPr="00704DF3">
        <w:rPr>
          <w:rFonts w:ascii="Verdana" w:hAnsi="Verdana"/>
          <w:b/>
          <w:bCs/>
          <w:sz w:val="20"/>
          <w:szCs w:val="20"/>
        </w:rPr>
        <w:t xml:space="preserve">do </w:t>
      </w:r>
      <w:r>
        <w:rPr>
          <w:rFonts w:ascii="Verdana" w:hAnsi="Verdana"/>
          <w:b/>
          <w:bCs/>
          <w:sz w:val="20"/>
          <w:szCs w:val="20"/>
        </w:rPr>
        <w:t>15 m</w:t>
      </w:r>
      <w:r w:rsidRPr="00704DF3">
        <w:rPr>
          <w:rFonts w:ascii="Verdana" w:hAnsi="Verdana"/>
          <w:b/>
          <w:bCs/>
          <w:sz w:val="20"/>
          <w:szCs w:val="20"/>
        </w:rPr>
        <w:t xml:space="preserve">iesięcy  od daty zawarcia umowy, </w:t>
      </w:r>
    </w:p>
    <w:p w14:paraId="180D95DB" w14:textId="77777777" w:rsidR="00704DF3" w:rsidRPr="00704DF3" w:rsidRDefault="00704DF3" w:rsidP="00704DF3">
      <w:pPr>
        <w:tabs>
          <w:tab w:val="left" w:pos="426"/>
        </w:tabs>
        <w:jc w:val="both"/>
        <w:rPr>
          <w:rFonts w:ascii="Verdana" w:hAnsi="Verdana"/>
          <w:sz w:val="20"/>
          <w:szCs w:val="20"/>
          <w:u w:val="single"/>
        </w:rPr>
      </w:pPr>
    </w:p>
    <w:p w14:paraId="0C75D54D" w14:textId="2FEE28AE" w:rsidR="00704DF3" w:rsidRPr="00B61D2B" w:rsidRDefault="00704DF3" w:rsidP="00704DF3">
      <w:pPr>
        <w:tabs>
          <w:tab w:val="left" w:pos="426"/>
        </w:tabs>
        <w:jc w:val="both"/>
        <w:rPr>
          <w:rFonts w:ascii="Verdana" w:hAnsi="Verdana"/>
          <w:color w:val="000000" w:themeColor="text1"/>
          <w:sz w:val="20"/>
          <w:szCs w:val="20"/>
        </w:rPr>
      </w:pPr>
      <w:r w:rsidRPr="00704DF3">
        <w:rPr>
          <w:rFonts w:ascii="Verdana" w:hAnsi="Verdana"/>
          <w:b/>
          <w:bCs/>
          <w:sz w:val="20"/>
          <w:szCs w:val="20"/>
          <w:u w:val="single"/>
        </w:rPr>
        <w:t>Okres udzielonej gwarancji (tzw. podstawowej) wynosi:</w:t>
      </w:r>
      <w:r w:rsidRPr="00704DF3">
        <w:rPr>
          <w:rFonts w:ascii="Verdana" w:hAnsi="Verdana"/>
          <w:sz w:val="20"/>
          <w:szCs w:val="20"/>
        </w:rPr>
        <w:t xml:space="preserve"> …………………</w:t>
      </w:r>
      <w:r w:rsidR="00B61D2B">
        <w:rPr>
          <w:rFonts w:ascii="Verdana" w:hAnsi="Verdana"/>
          <w:sz w:val="20"/>
          <w:szCs w:val="20"/>
        </w:rPr>
        <w:t>*</w:t>
      </w:r>
      <w:r w:rsidRPr="00704DF3">
        <w:rPr>
          <w:rFonts w:ascii="Verdana" w:hAnsi="Verdana"/>
          <w:sz w:val="20"/>
          <w:szCs w:val="20"/>
        </w:rPr>
        <w:t xml:space="preserve">miesięcy </w:t>
      </w:r>
      <w:r w:rsidRPr="00B61D2B">
        <w:rPr>
          <w:rFonts w:ascii="Verdana" w:hAnsi="Verdana"/>
          <w:color w:val="000000" w:themeColor="text1"/>
          <w:sz w:val="20"/>
          <w:szCs w:val="20"/>
        </w:rPr>
        <w:t>(kryterium oceny ofert)</w:t>
      </w:r>
    </w:p>
    <w:p w14:paraId="0E46C222" w14:textId="77777777" w:rsidR="00704DF3" w:rsidRPr="00B61D2B" w:rsidRDefault="00704DF3" w:rsidP="00704DF3">
      <w:pPr>
        <w:widowControl w:val="0"/>
        <w:ind w:right="1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B61D2B">
        <w:rPr>
          <w:rFonts w:ascii="Verdana" w:hAnsi="Verdana"/>
          <w:color w:val="000000" w:themeColor="text1"/>
          <w:sz w:val="20"/>
          <w:szCs w:val="20"/>
          <w:lang w:eastAsia="zh-CN"/>
        </w:rPr>
        <w:t>z wyjątkiem okresu udzielonej gwarancji na:</w:t>
      </w:r>
    </w:p>
    <w:p w14:paraId="4B924AB2" w14:textId="3F18E009" w:rsidR="00704DF3" w:rsidRPr="00B61D2B" w:rsidRDefault="00704DF3" w:rsidP="00704DF3">
      <w:pPr>
        <w:tabs>
          <w:tab w:val="left" w:pos="426"/>
        </w:tabs>
        <w:ind w:left="426" w:hanging="142"/>
        <w:jc w:val="both"/>
        <w:rPr>
          <w:rFonts w:ascii="Verdana" w:hAnsi="Verdana"/>
          <w:color w:val="000000" w:themeColor="text1"/>
          <w:sz w:val="20"/>
          <w:szCs w:val="20"/>
          <w:lang w:eastAsia="ar-SA"/>
        </w:rPr>
      </w:pPr>
      <w:r w:rsidRPr="00B61D2B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- </w:t>
      </w:r>
      <w:r w:rsidR="00B61D2B" w:rsidRPr="00B61D2B">
        <w:rPr>
          <w:rFonts w:ascii="Verdana" w:hAnsi="Verdana"/>
          <w:color w:val="000000" w:themeColor="text1"/>
          <w:sz w:val="20"/>
          <w:szCs w:val="20"/>
          <w:lang w:eastAsia="ar-SA"/>
        </w:rPr>
        <w:t>stolarkę okienną i drzwiową</w:t>
      </w:r>
      <w:r w:rsidR="00591B96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 </w:t>
      </w:r>
      <w:r w:rsidR="00591B96" w:rsidRPr="00591B96">
        <w:rPr>
          <w:rFonts w:ascii="Verdana" w:hAnsi="Verdana"/>
          <w:color w:val="000000"/>
          <w:sz w:val="20"/>
          <w:szCs w:val="20"/>
          <w:lang w:eastAsia="ar-SA"/>
        </w:rPr>
        <w:t>gdzie okres gwarancji wynosi</w:t>
      </w:r>
      <w:r w:rsidRPr="00B61D2B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: </w:t>
      </w:r>
      <w:r w:rsidRPr="00B61D2B">
        <w:rPr>
          <w:rFonts w:ascii="Verdana" w:hAnsi="Verdana"/>
          <w:color w:val="000000" w:themeColor="text1"/>
          <w:sz w:val="20"/>
          <w:szCs w:val="20"/>
        </w:rPr>
        <w:t>…………………</w:t>
      </w:r>
      <w:r w:rsidRPr="00B61D2B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 lat</w:t>
      </w:r>
      <w:r w:rsidRPr="00B61D2B">
        <w:rPr>
          <w:rFonts w:ascii="Verdana" w:hAnsi="Verdana"/>
          <w:color w:val="000000" w:themeColor="text1"/>
          <w:sz w:val="20"/>
          <w:szCs w:val="20"/>
        </w:rPr>
        <w:t>*</w:t>
      </w:r>
      <w:r w:rsidRPr="00B61D2B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. </w:t>
      </w:r>
    </w:p>
    <w:p w14:paraId="46487F48" w14:textId="39606E12" w:rsidR="00704DF3" w:rsidRPr="001B7F84" w:rsidRDefault="00704DF3" w:rsidP="00704DF3">
      <w:pPr>
        <w:ind w:right="-45"/>
        <w:jc w:val="both"/>
        <w:rPr>
          <w:rFonts w:ascii="Verdana" w:hAnsi="Verdana"/>
          <w:bCs/>
          <w:i/>
          <w:iCs/>
          <w:sz w:val="16"/>
          <w:szCs w:val="16"/>
        </w:rPr>
      </w:pPr>
      <w:r w:rsidRPr="001B7F84">
        <w:rPr>
          <w:rFonts w:ascii="Verdana" w:hAnsi="Verdana"/>
          <w:bCs/>
          <w:i/>
          <w:iCs/>
          <w:sz w:val="16"/>
          <w:szCs w:val="16"/>
        </w:rPr>
        <w:t>*W przypadku nie podania okresu gwarancji, Zamawiający przyjmie minimalny okres gwarancji wskazany</w:t>
      </w:r>
      <w:r w:rsidR="001B7F84">
        <w:rPr>
          <w:rFonts w:ascii="Verdana" w:hAnsi="Verdana"/>
          <w:bCs/>
          <w:i/>
          <w:iCs/>
          <w:sz w:val="16"/>
          <w:szCs w:val="16"/>
        </w:rPr>
        <w:t xml:space="preserve"> </w:t>
      </w:r>
      <w:r w:rsidRPr="001B7F84">
        <w:rPr>
          <w:rFonts w:ascii="Verdana" w:hAnsi="Verdana"/>
          <w:bCs/>
          <w:i/>
          <w:iCs/>
          <w:sz w:val="16"/>
          <w:szCs w:val="16"/>
        </w:rPr>
        <w:t>w SWZ.</w:t>
      </w:r>
    </w:p>
    <w:p w14:paraId="6647C738" w14:textId="77777777" w:rsidR="00704DF3" w:rsidRPr="00704DF3" w:rsidRDefault="00704DF3" w:rsidP="00704DF3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6AB295EB" w14:textId="77777777" w:rsidR="00704DF3" w:rsidRPr="00704DF3" w:rsidRDefault="00704DF3" w:rsidP="00704DF3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b/>
          <w:bCs/>
          <w:sz w:val="20"/>
          <w:szCs w:val="20"/>
        </w:rPr>
        <w:t>Termin płatności:</w:t>
      </w:r>
      <w:r w:rsidRPr="00704DF3">
        <w:rPr>
          <w:rFonts w:ascii="Verdana" w:hAnsi="Verdana"/>
          <w:sz w:val="20"/>
          <w:szCs w:val="20"/>
        </w:rPr>
        <w:t xml:space="preserve"> Zapłata wynagrodzenia nastąpi 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602E4BC2" w14:textId="77777777" w:rsidR="00704DF3" w:rsidRPr="00704DF3" w:rsidRDefault="00704DF3" w:rsidP="00704DF3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6B1D4730" w14:textId="77777777" w:rsidR="00704DF3" w:rsidRPr="00704DF3" w:rsidRDefault="00704DF3" w:rsidP="00704DF3">
      <w:pPr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5D40E3FD" w14:textId="77777777" w:rsidR="00704DF3" w:rsidRPr="00704DF3" w:rsidRDefault="00704DF3" w:rsidP="00704DF3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704DF3">
        <w:rPr>
          <w:rFonts w:ascii="Verdana" w:hAnsi="Verdana"/>
          <w:sz w:val="20"/>
          <w:szCs w:val="20"/>
        </w:rPr>
        <w:t xml:space="preserve"> </w:t>
      </w:r>
    </w:p>
    <w:p w14:paraId="1D773BF3" w14:textId="77777777" w:rsidR="00704DF3" w:rsidRPr="00704DF3" w:rsidRDefault="00704DF3" w:rsidP="00704DF3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704DF3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704DF3">
        <w:rPr>
          <w:rFonts w:ascii="Verdana" w:hAnsi="Verdana"/>
          <w:sz w:val="20"/>
          <w:szCs w:val="20"/>
          <w:lang w:eastAsia="ar-SA"/>
        </w:rPr>
        <w:t>zamawiającego</w:t>
      </w:r>
      <w:r w:rsidRPr="00704DF3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0243A75B" w14:textId="77777777" w:rsidR="00704DF3" w:rsidRPr="00704DF3" w:rsidRDefault="00704DF3" w:rsidP="00704DF3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704DF3">
        <w:rPr>
          <w:rFonts w:ascii="Verdana" w:hAnsi="Verdana"/>
          <w:b/>
          <w:sz w:val="20"/>
          <w:szCs w:val="20"/>
          <w:vertAlign w:val="superscript"/>
        </w:rPr>
        <w:footnoteReference w:id="1"/>
      </w:r>
      <w:r w:rsidRPr="00704DF3">
        <w:rPr>
          <w:rFonts w:ascii="Verdana" w:hAnsi="Verdana"/>
          <w:b/>
          <w:sz w:val="20"/>
          <w:szCs w:val="20"/>
        </w:rPr>
        <w:t>*</w:t>
      </w:r>
    </w:p>
    <w:p w14:paraId="78780BDF" w14:textId="77777777" w:rsidR="00704DF3" w:rsidRPr="00704DF3" w:rsidRDefault="00704DF3" w:rsidP="00704DF3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sz w:val="20"/>
          <w:szCs w:val="20"/>
        </w:rPr>
        <w:lastRenderedPageBreak/>
        <w:t xml:space="preserve">Oświadczamy, że oferta została sporządzona na podstawie: SWZ, dokumentacji projektowej, </w:t>
      </w:r>
      <w:proofErr w:type="spellStart"/>
      <w:r w:rsidRPr="00704DF3">
        <w:rPr>
          <w:rFonts w:ascii="Verdana" w:hAnsi="Verdana"/>
          <w:sz w:val="20"/>
          <w:szCs w:val="20"/>
        </w:rPr>
        <w:t>STWiORB</w:t>
      </w:r>
      <w:proofErr w:type="spellEnd"/>
      <w:r w:rsidRPr="00704DF3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306C6499" w14:textId="38579FFF" w:rsidR="00704DF3" w:rsidRPr="00704DF3" w:rsidRDefault="00704DF3" w:rsidP="00704DF3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sz w:val="20"/>
          <w:szCs w:val="20"/>
          <w:lang w:eastAsia="ar-SA"/>
        </w:rPr>
        <w:t>Oświadcz</w:t>
      </w:r>
      <w:r w:rsidR="00591B96">
        <w:rPr>
          <w:rFonts w:ascii="Verdana" w:hAnsi="Verdana"/>
          <w:sz w:val="20"/>
          <w:szCs w:val="20"/>
          <w:lang w:eastAsia="ar-SA"/>
        </w:rPr>
        <w:t>a</w:t>
      </w:r>
      <w:bookmarkStart w:id="0" w:name="_GoBack"/>
      <w:bookmarkEnd w:id="0"/>
      <w:r w:rsidRPr="00704DF3">
        <w:rPr>
          <w:rFonts w:ascii="Verdana" w:hAnsi="Verdana"/>
          <w:sz w:val="20"/>
          <w:szCs w:val="20"/>
          <w:lang w:eastAsia="ar-SA"/>
        </w:rPr>
        <w:t xml:space="preserve">my, </w:t>
      </w:r>
      <w:r w:rsidRPr="00704DF3">
        <w:rPr>
          <w:rFonts w:ascii="Verdana" w:hAnsi="Verdana"/>
          <w:sz w:val="20"/>
          <w:szCs w:val="20"/>
        </w:rPr>
        <w:t xml:space="preserve">że materiały, urządzenia oraz wyposażenie będące podstawą do wyliczenia oferowanej przez nas ceny będą posiadały parametry nie gorsze niż wskazane w dokumentacji przetargowej. </w:t>
      </w:r>
    </w:p>
    <w:p w14:paraId="495C126E" w14:textId="77777777" w:rsidR="00704DF3" w:rsidRPr="00704DF3" w:rsidRDefault="00704DF3" w:rsidP="00704DF3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704DF3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704DF3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704DF3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704DF3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704DF3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6C3BDF6C" w14:textId="77777777" w:rsidR="00704DF3" w:rsidRPr="00704DF3" w:rsidRDefault="00704DF3" w:rsidP="00704DF3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bCs/>
          <w:iCs/>
          <w:sz w:val="20"/>
          <w:szCs w:val="20"/>
        </w:rPr>
        <w:t>a.</w:t>
      </w:r>
      <w:r w:rsidRPr="00704DF3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4FF72DCA" w14:textId="77777777" w:rsidR="00704DF3" w:rsidRPr="00704DF3" w:rsidRDefault="00704DF3" w:rsidP="00704DF3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bCs/>
          <w:iCs/>
          <w:sz w:val="20"/>
          <w:szCs w:val="20"/>
        </w:rPr>
        <w:t>b.</w:t>
      </w:r>
      <w:r w:rsidRPr="00704DF3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58A48C74" w14:textId="77777777" w:rsidR="00704DF3" w:rsidRPr="00704DF3" w:rsidRDefault="00704DF3" w:rsidP="00704DF3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bCs/>
          <w:iCs/>
          <w:sz w:val="20"/>
          <w:szCs w:val="20"/>
        </w:rPr>
        <w:t>c.</w:t>
      </w:r>
      <w:r w:rsidRPr="00704DF3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3BAD1176" w14:textId="77777777" w:rsidR="00704DF3" w:rsidRPr="00704DF3" w:rsidRDefault="00704DF3" w:rsidP="00704DF3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704DF3">
        <w:rPr>
          <w:rFonts w:ascii="Verdana" w:hAnsi="Verdana"/>
          <w:bCs/>
          <w:iCs/>
          <w:sz w:val="20"/>
          <w:szCs w:val="20"/>
        </w:rPr>
        <w:t xml:space="preserve">d. </w:t>
      </w:r>
      <w:r w:rsidRPr="00704DF3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7983B51B" w14:textId="77777777" w:rsidR="00704DF3" w:rsidRPr="00704DF3" w:rsidRDefault="00704DF3" w:rsidP="00704DF3">
      <w:pPr>
        <w:jc w:val="both"/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bCs/>
          <w:iCs/>
          <w:sz w:val="20"/>
          <w:szCs w:val="20"/>
        </w:rPr>
        <w:t xml:space="preserve">7. </w:t>
      </w:r>
      <w:r w:rsidRPr="00704DF3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704DF3">
        <w:rPr>
          <w:rFonts w:ascii="Verdana" w:hAnsi="Verdana"/>
          <w:sz w:val="20"/>
          <w:szCs w:val="20"/>
        </w:rPr>
        <w:t>*</w:t>
      </w:r>
      <w:r w:rsidRPr="00704DF3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704DF3">
        <w:rPr>
          <w:rFonts w:ascii="Verdana" w:hAnsi="Verdana"/>
          <w:sz w:val="20"/>
          <w:szCs w:val="20"/>
        </w:rPr>
        <w:t>od których dane osobowe bezpośrednio lub pośrednio pozyskałem</w:t>
      </w:r>
      <w:r w:rsidRPr="00704DF3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704DF3">
        <w:rPr>
          <w:rFonts w:ascii="Verdana" w:hAnsi="Verdana"/>
          <w:sz w:val="20"/>
          <w:szCs w:val="20"/>
        </w:rPr>
        <w:t xml:space="preserve">.** </w:t>
      </w:r>
    </w:p>
    <w:p w14:paraId="4CC7B376" w14:textId="77777777" w:rsidR="00704DF3" w:rsidRPr="00704DF3" w:rsidRDefault="00704DF3" w:rsidP="00704DF3">
      <w:pPr>
        <w:jc w:val="both"/>
        <w:rPr>
          <w:rFonts w:ascii="Verdana" w:hAnsi="Verdana"/>
          <w:i/>
          <w:iCs/>
          <w:sz w:val="16"/>
          <w:szCs w:val="16"/>
        </w:rPr>
      </w:pPr>
      <w:r w:rsidRPr="00704DF3">
        <w:rPr>
          <w:rFonts w:ascii="Verdana" w:hAnsi="Verdana"/>
          <w:i/>
          <w:iCs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3C8A04" w14:textId="77777777" w:rsidR="00704DF3" w:rsidRPr="00704DF3" w:rsidRDefault="00704DF3" w:rsidP="00704DF3">
      <w:pPr>
        <w:suppressAutoHyphens/>
        <w:ind w:left="142" w:hanging="142"/>
        <w:jc w:val="both"/>
        <w:rPr>
          <w:rFonts w:ascii="Verdana" w:eastAsia="Calibri" w:hAnsi="Verdana"/>
          <w:i/>
          <w:iCs/>
          <w:sz w:val="16"/>
          <w:szCs w:val="16"/>
          <w:lang w:eastAsia="zh-CN"/>
        </w:rPr>
      </w:pPr>
      <w:r w:rsidRPr="00704DF3">
        <w:rPr>
          <w:rFonts w:ascii="Verdana" w:eastAsia="Calibri" w:hAnsi="Verdana"/>
          <w:i/>
          <w:iCs/>
          <w:sz w:val="16"/>
          <w:szCs w:val="16"/>
          <w:lang w:eastAsia="zh-CN"/>
        </w:rPr>
        <w:t>**</w:t>
      </w:r>
      <w:r w:rsidRPr="00704DF3">
        <w:rPr>
          <w:rFonts w:ascii="Verdana" w:eastAsia="Calibri" w:hAnsi="Verdana"/>
          <w:i/>
          <w:iCs/>
          <w:color w:val="000000"/>
          <w:sz w:val="16"/>
          <w:szCs w:val="16"/>
          <w:lang w:eastAsia="zh-CN"/>
        </w:rPr>
        <w:t xml:space="preserve">W przypadku gdy wykonawca </w:t>
      </w:r>
      <w:r w:rsidRPr="00704DF3">
        <w:rPr>
          <w:rFonts w:ascii="Verdana" w:eastAsia="Calibri" w:hAnsi="Verdana"/>
          <w:i/>
          <w:iCs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876E41" w14:textId="77777777" w:rsidR="00704DF3" w:rsidRPr="00704DF3" w:rsidRDefault="00704DF3" w:rsidP="00704DF3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704DF3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704DF3">
        <w:rPr>
          <w:rFonts w:ascii="Verdana" w:hAnsi="Verdana"/>
          <w:b/>
          <w:sz w:val="20"/>
          <w:szCs w:val="20"/>
        </w:rPr>
        <w:t>ppkt</w:t>
      </w:r>
      <w:proofErr w:type="spellEnd"/>
      <w:r w:rsidRPr="00704DF3">
        <w:rPr>
          <w:rFonts w:ascii="Verdana" w:hAnsi="Verdana"/>
          <w:b/>
          <w:sz w:val="20"/>
          <w:szCs w:val="20"/>
        </w:rPr>
        <w:t>. 4 SWZ spełniamy osobiście/ powołujemy się na zasoby podmiotu trzeciego w następującym zakresie</w:t>
      </w:r>
      <w:r w:rsidRPr="00704DF3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704DF3">
        <w:rPr>
          <w:rFonts w:ascii="Verdana" w:hAnsi="Verdana"/>
          <w:b/>
          <w:sz w:val="20"/>
          <w:szCs w:val="20"/>
        </w:rPr>
        <w:t xml:space="preserve"> ………………………………………………………</w:t>
      </w:r>
    </w:p>
    <w:p w14:paraId="039D934D" w14:textId="77777777" w:rsidR="00704DF3" w:rsidRPr="00704DF3" w:rsidRDefault="00704DF3" w:rsidP="00704DF3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704DF3" w:rsidRPr="00704DF3" w14:paraId="12197C1A" w14:textId="77777777" w:rsidTr="000D003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F28A2B9" w14:textId="77777777" w:rsidR="00704DF3" w:rsidRPr="00704DF3" w:rsidRDefault="00704DF3" w:rsidP="00704DF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04DF3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4F7846C" w14:textId="77777777" w:rsidR="00704DF3" w:rsidRPr="00704DF3" w:rsidRDefault="00704DF3" w:rsidP="00704DF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04DF3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06A00EAF" w14:textId="77777777" w:rsidR="00704DF3" w:rsidRPr="00704DF3" w:rsidRDefault="00704DF3" w:rsidP="00704DF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04DF3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60152F" w14:textId="77777777" w:rsidR="00704DF3" w:rsidRPr="00704DF3" w:rsidRDefault="00704DF3" w:rsidP="00704DF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04DF3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704DF3" w:rsidRPr="00704DF3" w14:paraId="6A035336" w14:textId="77777777" w:rsidTr="000D003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6BAA49E" w14:textId="77777777" w:rsidR="00704DF3" w:rsidRPr="00704DF3" w:rsidRDefault="00704DF3" w:rsidP="00704DF3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14A43EC" w14:textId="77777777" w:rsidR="00704DF3" w:rsidRPr="00704DF3" w:rsidRDefault="00704DF3" w:rsidP="00704DF3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C9EC2" w14:textId="77777777" w:rsidR="00704DF3" w:rsidRPr="00704DF3" w:rsidRDefault="00704DF3" w:rsidP="00704DF3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C9C3D8C" w14:textId="77777777" w:rsidR="00704DF3" w:rsidRPr="00704DF3" w:rsidRDefault="00704DF3" w:rsidP="00704DF3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704DF3">
        <w:rPr>
          <w:rFonts w:ascii="Verdana" w:hAnsi="Verdana"/>
          <w:b/>
          <w:sz w:val="20"/>
          <w:szCs w:val="20"/>
        </w:rPr>
        <w:t xml:space="preserve">Oświadczenie, w przypadku </w:t>
      </w:r>
      <w:r w:rsidRPr="00704DF3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704DF3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704DF3" w:rsidRPr="00704DF3" w14:paraId="5BBBC8DE" w14:textId="77777777" w:rsidTr="000D003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0F1F229" w14:textId="77777777" w:rsidR="00704DF3" w:rsidRPr="00704DF3" w:rsidRDefault="00704DF3" w:rsidP="00704DF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04DF3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CE3E19D" w14:textId="77777777" w:rsidR="00704DF3" w:rsidRPr="00704DF3" w:rsidRDefault="00704DF3" w:rsidP="00704DF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04DF3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533241" w14:textId="77777777" w:rsidR="00704DF3" w:rsidRPr="00704DF3" w:rsidRDefault="00704DF3" w:rsidP="00704DF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04DF3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704DF3" w:rsidRPr="00704DF3" w14:paraId="682633EE" w14:textId="77777777" w:rsidTr="000D003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E15E402" w14:textId="77777777" w:rsidR="00704DF3" w:rsidRPr="00704DF3" w:rsidRDefault="00704DF3" w:rsidP="00704DF3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704DF3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8D90821" w14:textId="77777777" w:rsidR="00704DF3" w:rsidRPr="00704DF3" w:rsidRDefault="00704DF3" w:rsidP="00704DF3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9A6F0" w14:textId="77777777" w:rsidR="00704DF3" w:rsidRPr="00704DF3" w:rsidRDefault="00704DF3" w:rsidP="00704DF3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704DF3" w:rsidRPr="00704DF3" w14:paraId="4A32CCC5" w14:textId="77777777" w:rsidTr="000D0035">
        <w:trPr>
          <w:trHeight w:val="90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CA31D49" w14:textId="77777777" w:rsidR="00704DF3" w:rsidRPr="00704DF3" w:rsidRDefault="00704DF3" w:rsidP="00704DF3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704DF3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8A73B9B" w14:textId="77777777" w:rsidR="00704DF3" w:rsidRPr="00704DF3" w:rsidRDefault="00704DF3" w:rsidP="00704DF3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68B18" w14:textId="77777777" w:rsidR="00704DF3" w:rsidRPr="00704DF3" w:rsidRDefault="00704DF3" w:rsidP="00704DF3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9E66C20" w14:textId="77777777" w:rsidR="00704DF3" w:rsidRPr="00704DF3" w:rsidRDefault="00704DF3" w:rsidP="00704DF3">
      <w:pPr>
        <w:numPr>
          <w:ilvl w:val="0"/>
          <w:numId w:val="6"/>
        </w:numPr>
        <w:suppressAutoHyphens/>
        <w:ind w:hanging="357"/>
        <w:jc w:val="both"/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37CEC7D7" w14:textId="77777777" w:rsidR="00704DF3" w:rsidRPr="00704DF3" w:rsidRDefault="00704DF3" w:rsidP="00704DF3">
      <w:pPr>
        <w:keepNext/>
        <w:numPr>
          <w:ilvl w:val="0"/>
          <w:numId w:val="7"/>
        </w:numPr>
        <w:ind w:left="1080" w:hanging="357"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704DF3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704DF3">
        <w:rPr>
          <w:rFonts w:ascii="Verdana" w:hAnsi="Verdana"/>
          <w:b/>
          <w:bCs/>
          <w:kern w:val="32"/>
          <w:sz w:val="20"/>
          <w:szCs w:val="20"/>
        </w:rPr>
        <w:tab/>
      </w:r>
      <w:r w:rsidRPr="00704DF3">
        <w:rPr>
          <w:rFonts w:ascii="Verdana" w:hAnsi="Verdana"/>
          <w:b/>
          <w:bCs/>
          <w:kern w:val="32"/>
          <w:sz w:val="20"/>
          <w:szCs w:val="20"/>
        </w:rPr>
        <w:tab/>
      </w:r>
      <w:r w:rsidRPr="00704DF3">
        <w:rPr>
          <w:rFonts w:ascii="Verdana" w:hAnsi="Verdana"/>
          <w:b/>
          <w:bCs/>
          <w:kern w:val="32"/>
          <w:sz w:val="20"/>
          <w:szCs w:val="20"/>
        </w:rPr>
        <w:tab/>
      </w:r>
      <w:r w:rsidRPr="00704DF3">
        <w:rPr>
          <w:rFonts w:ascii="Verdana" w:hAnsi="Verdana"/>
          <w:b/>
          <w:bCs/>
          <w:kern w:val="32"/>
          <w:sz w:val="20"/>
          <w:szCs w:val="20"/>
        </w:rPr>
        <w:tab/>
      </w:r>
      <w:r w:rsidRPr="00704DF3">
        <w:rPr>
          <w:rFonts w:ascii="Verdana" w:hAnsi="Verdana"/>
          <w:b/>
          <w:bCs/>
          <w:kern w:val="32"/>
          <w:sz w:val="20"/>
          <w:szCs w:val="20"/>
        </w:rPr>
        <w:tab/>
      </w:r>
      <w:r w:rsidRPr="00704DF3">
        <w:rPr>
          <w:rFonts w:ascii="Verdana" w:hAnsi="Verdana"/>
          <w:b/>
          <w:bCs/>
          <w:kern w:val="32"/>
          <w:sz w:val="20"/>
          <w:szCs w:val="20"/>
        </w:rPr>
        <w:tab/>
      </w:r>
      <w:r w:rsidRPr="00704DF3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12D55023" w14:textId="77777777" w:rsidR="00704DF3" w:rsidRPr="00704DF3" w:rsidRDefault="00704DF3" w:rsidP="00704DF3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sz w:val="20"/>
          <w:szCs w:val="20"/>
        </w:rPr>
        <w:t>...................................................</w:t>
      </w:r>
      <w:r w:rsidRPr="00704DF3">
        <w:rPr>
          <w:rFonts w:ascii="Verdana" w:hAnsi="Verdana"/>
          <w:sz w:val="20"/>
          <w:szCs w:val="20"/>
        </w:rPr>
        <w:tab/>
      </w:r>
      <w:r w:rsidRPr="00704DF3">
        <w:rPr>
          <w:rFonts w:ascii="Verdana" w:hAnsi="Verdana"/>
          <w:sz w:val="20"/>
          <w:szCs w:val="20"/>
        </w:rPr>
        <w:tab/>
      </w:r>
    </w:p>
    <w:p w14:paraId="1C6FF7B4" w14:textId="77777777" w:rsidR="00704DF3" w:rsidRPr="00704DF3" w:rsidRDefault="00704DF3" w:rsidP="00704DF3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704DF3">
        <w:rPr>
          <w:rFonts w:ascii="Verdana" w:hAnsi="Verdana"/>
          <w:sz w:val="20"/>
          <w:szCs w:val="20"/>
        </w:rPr>
        <w:t>ych</w:t>
      </w:r>
      <w:proofErr w:type="spellEnd"/>
      <w:r w:rsidRPr="00704DF3">
        <w:rPr>
          <w:rFonts w:ascii="Verdana" w:hAnsi="Verdana"/>
          <w:sz w:val="20"/>
          <w:szCs w:val="20"/>
        </w:rPr>
        <w:t>) dokumentu(ów)</w:t>
      </w:r>
    </w:p>
    <w:p w14:paraId="0E7E7595" w14:textId="77777777" w:rsidR="00704DF3" w:rsidRPr="00704DF3" w:rsidRDefault="00704DF3" w:rsidP="00704DF3">
      <w:pPr>
        <w:jc w:val="both"/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sz w:val="20"/>
          <w:szCs w:val="20"/>
        </w:rPr>
        <w:t>…………………………………………………………………..................., które dołączamy do oferty.</w:t>
      </w:r>
    </w:p>
    <w:p w14:paraId="247189A8" w14:textId="77777777" w:rsidR="00704DF3" w:rsidRPr="00704DF3" w:rsidRDefault="00704DF3" w:rsidP="00704DF3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sz w:val="20"/>
          <w:szCs w:val="20"/>
        </w:rPr>
        <w:t>załącznikami do niniejszej oferty są:</w:t>
      </w:r>
    </w:p>
    <w:p w14:paraId="32BAB22C" w14:textId="77777777" w:rsidR="00704DF3" w:rsidRPr="00704DF3" w:rsidRDefault="00704DF3" w:rsidP="00704DF3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F52080B" w14:textId="77777777" w:rsidR="00704DF3" w:rsidRPr="00704DF3" w:rsidRDefault="00704DF3" w:rsidP="00704DF3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490B6177" w14:textId="77777777" w:rsidR="00704DF3" w:rsidRPr="00704DF3" w:rsidRDefault="00704DF3" w:rsidP="00704DF3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704DF3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64C462CC" w14:textId="77777777" w:rsidR="00704DF3" w:rsidRPr="008E6A48" w:rsidRDefault="00704DF3" w:rsidP="00704DF3">
      <w:pPr>
        <w:tabs>
          <w:tab w:val="left" w:pos="0"/>
        </w:tabs>
        <w:ind w:left="720" w:right="1"/>
        <w:contextualSpacing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8E6A48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1749350B" w14:textId="5D0F135C" w:rsidR="00FE545C" w:rsidRPr="00704DF3" w:rsidRDefault="00704DF3" w:rsidP="00704DF3">
      <w:pPr>
        <w:tabs>
          <w:tab w:val="left" w:pos="0"/>
        </w:tabs>
        <w:ind w:left="720" w:right="1"/>
        <w:contextualSpacing/>
        <w:rPr>
          <w:rFonts w:ascii="Verdana" w:hAnsi="Verdana"/>
          <w:sz w:val="20"/>
          <w:szCs w:val="20"/>
        </w:rPr>
      </w:pPr>
      <w:r w:rsidRPr="008E6A48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</w:t>
      </w:r>
    </w:p>
    <w:sectPr w:rsidR="00FE545C" w:rsidRPr="00704D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2C662F" w14:textId="77777777" w:rsidR="00AC4EC8" w:rsidRDefault="00AC4EC8">
      <w:r>
        <w:separator/>
      </w:r>
    </w:p>
  </w:endnote>
  <w:endnote w:type="continuationSeparator" w:id="0">
    <w:p w14:paraId="2B86028A" w14:textId="77777777" w:rsidR="00AC4EC8" w:rsidRDefault="00AC4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BB50D" w14:textId="77777777" w:rsidR="00081D3E" w:rsidRDefault="00081D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97B2E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C78EC" w14:textId="77777777" w:rsidR="00081D3E" w:rsidRDefault="00081D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46D546" w14:textId="77777777" w:rsidR="00AC4EC8" w:rsidRDefault="00AC4EC8">
      <w:r>
        <w:separator/>
      </w:r>
    </w:p>
  </w:footnote>
  <w:footnote w:type="continuationSeparator" w:id="0">
    <w:p w14:paraId="296ECDE0" w14:textId="77777777" w:rsidR="00AC4EC8" w:rsidRDefault="00AC4EC8">
      <w:r>
        <w:continuationSeparator/>
      </w:r>
    </w:p>
  </w:footnote>
  <w:footnote w:id="1">
    <w:p w14:paraId="3190D18C" w14:textId="77777777" w:rsidR="00704DF3" w:rsidRDefault="00704DF3" w:rsidP="00704DF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BC3AC0C" w14:textId="77777777" w:rsidR="00704DF3" w:rsidRDefault="00704DF3" w:rsidP="00704DF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6FD322" w14:textId="77777777" w:rsidR="00081D3E" w:rsidRDefault="00081D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A4EE77" w14:textId="54F6C58A" w:rsidR="00F53146" w:rsidRPr="00704DF3" w:rsidRDefault="00F53146" w:rsidP="00704D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844BFD" w14:textId="77777777" w:rsidR="00081D3E" w:rsidRDefault="00081D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632B9E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B047E2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EC16A80E"/>
    <w:lvl w:ilvl="0" w:tplc="A224E87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2CE2"/>
    <w:rsid w:val="00012286"/>
    <w:rsid w:val="000704FC"/>
    <w:rsid w:val="00071CCC"/>
    <w:rsid w:val="00081D3E"/>
    <w:rsid w:val="000B731D"/>
    <w:rsid w:val="000D6134"/>
    <w:rsid w:val="000E09C7"/>
    <w:rsid w:val="000F6589"/>
    <w:rsid w:val="00106636"/>
    <w:rsid w:val="00116EC6"/>
    <w:rsid w:val="001801DD"/>
    <w:rsid w:val="001B7F84"/>
    <w:rsid w:val="001D4612"/>
    <w:rsid w:val="00207E98"/>
    <w:rsid w:val="002723B0"/>
    <w:rsid w:val="00315A4A"/>
    <w:rsid w:val="004B7300"/>
    <w:rsid w:val="004C6753"/>
    <w:rsid w:val="00591B96"/>
    <w:rsid w:val="00595C87"/>
    <w:rsid w:val="005D2C65"/>
    <w:rsid w:val="005E6D94"/>
    <w:rsid w:val="0063384F"/>
    <w:rsid w:val="00643C6F"/>
    <w:rsid w:val="00646202"/>
    <w:rsid w:val="0065290F"/>
    <w:rsid w:val="006815F6"/>
    <w:rsid w:val="006C2CE2"/>
    <w:rsid w:val="00704DF3"/>
    <w:rsid w:val="007748F0"/>
    <w:rsid w:val="007A4321"/>
    <w:rsid w:val="007B7CA7"/>
    <w:rsid w:val="00826AF7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C4EC8"/>
    <w:rsid w:val="00B61D2B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B5B3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7D57A4"/>
  <w15:chartTrackingRefBased/>
  <w15:docId w15:val="{90B14A23-CD55-4FFE-90F1-34DCF527F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1FDFB-B042-4218-99AC-AB14192D1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667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Renata Rogowska-Kwas</cp:lastModifiedBy>
  <cp:revision>8</cp:revision>
  <cp:lastPrinted>2026-09-09T05:09:00Z</cp:lastPrinted>
  <dcterms:created xsi:type="dcterms:W3CDTF">2026-09-07T08:26:00Z</dcterms:created>
  <dcterms:modified xsi:type="dcterms:W3CDTF">2026-09-09T05:09:00Z</dcterms:modified>
</cp:coreProperties>
</file>