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56DC6C78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1D066F">
        <w:rPr>
          <w:b/>
          <w:bCs/>
          <w:sz w:val="22"/>
          <w:szCs w:val="22"/>
        </w:rPr>
        <w:t>37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079120F9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F64824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2075A77" w14:textId="77777777" w:rsidR="00240990" w:rsidRPr="00240990" w:rsidRDefault="00240990" w:rsidP="00240990">
      <w:pPr>
        <w:ind w:left="-426"/>
        <w:jc w:val="center"/>
        <w:rPr>
          <w:b/>
          <w:sz w:val="24"/>
          <w:szCs w:val="24"/>
        </w:rPr>
      </w:pPr>
      <w:r w:rsidRPr="00240990">
        <w:rPr>
          <w:b/>
          <w:sz w:val="24"/>
          <w:szCs w:val="24"/>
        </w:rPr>
        <w:t>Przebudowa drogi powiatowej nr 5491P Drogi- Szkaradowo, w miejscowości Zaorle.</w:t>
      </w:r>
    </w:p>
    <w:p w14:paraId="1AB10F91" w14:textId="77777777" w:rsidR="00B678C9" w:rsidRDefault="00B678C9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EF09F" w14:textId="77777777" w:rsidR="00E54305" w:rsidRDefault="00E54305">
      <w:r>
        <w:separator/>
      </w:r>
    </w:p>
  </w:endnote>
  <w:endnote w:type="continuationSeparator" w:id="0">
    <w:p w14:paraId="7C472BA6" w14:textId="77777777" w:rsidR="00E54305" w:rsidRDefault="00E5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EEAB" w14:textId="77777777" w:rsidR="00E54305" w:rsidRDefault="00E54305">
      <w:r>
        <w:separator/>
      </w:r>
    </w:p>
  </w:footnote>
  <w:footnote w:type="continuationSeparator" w:id="0">
    <w:p w14:paraId="7AB15ECD" w14:textId="77777777" w:rsidR="00E54305" w:rsidRDefault="00E54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6C7E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25E9"/>
    <w:rsid w:val="00C55004"/>
    <w:rsid w:val="00C661B6"/>
    <w:rsid w:val="00C935BE"/>
    <w:rsid w:val="00CA5783"/>
    <w:rsid w:val="00CA75FC"/>
    <w:rsid w:val="00CA7E61"/>
    <w:rsid w:val="00CB6C97"/>
    <w:rsid w:val="00CC1EEE"/>
    <w:rsid w:val="00CE549E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5DFF"/>
    <w:rsid w:val="00E2692C"/>
    <w:rsid w:val="00E34D40"/>
    <w:rsid w:val="00E54305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4824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11</cp:revision>
  <cp:lastPrinted>2025-04-07T06:28:00Z</cp:lastPrinted>
  <dcterms:created xsi:type="dcterms:W3CDTF">2026-03-20T13:17:00Z</dcterms:created>
  <dcterms:modified xsi:type="dcterms:W3CDTF">2026-09-10T07:26:00Z</dcterms:modified>
</cp:coreProperties>
</file>