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E60B6" w14:textId="6CA8CE8D" w:rsidR="00D665F5" w:rsidRDefault="004B1816" w:rsidP="00D665F5">
      <w:pPr>
        <w:spacing w:after="240"/>
        <w:jc w:val="right"/>
        <w:rPr>
          <w:sz w:val="22"/>
          <w:szCs w:val="22"/>
        </w:rPr>
      </w:pPr>
      <w:r w:rsidRPr="004B18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1816">
        <w:rPr>
          <w:sz w:val="22"/>
          <w:szCs w:val="22"/>
        </w:rPr>
        <w:t>2026-09-14</w:t>
      </w:r>
    </w:p>
    <w:p w14:paraId="4310DF8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B0D39B" w14:textId="77777777" w:rsidR="004B1816" w:rsidRPr="004B1816" w:rsidRDefault="004B1816" w:rsidP="00577BC6">
      <w:pPr>
        <w:spacing w:after="40"/>
        <w:rPr>
          <w:b/>
          <w:bCs/>
          <w:sz w:val="22"/>
          <w:szCs w:val="22"/>
        </w:rPr>
      </w:pPr>
      <w:r w:rsidRPr="004B1816">
        <w:rPr>
          <w:b/>
          <w:bCs/>
          <w:sz w:val="22"/>
          <w:szCs w:val="22"/>
        </w:rPr>
        <w:t>Akademia Górniczo - Hutnicza</w:t>
      </w:r>
    </w:p>
    <w:p w14:paraId="717DCC99" w14:textId="77777777" w:rsidR="004B1816" w:rsidRPr="004B1816" w:rsidRDefault="004B1816" w:rsidP="00577BC6">
      <w:pPr>
        <w:spacing w:after="40"/>
        <w:rPr>
          <w:b/>
          <w:bCs/>
          <w:sz w:val="22"/>
          <w:szCs w:val="22"/>
        </w:rPr>
      </w:pPr>
      <w:r w:rsidRPr="004B1816">
        <w:rPr>
          <w:b/>
          <w:bCs/>
          <w:sz w:val="22"/>
          <w:szCs w:val="22"/>
        </w:rPr>
        <w:t>im. Stanisława Staszica w Krakowie</w:t>
      </w:r>
    </w:p>
    <w:p w14:paraId="795B83AC" w14:textId="021EFDCD" w:rsidR="00D665F5" w:rsidRPr="00D91931" w:rsidRDefault="004B1816" w:rsidP="00577BC6">
      <w:pPr>
        <w:spacing w:after="40"/>
        <w:rPr>
          <w:b/>
          <w:bCs/>
          <w:sz w:val="22"/>
          <w:szCs w:val="22"/>
        </w:rPr>
      </w:pPr>
      <w:r w:rsidRPr="004B1816">
        <w:rPr>
          <w:b/>
          <w:bCs/>
          <w:sz w:val="22"/>
          <w:szCs w:val="22"/>
        </w:rPr>
        <w:t>Dział Zamówień Publicznych</w:t>
      </w:r>
    </w:p>
    <w:p w14:paraId="46D74A94" w14:textId="42540CC0" w:rsidR="00D665F5" w:rsidRPr="00BD5546" w:rsidRDefault="004B1816" w:rsidP="00D665F5">
      <w:pPr>
        <w:rPr>
          <w:sz w:val="22"/>
          <w:szCs w:val="22"/>
        </w:rPr>
      </w:pPr>
      <w:r w:rsidRPr="004B18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1816">
        <w:rPr>
          <w:sz w:val="22"/>
          <w:szCs w:val="22"/>
        </w:rPr>
        <w:t>30</w:t>
      </w:r>
    </w:p>
    <w:p w14:paraId="4C54FB96" w14:textId="6C6CBD1F" w:rsidR="00D665F5" w:rsidRPr="00BD5546" w:rsidRDefault="004B1816" w:rsidP="00D665F5">
      <w:pPr>
        <w:rPr>
          <w:sz w:val="22"/>
          <w:szCs w:val="22"/>
        </w:rPr>
      </w:pPr>
      <w:r w:rsidRPr="004B18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1816">
        <w:rPr>
          <w:sz w:val="22"/>
          <w:szCs w:val="22"/>
        </w:rPr>
        <w:t>Kraków</w:t>
      </w:r>
    </w:p>
    <w:p w14:paraId="734491F0" w14:textId="7B53988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1816" w:rsidRPr="004B1816">
        <w:rPr>
          <w:b/>
          <w:sz w:val="22"/>
          <w:szCs w:val="22"/>
        </w:rPr>
        <w:t>KC-DE-zp.25.386.2026</w:t>
      </w:r>
      <w:r w:rsidR="00A80738">
        <w:rPr>
          <w:sz w:val="24"/>
        </w:rPr>
        <w:tab/>
        <w:t xml:space="preserve"> </w:t>
      </w:r>
    </w:p>
    <w:p w14:paraId="289FAC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314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512B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0530F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333DA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D12109" w14:textId="010FA56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1816" w:rsidRPr="004B1816">
        <w:rPr>
          <w:sz w:val="22"/>
          <w:szCs w:val="22"/>
        </w:rPr>
        <w:t xml:space="preserve">Tryb podstawowy bez negocjacji - art. 275 pkt. 1 ustawy </w:t>
      </w:r>
      <w:proofErr w:type="spellStart"/>
      <w:r w:rsidR="004B1816" w:rsidRPr="004B181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FED294B" w14:textId="50AC86F4" w:rsidR="00A80738" w:rsidRPr="00577BC6" w:rsidRDefault="004B18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1816">
        <w:rPr>
          <w:b/>
          <w:sz w:val="22"/>
          <w:szCs w:val="22"/>
        </w:rPr>
        <w:t>Dostawa materiałów promocyjnych dla Akademickiego Centrum Materiałów i Nanotechnologii AGH - KC-DE-zp.25.386.2026</w:t>
      </w:r>
    </w:p>
    <w:p w14:paraId="3855DF9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705ACF" w14:textId="0C00598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1816" w:rsidRPr="004B1816">
        <w:rPr>
          <w:sz w:val="22"/>
          <w:szCs w:val="22"/>
        </w:rPr>
        <w:t>14/09/2026</w:t>
      </w:r>
      <w:r w:rsidR="00FF4AB1" w:rsidRPr="00577BC6">
        <w:rPr>
          <w:sz w:val="22"/>
          <w:szCs w:val="22"/>
        </w:rPr>
        <w:t xml:space="preserve"> o godz. </w:t>
      </w:r>
      <w:r w:rsidR="004B1816" w:rsidRPr="004B181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F3F2CED" w14:textId="77777777" w:rsidTr="003F57CD">
        <w:tc>
          <w:tcPr>
            <w:tcW w:w="993" w:type="dxa"/>
            <w:vAlign w:val="center"/>
          </w:tcPr>
          <w:p w14:paraId="5E5889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5A74A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DF446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1816" w:rsidRPr="00493F8C" w14:paraId="4A0BF259" w14:textId="77777777" w:rsidTr="008D5CA8">
        <w:tc>
          <w:tcPr>
            <w:tcW w:w="993" w:type="dxa"/>
            <w:vAlign w:val="center"/>
          </w:tcPr>
          <w:p w14:paraId="5A0634FE" w14:textId="595D402E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1</w:t>
            </w:r>
          </w:p>
        </w:tc>
        <w:tc>
          <w:tcPr>
            <w:tcW w:w="5244" w:type="dxa"/>
          </w:tcPr>
          <w:p w14:paraId="3B2BD18F" w14:textId="2646275D" w:rsidR="004B1816" w:rsidRPr="00490DC0" w:rsidRDefault="004B1816" w:rsidP="008D5CA8">
            <w:pPr>
              <w:spacing w:before="40"/>
            </w:pPr>
            <w:r w:rsidRPr="004B1816">
              <w:t>Gamma Spółka z ograniczoną odpowiedzialnością</w:t>
            </w:r>
          </w:p>
          <w:p w14:paraId="1B133A43" w14:textId="4E852294" w:rsidR="004B1816" w:rsidRPr="00490DC0" w:rsidRDefault="004B1816" w:rsidP="008D5CA8">
            <w:r w:rsidRPr="004B1816">
              <w:t>Przeryty Bór</w:t>
            </w:r>
            <w:r w:rsidRPr="00490DC0">
              <w:t xml:space="preserve"> </w:t>
            </w:r>
            <w:r w:rsidRPr="004B1816">
              <w:t>52</w:t>
            </w:r>
            <w:r w:rsidRPr="00490DC0">
              <w:t xml:space="preserve"> </w:t>
            </w:r>
          </w:p>
          <w:p w14:paraId="4BAED19D" w14:textId="37F18496" w:rsidR="004B1816" w:rsidRPr="00490DC0" w:rsidRDefault="004B1816" w:rsidP="008D5CA8">
            <w:pPr>
              <w:spacing w:after="40"/>
              <w:jc w:val="both"/>
            </w:pPr>
            <w:r w:rsidRPr="004B1816">
              <w:t>39-216</w:t>
            </w:r>
            <w:r w:rsidRPr="00490DC0">
              <w:t xml:space="preserve"> </w:t>
            </w:r>
            <w:r w:rsidRPr="004B1816">
              <w:t>Przeryty Bór</w:t>
            </w:r>
          </w:p>
        </w:tc>
        <w:tc>
          <w:tcPr>
            <w:tcW w:w="2835" w:type="dxa"/>
            <w:vAlign w:val="center"/>
          </w:tcPr>
          <w:p w14:paraId="0CAC537F" w14:textId="6E16C40E" w:rsidR="004B1816" w:rsidRPr="00490DC0" w:rsidRDefault="004B1816" w:rsidP="008D5CA8">
            <w:pPr>
              <w:spacing w:before="120" w:after="120"/>
              <w:jc w:val="both"/>
            </w:pPr>
            <w:r w:rsidRPr="004B1816">
              <w:t>13 622.25 zł</w:t>
            </w:r>
          </w:p>
        </w:tc>
      </w:tr>
      <w:tr w:rsidR="004B1816" w:rsidRPr="00493F8C" w14:paraId="0DAE3F97" w14:textId="77777777" w:rsidTr="008D5CA8">
        <w:tc>
          <w:tcPr>
            <w:tcW w:w="993" w:type="dxa"/>
            <w:vAlign w:val="center"/>
          </w:tcPr>
          <w:p w14:paraId="7A6C3EF9" w14:textId="17609913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2</w:t>
            </w:r>
          </w:p>
        </w:tc>
        <w:tc>
          <w:tcPr>
            <w:tcW w:w="5244" w:type="dxa"/>
          </w:tcPr>
          <w:p w14:paraId="25B8DA42" w14:textId="10A9DFAC" w:rsidR="004B1816" w:rsidRPr="00490DC0" w:rsidRDefault="004B1816" w:rsidP="008D5CA8">
            <w:pPr>
              <w:spacing w:before="40"/>
            </w:pPr>
            <w:proofErr w:type="spellStart"/>
            <w:r w:rsidRPr="004B1816">
              <w:t>Getgadget</w:t>
            </w:r>
            <w:proofErr w:type="spellEnd"/>
            <w:r w:rsidRPr="004B1816">
              <w:t xml:space="preserve"> Paweł Drewniak</w:t>
            </w:r>
          </w:p>
          <w:p w14:paraId="3F99DCEF" w14:textId="4ADDBD00" w:rsidR="004B1816" w:rsidRPr="00490DC0" w:rsidRDefault="004B1816" w:rsidP="008D5CA8">
            <w:r w:rsidRPr="004B1816">
              <w:t>Wojska Polskiego</w:t>
            </w:r>
            <w:r w:rsidRPr="00490DC0">
              <w:t xml:space="preserve"> </w:t>
            </w:r>
            <w:r w:rsidRPr="004B1816">
              <w:t>3/13</w:t>
            </w:r>
            <w:r w:rsidRPr="00490DC0">
              <w:t xml:space="preserve"> </w:t>
            </w:r>
          </w:p>
          <w:p w14:paraId="0CBD9731" w14:textId="2CB15C8C" w:rsidR="004B1816" w:rsidRPr="00490DC0" w:rsidRDefault="004B1816" w:rsidP="008D5CA8">
            <w:pPr>
              <w:spacing w:after="40"/>
              <w:jc w:val="both"/>
            </w:pPr>
            <w:r w:rsidRPr="004B1816">
              <w:t>32-800</w:t>
            </w:r>
            <w:r w:rsidRPr="00490DC0">
              <w:t xml:space="preserve"> </w:t>
            </w:r>
            <w:r w:rsidRPr="004B1816">
              <w:t>Brzesko</w:t>
            </w:r>
          </w:p>
        </w:tc>
        <w:tc>
          <w:tcPr>
            <w:tcW w:w="2835" w:type="dxa"/>
            <w:vAlign w:val="center"/>
          </w:tcPr>
          <w:p w14:paraId="605DE886" w14:textId="26C0D417" w:rsidR="004B1816" w:rsidRPr="00490DC0" w:rsidRDefault="004B1816" w:rsidP="008D5CA8">
            <w:pPr>
              <w:spacing w:before="120" w:after="120"/>
              <w:jc w:val="both"/>
            </w:pPr>
            <w:r w:rsidRPr="004B1816">
              <w:t>5 854.80 zł</w:t>
            </w:r>
          </w:p>
        </w:tc>
      </w:tr>
      <w:tr w:rsidR="004B1816" w:rsidRPr="00493F8C" w14:paraId="61BB5763" w14:textId="77777777" w:rsidTr="008D5CA8">
        <w:tc>
          <w:tcPr>
            <w:tcW w:w="993" w:type="dxa"/>
            <w:vAlign w:val="center"/>
          </w:tcPr>
          <w:p w14:paraId="4E95476D" w14:textId="463B9360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3</w:t>
            </w:r>
          </w:p>
        </w:tc>
        <w:tc>
          <w:tcPr>
            <w:tcW w:w="5244" w:type="dxa"/>
          </w:tcPr>
          <w:p w14:paraId="4FE20EF7" w14:textId="4D78E72F" w:rsidR="004B1816" w:rsidRPr="00490DC0" w:rsidRDefault="004B1816" w:rsidP="008D5CA8">
            <w:pPr>
              <w:spacing w:before="40"/>
            </w:pPr>
            <w:r w:rsidRPr="004B1816">
              <w:t xml:space="preserve">PPHU LIR </w:t>
            </w:r>
            <w:proofErr w:type="spellStart"/>
            <w:r w:rsidRPr="004B1816">
              <w:t>Elzbieta</w:t>
            </w:r>
            <w:proofErr w:type="spellEnd"/>
            <w:r w:rsidRPr="004B1816">
              <w:t xml:space="preserve"> </w:t>
            </w:r>
            <w:proofErr w:type="spellStart"/>
            <w:r w:rsidRPr="004B1816">
              <w:t>Zajet</w:t>
            </w:r>
            <w:proofErr w:type="spellEnd"/>
          </w:p>
          <w:p w14:paraId="2E6508ED" w14:textId="6589C3B9" w:rsidR="004B1816" w:rsidRPr="00490DC0" w:rsidRDefault="004B1816" w:rsidP="008D5CA8">
            <w:r w:rsidRPr="004B1816">
              <w:t>Grunwaldzka</w:t>
            </w:r>
            <w:r w:rsidRPr="00490DC0">
              <w:t xml:space="preserve"> </w:t>
            </w:r>
            <w:r w:rsidRPr="004B1816">
              <w:t>2</w:t>
            </w:r>
            <w:r w:rsidRPr="00490DC0">
              <w:t xml:space="preserve"> </w:t>
            </w:r>
          </w:p>
          <w:p w14:paraId="751434DA" w14:textId="546C4A0A" w:rsidR="004B1816" w:rsidRPr="00490DC0" w:rsidRDefault="004B1816" w:rsidP="008D5CA8">
            <w:pPr>
              <w:spacing w:after="40"/>
              <w:jc w:val="both"/>
            </w:pPr>
            <w:r w:rsidRPr="004B1816">
              <w:t>82-300</w:t>
            </w:r>
            <w:r w:rsidRPr="00490DC0">
              <w:t xml:space="preserve"> </w:t>
            </w:r>
            <w:r w:rsidRPr="004B1816">
              <w:t>Elbląg</w:t>
            </w:r>
          </w:p>
        </w:tc>
        <w:tc>
          <w:tcPr>
            <w:tcW w:w="2835" w:type="dxa"/>
            <w:vAlign w:val="center"/>
          </w:tcPr>
          <w:p w14:paraId="233C7759" w14:textId="00C09351" w:rsidR="004B1816" w:rsidRPr="00490DC0" w:rsidRDefault="004B1816" w:rsidP="008D5CA8">
            <w:pPr>
              <w:spacing w:before="120" w:after="120"/>
              <w:jc w:val="both"/>
            </w:pPr>
            <w:r w:rsidRPr="004B1816">
              <w:t>20 910.00 zł</w:t>
            </w:r>
          </w:p>
        </w:tc>
      </w:tr>
      <w:tr w:rsidR="004B1816" w:rsidRPr="00493F8C" w14:paraId="7A12D1AD" w14:textId="77777777" w:rsidTr="008D5CA8">
        <w:tc>
          <w:tcPr>
            <w:tcW w:w="993" w:type="dxa"/>
            <w:vAlign w:val="center"/>
          </w:tcPr>
          <w:p w14:paraId="76E037FB" w14:textId="497BA25E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4</w:t>
            </w:r>
          </w:p>
        </w:tc>
        <w:tc>
          <w:tcPr>
            <w:tcW w:w="5244" w:type="dxa"/>
          </w:tcPr>
          <w:p w14:paraId="12D082D0" w14:textId="487573DA" w:rsidR="004B1816" w:rsidRPr="00490DC0" w:rsidRDefault="004B1816" w:rsidP="008D5CA8">
            <w:pPr>
              <w:spacing w:before="40"/>
            </w:pPr>
            <w:r w:rsidRPr="004B1816">
              <w:t xml:space="preserve">Podarowane </w:t>
            </w:r>
            <w:proofErr w:type="spellStart"/>
            <w:r w:rsidRPr="004B1816">
              <w:t>sp.z</w:t>
            </w:r>
            <w:proofErr w:type="spellEnd"/>
            <w:r w:rsidRPr="004B1816">
              <w:t xml:space="preserve"> o.o.</w:t>
            </w:r>
          </w:p>
          <w:p w14:paraId="6437107F" w14:textId="3FADCF2B" w:rsidR="004B1816" w:rsidRPr="00490DC0" w:rsidRDefault="004B1816" w:rsidP="008D5CA8">
            <w:r w:rsidRPr="004B1816">
              <w:t>Kasztanowa</w:t>
            </w:r>
            <w:r w:rsidRPr="00490DC0">
              <w:t xml:space="preserve"> </w:t>
            </w:r>
            <w:r w:rsidRPr="004B1816">
              <w:t>26</w:t>
            </w:r>
            <w:r w:rsidRPr="00490DC0">
              <w:t xml:space="preserve"> </w:t>
            </w:r>
          </w:p>
          <w:p w14:paraId="2F80B50D" w14:textId="5AF02A60" w:rsidR="004B1816" w:rsidRPr="00490DC0" w:rsidRDefault="004B1816" w:rsidP="008D5CA8">
            <w:pPr>
              <w:spacing w:after="40"/>
              <w:jc w:val="both"/>
            </w:pPr>
            <w:r w:rsidRPr="004B1816">
              <w:t>32-040</w:t>
            </w:r>
            <w:r w:rsidRPr="00490DC0">
              <w:t xml:space="preserve"> </w:t>
            </w:r>
            <w:r w:rsidRPr="004B1816">
              <w:t>Rzeszotary</w:t>
            </w:r>
          </w:p>
        </w:tc>
        <w:tc>
          <w:tcPr>
            <w:tcW w:w="2835" w:type="dxa"/>
            <w:vAlign w:val="center"/>
          </w:tcPr>
          <w:p w14:paraId="77AE7030" w14:textId="0A3A67A6" w:rsidR="004B1816" w:rsidRPr="00490DC0" w:rsidRDefault="004B1816" w:rsidP="008D5CA8">
            <w:pPr>
              <w:spacing w:before="120" w:after="120"/>
              <w:jc w:val="both"/>
            </w:pPr>
            <w:r w:rsidRPr="004B1816">
              <w:t>3 917.55 zł</w:t>
            </w:r>
          </w:p>
        </w:tc>
      </w:tr>
      <w:tr w:rsidR="004B1816" w:rsidRPr="00493F8C" w14:paraId="2C881EB3" w14:textId="77777777" w:rsidTr="008D5CA8">
        <w:tc>
          <w:tcPr>
            <w:tcW w:w="993" w:type="dxa"/>
            <w:vAlign w:val="center"/>
          </w:tcPr>
          <w:p w14:paraId="7DA6FA82" w14:textId="4CC79CEA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5</w:t>
            </w:r>
          </w:p>
        </w:tc>
        <w:tc>
          <w:tcPr>
            <w:tcW w:w="5244" w:type="dxa"/>
          </w:tcPr>
          <w:p w14:paraId="09E537B4" w14:textId="21CF84AC" w:rsidR="004B1816" w:rsidRPr="00490DC0" w:rsidRDefault="004B1816" w:rsidP="008D5CA8">
            <w:pPr>
              <w:spacing w:before="40"/>
            </w:pPr>
            <w:proofErr w:type="spellStart"/>
            <w:r w:rsidRPr="004B1816">
              <w:t>Mikodruk</w:t>
            </w:r>
            <w:proofErr w:type="spellEnd"/>
            <w:r w:rsidRPr="004B1816">
              <w:t xml:space="preserve"> </w:t>
            </w:r>
            <w:proofErr w:type="spellStart"/>
            <w:r w:rsidRPr="004B1816">
              <w:t>Computer</w:t>
            </w:r>
            <w:proofErr w:type="spellEnd"/>
            <w:r w:rsidRPr="004B1816">
              <w:t xml:space="preserve"> s.c. Jacek i Sylwia Mikołajczyk</w:t>
            </w:r>
          </w:p>
          <w:p w14:paraId="3996AC37" w14:textId="51FD4CBE" w:rsidR="004B1816" w:rsidRPr="00490DC0" w:rsidRDefault="004B1816" w:rsidP="008D5CA8">
            <w:r w:rsidRPr="004B1816">
              <w:t>Ptolemeusza</w:t>
            </w:r>
            <w:r w:rsidRPr="00490DC0">
              <w:t xml:space="preserve"> </w:t>
            </w:r>
            <w:r w:rsidRPr="004B1816">
              <w:t>23</w:t>
            </w:r>
            <w:r w:rsidRPr="00490DC0">
              <w:t xml:space="preserve"> </w:t>
            </w:r>
          </w:p>
          <w:p w14:paraId="645979D1" w14:textId="14EC8BD1" w:rsidR="004B1816" w:rsidRPr="00490DC0" w:rsidRDefault="004B1816" w:rsidP="008D5CA8">
            <w:pPr>
              <w:spacing w:after="40"/>
              <w:jc w:val="both"/>
            </w:pPr>
            <w:r w:rsidRPr="004B1816">
              <w:t>62-800</w:t>
            </w:r>
            <w:r w:rsidRPr="00490DC0">
              <w:t xml:space="preserve"> </w:t>
            </w:r>
            <w:r w:rsidRPr="004B1816">
              <w:t>Kalisz</w:t>
            </w:r>
          </w:p>
        </w:tc>
        <w:tc>
          <w:tcPr>
            <w:tcW w:w="2835" w:type="dxa"/>
            <w:vAlign w:val="center"/>
          </w:tcPr>
          <w:p w14:paraId="57A33DD6" w14:textId="4C240791" w:rsidR="004B1816" w:rsidRPr="00490DC0" w:rsidRDefault="004B1816" w:rsidP="008D5CA8">
            <w:pPr>
              <w:spacing w:before="120" w:after="120"/>
              <w:jc w:val="both"/>
            </w:pPr>
            <w:r w:rsidRPr="004B1816">
              <w:t>8 487.00 zł</w:t>
            </w:r>
          </w:p>
        </w:tc>
      </w:tr>
      <w:tr w:rsidR="004B1816" w:rsidRPr="00493F8C" w14:paraId="235097CA" w14:textId="77777777" w:rsidTr="008D5CA8">
        <w:tc>
          <w:tcPr>
            <w:tcW w:w="993" w:type="dxa"/>
            <w:vAlign w:val="center"/>
          </w:tcPr>
          <w:p w14:paraId="1D432643" w14:textId="7F7F236E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6</w:t>
            </w:r>
          </w:p>
        </w:tc>
        <w:tc>
          <w:tcPr>
            <w:tcW w:w="5244" w:type="dxa"/>
          </w:tcPr>
          <w:p w14:paraId="341F90FD" w14:textId="36817282" w:rsidR="004B1816" w:rsidRPr="00490DC0" w:rsidRDefault="004B1816" w:rsidP="008D5CA8">
            <w:pPr>
              <w:spacing w:before="40"/>
            </w:pPr>
            <w:r w:rsidRPr="004B1816">
              <w:t>Maciej Perek</w:t>
            </w:r>
            <w:r w:rsidR="004F7BDF">
              <w:t xml:space="preserve"> </w:t>
            </w:r>
            <w:r w:rsidR="004F7BDF" w:rsidRPr="004B1816">
              <w:t xml:space="preserve">PHU </w:t>
            </w:r>
            <w:proofErr w:type="spellStart"/>
            <w:r w:rsidR="004F7BDF" w:rsidRPr="004B1816">
              <w:t>Profexim</w:t>
            </w:r>
            <w:proofErr w:type="spellEnd"/>
          </w:p>
          <w:p w14:paraId="3A09F9AD" w14:textId="115599DC" w:rsidR="004B1816" w:rsidRPr="00490DC0" w:rsidRDefault="004B1816" w:rsidP="008D5CA8">
            <w:r w:rsidRPr="004B1816">
              <w:t>Warmijska</w:t>
            </w:r>
            <w:r w:rsidRPr="00490DC0">
              <w:t xml:space="preserve"> </w:t>
            </w:r>
            <w:r w:rsidRPr="004B1816">
              <w:t>10/10</w:t>
            </w:r>
            <w:r w:rsidRPr="00490DC0">
              <w:t xml:space="preserve"> </w:t>
            </w:r>
          </w:p>
          <w:p w14:paraId="2BBC2B6E" w14:textId="37CF1B08" w:rsidR="004B1816" w:rsidRPr="00490DC0" w:rsidRDefault="004B1816" w:rsidP="008D5CA8">
            <w:pPr>
              <w:spacing w:after="40"/>
              <w:jc w:val="both"/>
            </w:pPr>
            <w:r w:rsidRPr="004B1816">
              <w:t>30-069</w:t>
            </w:r>
            <w:r w:rsidRPr="00490DC0">
              <w:t xml:space="preserve"> </w:t>
            </w:r>
            <w:r w:rsidRPr="004B1816">
              <w:t>Kraków</w:t>
            </w:r>
          </w:p>
        </w:tc>
        <w:tc>
          <w:tcPr>
            <w:tcW w:w="2835" w:type="dxa"/>
            <w:vAlign w:val="center"/>
          </w:tcPr>
          <w:p w14:paraId="6CDADCAC" w14:textId="618BAC16" w:rsidR="004B1816" w:rsidRPr="00490DC0" w:rsidRDefault="004B1816" w:rsidP="008D5CA8">
            <w:pPr>
              <w:spacing w:before="120" w:after="120"/>
              <w:jc w:val="both"/>
            </w:pPr>
            <w:r w:rsidRPr="004B1816">
              <w:t>7 596.48 zł</w:t>
            </w:r>
          </w:p>
        </w:tc>
      </w:tr>
      <w:tr w:rsidR="004B1816" w:rsidRPr="00493F8C" w14:paraId="54DF3318" w14:textId="77777777" w:rsidTr="008D5CA8">
        <w:tc>
          <w:tcPr>
            <w:tcW w:w="993" w:type="dxa"/>
            <w:vAlign w:val="center"/>
          </w:tcPr>
          <w:p w14:paraId="4655A102" w14:textId="2F7135EA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7</w:t>
            </w:r>
          </w:p>
        </w:tc>
        <w:tc>
          <w:tcPr>
            <w:tcW w:w="5244" w:type="dxa"/>
          </w:tcPr>
          <w:p w14:paraId="5E0E9B79" w14:textId="757D8AB6" w:rsidR="004B1816" w:rsidRPr="00490DC0" w:rsidRDefault="004B1816" w:rsidP="008D5CA8">
            <w:pPr>
              <w:spacing w:before="40"/>
            </w:pPr>
            <w:proofErr w:type="spellStart"/>
            <w:r w:rsidRPr="004B1816">
              <w:t>Promo</w:t>
            </w:r>
            <w:proofErr w:type="spellEnd"/>
            <w:r w:rsidRPr="004B1816">
              <w:t xml:space="preserve">-Land s.c. </w:t>
            </w:r>
            <w:proofErr w:type="spellStart"/>
            <w:r w:rsidRPr="004B1816">
              <w:t>D.Grodzińska</w:t>
            </w:r>
            <w:proofErr w:type="spellEnd"/>
            <w:r w:rsidRPr="004B1816">
              <w:t xml:space="preserve">-Moszczyńska, </w:t>
            </w:r>
            <w:proofErr w:type="spellStart"/>
            <w:r w:rsidRPr="004B1816">
              <w:t>R.Rutkowska</w:t>
            </w:r>
            <w:proofErr w:type="spellEnd"/>
          </w:p>
          <w:p w14:paraId="716F5150" w14:textId="24925602" w:rsidR="004B1816" w:rsidRPr="00490DC0" w:rsidRDefault="004B1816" w:rsidP="008D5CA8">
            <w:r w:rsidRPr="004B1816">
              <w:t>Zwycięstwa</w:t>
            </w:r>
            <w:r w:rsidRPr="00490DC0">
              <w:t xml:space="preserve"> </w:t>
            </w:r>
            <w:r w:rsidRPr="004B1816">
              <w:t>10</w:t>
            </w:r>
            <w:r w:rsidRPr="00490DC0">
              <w:t xml:space="preserve"> </w:t>
            </w:r>
          </w:p>
          <w:p w14:paraId="568F5A87" w14:textId="20719ABB" w:rsidR="004B1816" w:rsidRPr="00490DC0" w:rsidRDefault="004B1816" w:rsidP="008D5CA8">
            <w:pPr>
              <w:spacing w:after="40"/>
              <w:jc w:val="both"/>
            </w:pPr>
            <w:r w:rsidRPr="004B1816">
              <w:t>95-082</w:t>
            </w:r>
            <w:r w:rsidRPr="00490DC0">
              <w:t xml:space="preserve"> </w:t>
            </w:r>
            <w:r w:rsidRPr="004B1816">
              <w:t>Chechło Pierwsze</w:t>
            </w:r>
          </w:p>
        </w:tc>
        <w:tc>
          <w:tcPr>
            <w:tcW w:w="2835" w:type="dxa"/>
            <w:vAlign w:val="center"/>
          </w:tcPr>
          <w:p w14:paraId="5490DF9B" w14:textId="42082F67" w:rsidR="004B1816" w:rsidRPr="00490DC0" w:rsidRDefault="004B1816" w:rsidP="008D5CA8">
            <w:pPr>
              <w:spacing w:before="120" w:after="120"/>
              <w:jc w:val="both"/>
            </w:pPr>
            <w:r w:rsidRPr="004B1816">
              <w:t>6 322.20 zł</w:t>
            </w:r>
          </w:p>
        </w:tc>
      </w:tr>
      <w:tr w:rsidR="004B1816" w:rsidRPr="00493F8C" w14:paraId="192721A2" w14:textId="77777777" w:rsidTr="008D5CA8">
        <w:tc>
          <w:tcPr>
            <w:tcW w:w="993" w:type="dxa"/>
            <w:vAlign w:val="center"/>
          </w:tcPr>
          <w:p w14:paraId="4F0F6180" w14:textId="171CB0E2" w:rsidR="004B1816" w:rsidRPr="00490DC0" w:rsidRDefault="004B1816" w:rsidP="008D5CA8">
            <w:pPr>
              <w:spacing w:before="120" w:after="120"/>
              <w:jc w:val="center"/>
            </w:pPr>
            <w:r w:rsidRPr="004B1816">
              <w:t>8</w:t>
            </w:r>
          </w:p>
        </w:tc>
        <w:tc>
          <w:tcPr>
            <w:tcW w:w="5244" w:type="dxa"/>
          </w:tcPr>
          <w:p w14:paraId="1C1C5899" w14:textId="087CD745" w:rsidR="004B1816" w:rsidRPr="00490DC0" w:rsidRDefault="004B1816" w:rsidP="008D5CA8">
            <w:pPr>
              <w:spacing w:before="40"/>
            </w:pPr>
            <w:r w:rsidRPr="004B1816">
              <w:t>ARW Studio B&amp;W Wojciech Janecki</w:t>
            </w:r>
          </w:p>
          <w:p w14:paraId="067FAB0B" w14:textId="11C10F48" w:rsidR="004B1816" w:rsidRPr="00490DC0" w:rsidRDefault="004B1816" w:rsidP="008D5CA8">
            <w:r w:rsidRPr="004B1816">
              <w:t>Podjazdowa</w:t>
            </w:r>
            <w:r w:rsidRPr="00490DC0">
              <w:t xml:space="preserve"> </w:t>
            </w:r>
            <w:r w:rsidRPr="004B1816">
              <w:t>2/31</w:t>
            </w:r>
            <w:r w:rsidRPr="00490DC0">
              <w:t xml:space="preserve"> </w:t>
            </w:r>
          </w:p>
          <w:p w14:paraId="6AD18715" w14:textId="4ED36CF5" w:rsidR="004B1816" w:rsidRPr="00490DC0" w:rsidRDefault="004B1816" w:rsidP="008D5CA8">
            <w:pPr>
              <w:spacing w:after="40"/>
              <w:jc w:val="both"/>
            </w:pPr>
            <w:r w:rsidRPr="004B1816">
              <w:t>41-200</w:t>
            </w:r>
            <w:r w:rsidRPr="00490DC0">
              <w:t xml:space="preserve"> </w:t>
            </w:r>
            <w:r w:rsidRPr="004B1816">
              <w:t>Sosnowiec</w:t>
            </w:r>
          </w:p>
        </w:tc>
        <w:tc>
          <w:tcPr>
            <w:tcW w:w="2835" w:type="dxa"/>
            <w:vAlign w:val="center"/>
          </w:tcPr>
          <w:p w14:paraId="0338126A" w14:textId="677AFE6E" w:rsidR="004B1816" w:rsidRPr="00490DC0" w:rsidRDefault="004B1816" w:rsidP="008D5CA8">
            <w:pPr>
              <w:spacing w:before="120" w:after="120"/>
              <w:jc w:val="both"/>
            </w:pPr>
            <w:r w:rsidRPr="004B1816">
              <w:t>11 808.00 zł</w:t>
            </w:r>
          </w:p>
        </w:tc>
      </w:tr>
      <w:tr w:rsidR="004B1816" w:rsidRPr="00493F8C" w14:paraId="01E69D20" w14:textId="77777777" w:rsidTr="008D5CA8">
        <w:tc>
          <w:tcPr>
            <w:tcW w:w="993" w:type="dxa"/>
            <w:vAlign w:val="center"/>
          </w:tcPr>
          <w:p w14:paraId="747FB2E0" w14:textId="3346BB94" w:rsidR="004B1816" w:rsidRPr="00490DC0" w:rsidRDefault="004B1816" w:rsidP="008D5CA8">
            <w:pPr>
              <w:spacing w:before="120" w:after="120"/>
              <w:jc w:val="center"/>
            </w:pPr>
            <w:r w:rsidRPr="004B1816">
              <w:lastRenderedPageBreak/>
              <w:t>9</w:t>
            </w:r>
          </w:p>
        </w:tc>
        <w:tc>
          <w:tcPr>
            <w:tcW w:w="5244" w:type="dxa"/>
          </w:tcPr>
          <w:p w14:paraId="61FE314F" w14:textId="26F8A715" w:rsidR="004B1816" w:rsidRPr="00490DC0" w:rsidRDefault="004B1816" w:rsidP="008D5CA8">
            <w:pPr>
              <w:spacing w:before="40"/>
            </w:pPr>
            <w:r w:rsidRPr="004B1816">
              <w:t xml:space="preserve">Agencja Reklamowa SOLDIES Dominik </w:t>
            </w:r>
            <w:proofErr w:type="spellStart"/>
            <w:r w:rsidRPr="004B1816">
              <w:t>Maślerz</w:t>
            </w:r>
            <w:proofErr w:type="spellEnd"/>
          </w:p>
          <w:p w14:paraId="6FB6A04D" w14:textId="7938156B" w:rsidR="004B1816" w:rsidRPr="00490DC0" w:rsidRDefault="004B1816" w:rsidP="008D5CA8">
            <w:r w:rsidRPr="004B1816">
              <w:t>Droginia</w:t>
            </w:r>
            <w:r w:rsidRPr="00490DC0">
              <w:t xml:space="preserve"> </w:t>
            </w:r>
            <w:r w:rsidRPr="004B1816">
              <w:t>320</w:t>
            </w:r>
          </w:p>
          <w:p w14:paraId="4C30ACCC" w14:textId="74FB0F8A" w:rsidR="004B1816" w:rsidRPr="00490DC0" w:rsidRDefault="004B1816" w:rsidP="008D5CA8">
            <w:pPr>
              <w:spacing w:after="40"/>
              <w:jc w:val="both"/>
            </w:pPr>
            <w:r w:rsidRPr="004B1816">
              <w:t>32-400</w:t>
            </w:r>
            <w:r w:rsidRPr="00490DC0">
              <w:t xml:space="preserve"> </w:t>
            </w:r>
            <w:r w:rsidRPr="004B1816">
              <w:t>Myślenice</w:t>
            </w:r>
          </w:p>
        </w:tc>
        <w:tc>
          <w:tcPr>
            <w:tcW w:w="2835" w:type="dxa"/>
            <w:vAlign w:val="center"/>
          </w:tcPr>
          <w:p w14:paraId="0261EDA6" w14:textId="58C6644C" w:rsidR="004B1816" w:rsidRPr="00490DC0" w:rsidRDefault="004B1816" w:rsidP="008D5CA8">
            <w:pPr>
              <w:spacing w:before="120" w:after="120"/>
              <w:jc w:val="both"/>
            </w:pPr>
            <w:r w:rsidRPr="004B1816">
              <w:t>7 953.18 zł</w:t>
            </w:r>
          </w:p>
        </w:tc>
      </w:tr>
    </w:tbl>
    <w:p w14:paraId="5914B3A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28AF" w14:textId="77777777" w:rsidR="008C2414" w:rsidRDefault="008C2414">
      <w:r>
        <w:separator/>
      </w:r>
    </w:p>
  </w:endnote>
  <w:endnote w:type="continuationSeparator" w:id="0">
    <w:p w14:paraId="153E466F" w14:textId="77777777" w:rsidR="008C2414" w:rsidRDefault="008C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128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C64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213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B6F3A2">
        <v:line id="_x0000_s1025" style="position:absolute;left:0;text-align:left;z-index:251657728" from="-3.85pt,8.7pt" to="455.15pt,8.7pt"/>
      </w:pict>
    </w:r>
  </w:p>
  <w:p w14:paraId="6090BF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EFB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DC140" w14:textId="77777777" w:rsidR="009F189D" w:rsidRDefault="009F189D">
    <w:pPr>
      <w:pStyle w:val="Stopka"/>
      <w:tabs>
        <w:tab w:val="clear" w:pos="4536"/>
      </w:tabs>
      <w:jc w:val="center"/>
    </w:pPr>
  </w:p>
  <w:p w14:paraId="39FBA3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C47F3" w14:textId="77777777" w:rsidR="008C2414" w:rsidRDefault="008C2414">
      <w:r>
        <w:separator/>
      </w:r>
    </w:p>
  </w:footnote>
  <w:footnote w:type="continuationSeparator" w:id="0">
    <w:p w14:paraId="4BAE39CC" w14:textId="77777777" w:rsidR="008C2414" w:rsidRDefault="008C2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6DA4A" w14:textId="77777777" w:rsidR="004B1816" w:rsidRDefault="004B18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CA168" w14:textId="77777777" w:rsidR="004B1816" w:rsidRDefault="004B18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BD251" w14:textId="77777777" w:rsidR="004B1816" w:rsidRDefault="004B18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6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1816"/>
    <w:rsid w:val="004B64B5"/>
    <w:rsid w:val="004C7E9B"/>
    <w:rsid w:val="004F7BDF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C2414"/>
    <w:rsid w:val="009946B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58432"/>
  <w15:chartTrackingRefBased/>
  <w15:docId w15:val="{4C5C9AA9-FB21-4523-83F9-E3213579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2026-09-14T10:04:00Z</cp:lastPrinted>
  <dcterms:created xsi:type="dcterms:W3CDTF">2026-09-14T10:04:00Z</dcterms:created>
  <dcterms:modified xsi:type="dcterms:W3CDTF">2026-09-14T10:04:00Z</dcterms:modified>
</cp:coreProperties>
</file>