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5CB5B323" w:rsidR="00DF2CAC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>
        <w:rPr>
          <w:rFonts w:ascii="Times New Roman" w:eastAsia="Times New Roman" w:hAnsi="Times New Roman"/>
          <w:b/>
          <w:lang w:eastAsia="pl-PL"/>
        </w:rPr>
        <w:t>P</w:t>
      </w:r>
      <w:r w:rsidR="00C05A4A" w:rsidRPr="001C2B36">
        <w:rPr>
          <w:rFonts w:ascii="Times New Roman" w:eastAsia="Times New Roman" w:hAnsi="Times New Roman"/>
          <w:b/>
          <w:lang w:eastAsia="pl-PL"/>
        </w:rPr>
        <w:t>CUW.261</w:t>
      </w:r>
      <w:r w:rsidR="0011326E">
        <w:rPr>
          <w:rFonts w:ascii="Times New Roman" w:eastAsia="Times New Roman" w:hAnsi="Times New Roman"/>
          <w:b/>
          <w:lang w:eastAsia="pl-PL"/>
        </w:rPr>
        <w:t>.38.2026</w:t>
      </w:r>
    </w:p>
    <w:p w14:paraId="25595AE2" w14:textId="77777777" w:rsidR="00C9324C" w:rsidRDefault="00C9324C" w:rsidP="00C9324C">
      <w:pPr>
        <w:spacing w:before="240" w:after="0"/>
        <w:rPr>
          <w:rFonts w:ascii="Times New Roman" w:eastAsia="Times New Roman" w:hAnsi="Times New Roman"/>
          <w:b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844D8" w14:paraId="33D89CFB" w14:textId="77777777" w:rsidTr="003844D8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A25B68A" w14:textId="1F83F7D5" w:rsidR="003844D8" w:rsidRPr="003844D8" w:rsidRDefault="003844D8" w:rsidP="003844D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844D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11377563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40AD9F0" w14:textId="77777777" w:rsidR="00C9324C" w:rsidRDefault="00C9324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6224ACED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13915DA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proofErr w:type="spellStart"/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>j</w:t>
      </w:r>
      <w:proofErr w:type="spellEnd"/>
      <w:r w:rsidR="0062369E">
        <w:rPr>
          <w:rFonts w:ascii="Times New Roman" w:hAnsi="Times New Roman"/>
        </w:rPr>
        <w:t xml:space="preserve">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11326E">
        <w:rPr>
          <w:rFonts w:ascii="Times New Roman" w:hAnsi="Times New Roman"/>
        </w:rPr>
        <w:t>6</w:t>
      </w:r>
      <w:r w:rsidR="00740395">
        <w:rPr>
          <w:rFonts w:ascii="Times New Roman" w:hAnsi="Times New Roman"/>
        </w:rPr>
        <w:t xml:space="preserve"> r. poz. </w:t>
      </w:r>
      <w:r w:rsidR="0011326E">
        <w:rPr>
          <w:rFonts w:ascii="Times New Roman" w:hAnsi="Times New Roman"/>
        </w:rPr>
        <w:t xml:space="preserve">793 </w:t>
      </w:r>
      <w:r w:rsidR="00F43EFA">
        <w:rPr>
          <w:rFonts w:ascii="Times New Roman" w:hAnsi="Times New Roman"/>
        </w:rPr>
        <w:t>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7B4E205C" w14:textId="77777777" w:rsidR="00FD075C" w:rsidRPr="00FD075C" w:rsidRDefault="00FD075C" w:rsidP="00C9324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Zimowe utrzymanie dróg powiatowych na terenie powiatu rawickiego w okresie </w:t>
      </w:r>
    </w:p>
    <w:p w14:paraId="52826F75" w14:textId="13E23CBD" w:rsidR="003E4B86" w:rsidRPr="003E4B86" w:rsidRDefault="00FD075C" w:rsidP="00C9324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FD075C">
        <w:rPr>
          <w:rFonts w:ascii="Times New Roman" w:eastAsia="Times New Roman" w:hAnsi="Times New Roman"/>
          <w:b/>
          <w:iCs/>
          <w:lang w:eastAsia="pl-PL"/>
        </w:rPr>
        <w:t>od 1 listopada 202</w:t>
      </w:r>
      <w:r w:rsidR="0011326E">
        <w:rPr>
          <w:rFonts w:ascii="Times New Roman" w:eastAsia="Times New Roman" w:hAnsi="Times New Roman"/>
          <w:b/>
          <w:iCs/>
          <w:lang w:eastAsia="pl-PL"/>
        </w:rPr>
        <w:t>6</w:t>
      </w: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 r. do 30 kwietnia 202</w:t>
      </w:r>
      <w:r w:rsidR="0011326E">
        <w:rPr>
          <w:rFonts w:ascii="Times New Roman" w:eastAsia="Times New Roman" w:hAnsi="Times New Roman"/>
          <w:b/>
          <w:iCs/>
          <w:lang w:eastAsia="pl-PL"/>
        </w:rPr>
        <w:t>7</w:t>
      </w: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 r.</w:t>
      </w:r>
    </w:p>
    <w:p w14:paraId="24FEEEDC" w14:textId="77777777" w:rsidR="00C9324C" w:rsidRDefault="00C9324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5E600725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302F8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00D6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0D7FFB" w14:textId="77777777" w:rsidR="0034724A" w:rsidRPr="00E27ABB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1BDC5F0" w:rsidR="00E27ABB" w:rsidRPr="003472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34724A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………………….…………………..………………………</w:t>
      </w:r>
    </w:p>
    <w:p w14:paraId="525E6E81" w14:textId="77777777" w:rsidR="0034724A" w:rsidRDefault="00CB29AC" w:rsidP="0034724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43BBAC20" w14:textId="3446231C" w:rsidR="001D125F" w:rsidRPr="0034724A" w:rsidRDefault="0034724A" w:rsidP="0034724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C9324C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990E7" w14:textId="77777777" w:rsidR="00054096" w:rsidRDefault="00054096" w:rsidP="00025386">
      <w:pPr>
        <w:spacing w:after="0" w:line="240" w:lineRule="auto"/>
      </w:pPr>
      <w:r>
        <w:separator/>
      </w:r>
    </w:p>
  </w:endnote>
  <w:endnote w:type="continuationSeparator" w:id="0">
    <w:p w14:paraId="32A3C353" w14:textId="77777777" w:rsidR="00054096" w:rsidRDefault="000540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20"/>
        <w:szCs w:val="20"/>
      </w:rPr>
      <w:id w:val="-693532063"/>
      <w:docPartObj>
        <w:docPartGallery w:val="Page Numbers (Bottom of Page)"/>
        <w:docPartUnique/>
      </w:docPartObj>
    </w:sdtPr>
    <w:sdtEndPr/>
    <w:sdtContent>
      <w:p w14:paraId="5D19043E" w14:textId="548AC932" w:rsidR="00C9324C" w:rsidRPr="00C9324C" w:rsidRDefault="00C9324C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 w:rsidRPr="00C9324C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C9324C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C9324C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C9324C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C9324C">
          <w:rPr>
            <w:rFonts w:ascii="Times New Roman" w:eastAsiaTheme="majorEastAsia" w:hAnsi="Times New Roman"/>
            <w:sz w:val="20"/>
            <w:szCs w:val="20"/>
          </w:rPr>
          <w:t>2</w:t>
        </w:r>
        <w:r w:rsidRPr="00C9324C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  <w:p w14:paraId="7A4B025C" w14:textId="77777777" w:rsidR="00025386" w:rsidRPr="00C9324C" w:rsidRDefault="00025386" w:rsidP="00C9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B27F2" w14:textId="77777777" w:rsidR="00054096" w:rsidRDefault="00054096" w:rsidP="00025386">
      <w:pPr>
        <w:spacing w:after="0" w:line="240" w:lineRule="auto"/>
      </w:pPr>
      <w:r>
        <w:separator/>
      </w:r>
    </w:p>
  </w:footnote>
  <w:footnote w:type="continuationSeparator" w:id="0">
    <w:p w14:paraId="41D0B2EC" w14:textId="77777777" w:rsidR="00054096" w:rsidRDefault="0005409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54096"/>
    <w:rsid w:val="00084786"/>
    <w:rsid w:val="0011326E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44535"/>
    <w:rsid w:val="00255FA1"/>
    <w:rsid w:val="00273131"/>
    <w:rsid w:val="00291618"/>
    <w:rsid w:val="002C0ADC"/>
    <w:rsid w:val="002D78FC"/>
    <w:rsid w:val="002F41D5"/>
    <w:rsid w:val="0034724A"/>
    <w:rsid w:val="003844D8"/>
    <w:rsid w:val="003E4B86"/>
    <w:rsid w:val="00403ED2"/>
    <w:rsid w:val="004374F2"/>
    <w:rsid w:val="00457FF8"/>
    <w:rsid w:val="00460705"/>
    <w:rsid w:val="00477B4E"/>
    <w:rsid w:val="00485239"/>
    <w:rsid w:val="00492CC6"/>
    <w:rsid w:val="004B1E5E"/>
    <w:rsid w:val="004E27D7"/>
    <w:rsid w:val="004F6E6A"/>
    <w:rsid w:val="00526D4E"/>
    <w:rsid w:val="0055145C"/>
    <w:rsid w:val="005624D8"/>
    <w:rsid w:val="005940E5"/>
    <w:rsid w:val="005C5979"/>
    <w:rsid w:val="005E00F9"/>
    <w:rsid w:val="00620476"/>
    <w:rsid w:val="0062369E"/>
    <w:rsid w:val="00635828"/>
    <w:rsid w:val="00657A47"/>
    <w:rsid w:val="006752E8"/>
    <w:rsid w:val="00695EC1"/>
    <w:rsid w:val="006A40B8"/>
    <w:rsid w:val="006F3F44"/>
    <w:rsid w:val="00740395"/>
    <w:rsid w:val="00745A44"/>
    <w:rsid w:val="007666D6"/>
    <w:rsid w:val="00775799"/>
    <w:rsid w:val="007B74AE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23368"/>
    <w:rsid w:val="0093388F"/>
    <w:rsid w:val="009A341E"/>
    <w:rsid w:val="009C52BD"/>
    <w:rsid w:val="00A04E17"/>
    <w:rsid w:val="00A56A6F"/>
    <w:rsid w:val="00A74784"/>
    <w:rsid w:val="00A87380"/>
    <w:rsid w:val="00A963CD"/>
    <w:rsid w:val="00AD4FB9"/>
    <w:rsid w:val="00AE7B26"/>
    <w:rsid w:val="00AF7375"/>
    <w:rsid w:val="00B3483E"/>
    <w:rsid w:val="00B643E6"/>
    <w:rsid w:val="00B77707"/>
    <w:rsid w:val="00B84A8D"/>
    <w:rsid w:val="00BC0728"/>
    <w:rsid w:val="00BC3BFA"/>
    <w:rsid w:val="00BD05EC"/>
    <w:rsid w:val="00BE3BCE"/>
    <w:rsid w:val="00C05A4A"/>
    <w:rsid w:val="00C86B20"/>
    <w:rsid w:val="00C9324C"/>
    <w:rsid w:val="00CB29AC"/>
    <w:rsid w:val="00CE1C80"/>
    <w:rsid w:val="00D55FC4"/>
    <w:rsid w:val="00D602DD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A1559"/>
    <w:rsid w:val="00EF0175"/>
    <w:rsid w:val="00EF3368"/>
    <w:rsid w:val="00F334B4"/>
    <w:rsid w:val="00F43EFA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3</cp:revision>
  <cp:lastPrinted>2024-09-27T07:15:00Z</cp:lastPrinted>
  <dcterms:created xsi:type="dcterms:W3CDTF">2025-10-02T10:32:00Z</dcterms:created>
  <dcterms:modified xsi:type="dcterms:W3CDTF">2026-09-09T08:14:00Z</dcterms:modified>
</cp:coreProperties>
</file>