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19317EA5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47533A" w:rsidRPr="0047533A">
        <w:rPr>
          <w:rFonts w:ascii="Verdana" w:hAnsi="Verdana"/>
          <w:b/>
          <w:sz w:val="20"/>
          <w:szCs w:val="20"/>
        </w:rPr>
        <w:t xml:space="preserve">Usługa przeprowadzenia szkolenia w zakresie obsługi oprogramowania </w:t>
      </w:r>
      <w:proofErr w:type="spellStart"/>
      <w:r w:rsidR="0047533A" w:rsidRPr="0047533A">
        <w:rPr>
          <w:rFonts w:ascii="Verdana" w:hAnsi="Verdana"/>
          <w:b/>
          <w:sz w:val="20"/>
          <w:szCs w:val="20"/>
        </w:rPr>
        <w:t>Abaqus</w:t>
      </w:r>
      <w:proofErr w:type="spellEnd"/>
      <w:r w:rsidR="0047533A" w:rsidRPr="0047533A">
        <w:rPr>
          <w:rFonts w:ascii="Verdana" w:hAnsi="Verdana"/>
          <w:b/>
          <w:sz w:val="20"/>
          <w:szCs w:val="20"/>
        </w:rPr>
        <w:t xml:space="preserve"> dla pracowników naukowo-dydaktycznych AGH w ramach projektu KOMPAS AGH - KC-DE-zp.25.</w:t>
      </w:r>
      <w:r w:rsidR="00630E16">
        <w:rPr>
          <w:rFonts w:ascii="Verdana" w:hAnsi="Verdana"/>
          <w:b/>
          <w:sz w:val="20"/>
          <w:szCs w:val="20"/>
        </w:rPr>
        <w:t>408</w:t>
      </w:r>
      <w:r w:rsidR="0047533A" w:rsidRPr="0047533A">
        <w:rPr>
          <w:rFonts w:ascii="Verdana" w:hAnsi="Verdana"/>
          <w:b/>
          <w:sz w:val="20"/>
          <w:szCs w:val="20"/>
        </w:rPr>
        <w:t>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553A5A98" w14:textId="77777777" w:rsidR="00D24B87" w:rsidRPr="00D24B87" w:rsidRDefault="00D24B87" w:rsidP="00D24B8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>Oświadcz</w:t>
      </w:r>
      <w:bookmarkStart w:id="0" w:name="_GoBack"/>
      <w:bookmarkEnd w:id="0"/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>am, że zachodzą w stosunku do mnie podstawy wykluczenia z postępowania na podstawie art. ……………………………...</w:t>
      </w:r>
      <w:r w:rsidRPr="00D24B8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D24B8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D24B8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3AB26F62" w14:textId="77777777" w:rsidR="00D24B87" w:rsidRPr="00D24B87" w:rsidRDefault="00D24B87" w:rsidP="00D24B87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6A67C73C" w14:textId="77777777" w:rsidR="00D24B87" w:rsidRPr="00D24B87" w:rsidRDefault="00D24B87" w:rsidP="00D24B87">
      <w:pPr>
        <w:pStyle w:val="Akapitzlist"/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>albo</w:t>
      </w:r>
    </w:p>
    <w:p w14:paraId="1C7406B2" w14:textId="2CEDC65C" w:rsidR="00A821AF" w:rsidRPr="00D24B87" w:rsidRDefault="00D24B87" w:rsidP="00A821AF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  <w:r w:rsidRPr="00D24B8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24B87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do mnie przesłanki wykluczenia z postępowania na podstawie art.  7 ust. 1 ustawy z dnia 13 kwietnia 2022 r. o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E8388" w14:textId="77777777" w:rsidR="007A1523" w:rsidRDefault="007A1523" w:rsidP="0038231F">
      <w:pPr>
        <w:spacing w:after="0" w:line="240" w:lineRule="auto"/>
      </w:pPr>
      <w:r>
        <w:separator/>
      </w:r>
    </w:p>
  </w:endnote>
  <w:endnote w:type="continuationSeparator" w:id="0">
    <w:p w14:paraId="35B84C7D" w14:textId="77777777" w:rsidR="007A1523" w:rsidRDefault="007A15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D36B43" w14:textId="77777777" w:rsidR="007A1523" w:rsidRDefault="007A1523" w:rsidP="0038231F">
      <w:pPr>
        <w:spacing w:after="0" w:line="240" w:lineRule="auto"/>
      </w:pPr>
      <w:r>
        <w:separator/>
      </w:r>
    </w:p>
  </w:footnote>
  <w:footnote w:type="continuationSeparator" w:id="0">
    <w:p w14:paraId="41213114" w14:textId="77777777" w:rsidR="007A1523" w:rsidRDefault="007A1523" w:rsidP="0038231F">
      <w:pPr>
        <w:spacing w:after="0" w:line="240" w:lineRule="auto"/>
      </w:pPr>
      <w:r>
        <w:continuationSeparator/>
      </w:r>
    </w:p>
  </w:footnote>
  <w:footnote w:id="1">
    <w:p w14:paraId="5497FF8A" w14:textId="77777777" w:rsidR="00D24B87" w:rsidRDefault="00D24B87" w:rsidP="00D24B8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633286C" w14:textId="77777777" w:rsidR="00D24B87" w:rsidRDefault="00D24B87" w:rsidP="00D24B87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58C2DB2E" wp14:editId="465F642E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672F0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9304D6" wp14:editId="272D7490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6E9E" w14:textId="77777777" w:rsidR="00E83500" w:rsidRDefault="00E83500" w:rsidP="00E83500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304D6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43F6E9E" w14:textId="77777777" w:rsidR="00E83500" w:rsidRDefault="00E83500" w:rsidP="00E83500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18D3C453" w14:textId="294C3027" w:rsidR="008128AD" w:rsidRPr="007407DE" w:rsidRDefault="008128AD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2"/>
  </w:num>
  <w:num w:numId="8">
    <w:abstractNumId w:val="5"/>
  </w:num>
  <w:num w:numId="9">
    <w:abstractNumId w:val="4"/>
  </w:num>
  <w:num w:numId="10">
    <w:abstractNumId w:val="7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1B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533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0E16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A1523"/>
    <w:rsid w:val="007B01C8"/>
    <w:rsid w:val="007B51E1"/>
    <w:rsid w:val="007B56D1"/>
    <w:rsid w:val="007C2A4C"/>
    <w:rsid w:val="007D397B"/>
    <w:rsid w:val="007D5B61"/>
    <w:rsid w:val="007E2F69"/>
    <w:rsid w:val="007F2E9C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57BC2"/>
    <w:rsid w:val="00A821AF"/>
    <w:rsid w:val="00AA758B"/>
    <w:rsid w:val="00AB1B61"/>
    <w:rsid w:val="00AC7CB2"/>
    <w:rsid w:val="00AE51E4"/>
    <w:rsid w:val="00AE6FF2"/>
    <w:rsid w:val="00AF04A2"/>
    <w:rsid w:val="00B00051"/>
    <w:rsid w:val="00B0088C"/>
    <w:rsid w:val="00B044C2"/>
    <w:rsid w:val="00B15219"/>
    <w:rsid w:val="00B15FD3"/>
    <w:rsid w:val="00B34079"/>
    <w:rsid w:val="00B361EC"/>
    <w:rsid w:val="00B8005E"/>
    <w:rsid w:val="00B90E42"/>
    <w:rsid w:val="00BB03EB"/>
    <w:rsid w:val="00BB0C3C"/>
    <w:rsid w:val="00BC1C95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24B87"/>
    <w:rsid w:val="00D34D9A"/>
    <w:rsid w:val="00D409DE"/>
    <w:rsid w:val="00D42C9B"/>
    <w:rsid w:val="00D531D5"/>
    <w:rsid w:val="00D64F9E"/>
    <w:rsid w:val="00D7532C"/>
    <w:rsid w:val="00D929DD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75696"/>
    <w:rsid w:val="00E83500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6D22C-8A62-4B1B-A009-BD5E2101C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2026-08-20T11:36:00Z</dcterms:created>
  <dcterms:modified xsi:type="dcterms:W3CDTF">2026-08-20T11:36:00Z</dcterms:modified>
</cp:coreProperties>
</file>