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2352CD98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BF0FD8" w:rsidRPr="00BF0FD8">
        <w:rPr>
          <w:rFonts w:ascii="Verdana" w:hAnsi="Verdana"/>
          <w:b/>
          <w:bCs/>
        </w:rPr>
        <w:t xml:space="preserve">Usługa przeprowadzenia szkolenia w zakresie obsługi oprogramowania </w:t>
      </w:r>
      <w:proofErr w:type="spellStart"/>
      <w:r w:rsidR="00BF0FD8" w:rsidRPr="00BF0FD8">
        <w:rPr>
          <w:rFonts w:ascii="Verdana" w:hAnsi="Verdana"/>
          <w:b/>
          <w:bCs/>
        </w:rPr>
        <w:t>Abaqus</w:t>
      </w:r>
      <w:proofErr w:type="spellEnd"/>
      <w:r w:rsidR="00BF0FD8" w:rsidRPr="00BF0FD8">
        <w:rPr>
          <w:rFonts w:ascii="Verdana" w:hAnsi="Verdana"/>
          <w:b/>
          <w:bCs/>
        </w:rPr>
        <w:t xml:space="preserve"> dla pracowników naukowo-dydaktycznych AGH w ramach projektu KOMPAS AGH - KC-DE-zp.25.</w:t>
      </w:r>
      <w:r w:rsidR="00AC6C0E">
        <w:rPr>
          <w:rFonts w:ascii="Verdana" w:hAnsi="Verdana"/>
          <w:b/>
          <w:bCs/>
        </w:rPr>
        <w:t>408</w:t>
      </w:r>
      <w:bookmarkStart w:id="0" w:name="_GoBack"/>
      <w:bookmarkEnd w:id="0"/>
      <w:r w:rsidR="00BF0FD8" w:rsidRPr="00BF0FD8">
        <w:rPr>
          <w:rFonts w:ascii="Verdana" w:hAnsi="Verdana"/>
          <w:b/>
          <w:bCs/>
        </w:rPr>
        <w:t>.2026</w:t>
      </w:r>
      <w:r w:rsidR="00BF0FD8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37FA6B8D" w14:textId="28A7F1CF" w:rsidR="005D643B" w:rsidRPr="00D03B83" w:rsidRDefault="005D643B" w:rsidP="00D03B83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 w:rsidR="00D03B83">
              <w:rPr>
                <w:rFonts w:ascii="Verdana" w:hAnsi="Verdana"/>
                <w:iCs/>
              </w:rPr>
              <w:t>,</w:t>
            </w:r>
            <w:r w:rsidR="00D03B83" w:rsidRPr="00D03B83">
              <w:rPr>
                <w:rFonts w:ascii="Verdana" w:hAnsi="Verdana"/>
                <w:iCs/>
              </w:rPr>
              <w:t xml:space="preserve"> co najmniej </w:t>
            </w:r>
            <w:r w:rsidR="00D03B83"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="00D03B83" w:rsidRPr="00D03B83">
              <w:rPr>
                <w:rFonts w:ascii="Verdana" w:hAnsi="Verdana"/>
                <w:iCs/>
              </w:rPr>
              <w:t xml:space="preserve"> szkolenia </w:t>
            </w:r>
            <w:r w:rsidR="00E32806" w:rsidRPr="00E32806">
              <w:rPr>
                <w:rFonts w:ascii="Verdana" w:hAnsi="Verdana"/>
                <w:b/>
                <w:bCs/>
              </w:rPr>
              <w:t xml:space="preserve">w zakresie obsługi oprogramowania </w:t>
            </w:r>
            <w:proofErr w:type="spellStart"/>
            <w:r w:rsidR="00E32806" w:rsidRPr="00E32806">
              <w:rPr>
                <w:rFonts w:ascii="Verdana" w:hAnsi="Verdana"/>
                <w:b/>
                <w:bCs/>
              </w:rPr>
              <w:t>Abaqus</w:t>
            </w:r>
            <w:proofErr w:type="spellEnd"/>
            <w:r w:rsidR="00D03B83" w:rsidRPr="00D03B83">
              <w:rPr>
                <w:rFonts w:ascii="Verdana" w:hAnsi="Verdana"/>
                <w:iCs/>
              </w:rPr>
              <w:t xml:space="preserve"> </w:t>
            </w:r>
          </w:p>
          <w:p w14:paraId="1CFCD891" w14:textId="126D709F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3BF5910" w14:textId="072EF43F" w:rsid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910D3B6" w14:textId="5201D1EB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596CE73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F3D725E" w14:textId="157AE9BF" w:rsidR="00D03B83" w:rsidRPr="00A87FF1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FAD4F43" w14:textId="5F8DCCC5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34FFBCC9" w:rsidR="00D03B83" w:rsidRPr="00A87FF1" w:rsidRDefault="00D03B83" w:rsidP="0009662B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9662B" w:rsidRPr="00A87FF1" w14:paraId="6A2556BB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67D1D944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88FD83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727570" w14:textId="7777777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10246D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A52422B" w14:textId="77777777" w:rsidR="0009662B" w:rsidRPr="00A87FF1" w:rsidRDefault="0009662B" w:rsidP="0009662B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0C11390" w14:textId="77777777" w:rsidR="0009662B" w:rsidRPr="00A87FF1" w:rsidRDefault="0009662B" w:rsidP="0009662B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5A1827AB" w14:textId="77777777" w:rsidR="0009662B" w:rsidRPr="00A87FF1" w:rsidRDefault="0009662B" w:rsidP="0009662B">
            <w:pPr>
              <w:rPr>
                <w:rFonts w:ascii="Verdana" w:hAnsi="Verdana"/>
              </w:rPr>
            </w:pPr>
          </w:p>
          <w:p w14:paraId="17055107" w14:textId="6BB6B957" w:rsidR="0009662B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BF11FDC" w14:textId="77777777" w:rsidR="0009662B" w:rsidRPr="009C7660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4C60326F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>
              <w:rPr>
                <w:rFonts w:ascii="Verdana" w:hAnsi="Verdana"/>
                <w:iCs/>
              </w:rPr>
              <w:t>,</w:t>
            </w:r>
            <w:r w:rsidRPr="00D03B83">
              <w:rPr>
                <w:rFonts w:ascii="Verdana" w:hAnsi="Verdana"/>
                <w:iCs/>
              </w:rPr>
              <w:t xml:space="preserve"> co najmniej </w:t>
            </w:r>
            <w:r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Pr="00D03B83">
              <w:rPr>
                <w:rFonts w:ascii="Verdana" w:hAnsi="Verdana"/>
                <w:iCs/>
              </w:rPr>
              <w:t xml:space="preserve"> szkolenia </w:t>
            </w:r>
            <w:r w:rsidRPr="00E32806">
              <w:rPr>
                <w:rFonts w:ascii="Verdana" w:hAnsi="Verdana"/>
                <w:b/>
                <w:bCs/>
              </w:rPr>
              <w:t xml:space="preserve">w zakresie obsługi oprogramowania </w:t>
            </w:r>
            <w:proofErr w:type="spellStart"/>
            <w:r w:rsidRPr="00E32806">
              <w:rPr>
                <w:rFonts w:ascii="Verdana" w:hAnsi="Verdana"/>
                <w:b/>
                <w:bCs/>
              </w:rPr>
              <w:t>Abaqus</w:t>
            </w:r>
            <w:proofErr w:type="spellEnd"/>
            <w:r w:rsidRPr="00D03B83">
              <w:rPr>
                <w:rFonts w:ascii="Verdana" w:hAnsi="Verdana"/>
                <w:iCs/>
              </w:rPr>
              <w:t xml:space="preserve"> </w:t>
            </w:r>
          </w:p>
          <w:p w14:paraId="217B9B4D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1E019DAF" w14:textId="77777777" w:rsidR="0009662B" w:rsidRPr="00A87FF1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F0B0BB4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5CCDD05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3F47E07C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37BBC74" w14:textId="77777777" w:rsidR="0009662B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7CF98BF3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0C7AD301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EFD8C3A" w14:textId="77777777" w:rsidR="0009662B" w:rsidRPr="00A87FF1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FF9761F" w14:textId="77777777" w:rsidR="0009662B" w:rsidRPr="00D03B83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420241A0" w14:textId="77777777" w:rsidR="0009662B" w:rsidRPr="009C7660" w:rsidRDefault="0009662B" w:rsidP="0009662B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</w:p>
        </w:tc>
        <w:tc>
          <w:tcPr>
            <w:tcW w:w="2343" w:type="dxa"/>
          </w:tcPr>
          <w:p w14:paraId="60355010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84D569E" w14:textId="77777777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B9C66EC" w14:textId="4A00DF50" w:rsidR="0009662B" w:rsidRPr="00A87FF1" w:rsidRDefault="0009662B" w:rsidP="0009662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1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</w:t>
      </w:r>
      <w:r w:rsidRPr="00A87FF1">
        <w:rPr>
          <w:rFonts w:ascii="Verdana" w:hAnsi="Verdana"/>
          <w:sz w:val="16"/>
          <w:szCs w:val="16"/>
        </w:rPr>
        <w:lastRenderedPageBreak/>
        <w:t>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7106D" w14:textId="77777777" w:rsidR="00B44C6B" w:rsidRDefault="00B44C6B">
      <w:r>
        <w:separator/>
      </w:r>
    </w:p>
  </w:endnote>
  <w:endnote w:type="continuationSeparator" w:id="0">
    <w:p w14:paraId="5D15C657" w14:textId="77777777" w:rsidR="00B44C6B" w:rsidRDefault="00B4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2D687" w14:textId="77777777" w:rsidR="00B44C6B" w:rsidRDefault="00B44C6B">
      <w:r>
        <w:separator/>
      </w:r>
    </w:p>
  </w:footnote>
  <w:footnote w:type="continuationSeparator" w:id="0">
    <w:p w14:paraId="62A836FC" w14:textId="77777777" w:rsidR="00B44C6B" w:rsidRDefault="00B44C6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9662B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59B9"/>
    <w:rsid w:val="00A64F19"/>
    <w:rsid w:val="00A84472"/>
    <w:rsid w:val="00A844AF"/>
    <w:rsid w:val="00A87FF1"/>
    <w:rsid w:val="00A96588"/>
    <w:rsid w:val="00AC2069"/>
    <w:rsid w:val="00AC4B73"/>
    <w:rsid w:val="00AC6C0E"/>
    <w:rsid w:val="00AC7CB2"/>
    <w:rsid w:val="00AD4991"/>
    <w:rsid w:val="00AF7FFD"/>
    <w:rsid w:val="00B06080"/>
    <w:rsid w:val="00B33027"/>
    <w:rsid w:val="00B4176B"/>
    <w:rsid w:val="00B44C6B"/>
    <w:rsid w:val="00B53010"/>
    <w:rsid w:val="00B53899"/>
    <w:rsid w:val="00B56260"/>
    <w:rsid w:val="00B571B2"/>
    <w:rsid w:val="00B72E23"/>
    <w:rsid w:val="00B80F78"/>
    <w:rsid w:val="00B87020"/>
    <w:rsid w:val="00BB4F33"/>
    <w:rsid w:val="00BC195C"/>
    <w:rsid w:val="00BC58AD"/>
    <w:rsid w:val="00BC79C4"/>
    <w:rsid w:val="00BD686E"/>
    <w:rsid w:val="00BF0FD8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A091A"/>
    <w:rsid w:val="00DE7EDF"/>
    <w:rsid w:val="00E32806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2025-04-17T08:53:00Z</cp:lastPrinted>
  <dcterms:created xsi:type="dcterms:W3CDTF">2026-08-18T10:28:00Z</dcterms:created>
  <dcterms:modified xsi:type="dcterms:W3CDTF">2026-08-18T10:28:00Z</dcterms:modified>
</cp:coreProperties>
</file>