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13994" w14:textId="3992A4BB" w:rsidR="008D2AB8" w:rsidRPr="00721005" w:rsidRDefault="008D2AB8" w:rsidP="0072100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b w:val="0"/>
          <w:sz w:val="20"/>
          <w:szCs w:val="20"/>
        </w:rPr>
        <w:tab/>
      </w:r>
      <w:r w:rsidRPr="00721005">
        <w:rPr>
          <w:rFonts w:ascii="Verdana" w:hAnsi="Verdana"/>
          <w:sz w:val="20"/>
          <w:szCs w:val="20"/>
        </w:rPr>
        <w:t xml:space="preserve">Załącznik nr </w:t>
      </w:r>
      <w:r w:rsidR="00012286" w:rsidRPr="00721005">
        <w:rPr>
          <w:rFonts w:ascii="Verdana" w:hAnsi="Verdana"/>
          <w:sz w:val="20"/>
          <w:szCs w:val="20"/>
        </w:rPr>
        <w:t>1</w:t>
      </w:r>
    </w:p>
    <w:p w14:paraId="03AAAE86" w14:textId="77777777" w:rsidR="008D2AB8" w:rsidRPr="00721005" w:rsidRDefault="008D2AB8" w:rsidP="007210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5F5F04B" w14:textId="77777777" w:rsidR="008D2AB8" w:rsidRPr="00721005" w:rsidRDefault="008D2AB8" w:rsidP="007210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>FORMULARZ OFERTY</w:t>
      </w:r>
    </w:p>
    <w:p w14:paraId="07104E22" w14:textId="77777777" w:rsidR="008D2AB8" w:rsidRPr="00721005" w:rsidRDefault="008D2AB8" w:rsidP="0072100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7921C83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B5C7CDE" w14:textId="72BA4C31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FORMA PROWADZONEJ DZIAŁALNOŚCI: .................................................</w:t>
      </w:r>
    </w:p>
    <w:p w14:paraId="062F4218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E074658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8227D93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21005">
        <w:rPr>
          <w:rFonts w:ascii="Verdana" w:hAnsi="Verdana"/>
          <w:sz w:val="20"/>
          <w:szCs w:val="20"/>
          <w:lang w:val="de-DE"/>
        </w:rPr>
        <w:t>TEL.</w:t>
      </w:r>
      <w:r w:rsidRPr="0072100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E3867EA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21005">
        <w:rPr>
          <w:rFonts w:ascii="Verdana" w:hAnsi="Verdana"/>
          <w:sz w:val="20"/>
          <w:szCs w:val="20"/>
          <w:lang w:val="de-DE"/>
        </w:rPr>
        <w:t xml:space="preserve">FAX </w:t>
      </w:r>
      <w:r w:rsidRPr="0072100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4F74AFC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2100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E046A41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2100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A6D2F1B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5303F28" w14:textId="77777777" w:rsidR="00721005" w:rsidRDefault="00721005" w:rsidP="00721005">
      <w:pPr>
        <w:rPr>
          <w:rFonts w:ascii="Verdana" w:hAnsi="Verdana"/>
          <w:sz w:val="20"/>
          <w:szCs w:val="20"/>
        </w:rPr>
      </w:pPr>
    </w:p>
    <w:p w14:paraId="09B50371" w14:textId="543EB846" w:rsidR="008D2AB8" w:rsidRPr="00721005" w:rsidRDefault="008D2AB8" w:rsidP="00721005">
      <w:pPr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Do: Nazwa i siedziba Zamawiającego:</w:t>
      </w:r>
    </w:p>
    <w:p w14:paraId="350BDE96" w14:textId="5DE5CEE3" w:rsidR="00FC0310" w:rsidRPr="00721005" w:rsidRDefault="00FC0310" w:rsidP="00721005">
      <w:pPr>
        <w:ind w:right="-110"/>
        <w:rPr>
          <w:rFonts w:ascii="Verdana" w:hAnsi="Verdana"/>
          <w:b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 xml:space="preserve">Akademia Górniczo - </w:t>
      </w:r>
      <w:proofErr w:type="spellStart"/>
      <w:r w:rsidRPr="00721005">
        <w:rPr>
          <w:rFonts w:ascii="Verdana" w:hAnsi="Verdana"/>
          <w:b/>
          <w:sz w:val="20"/>
          <w:szCs w:val="20"/>
        </w:rPr>
        <w:t>Hutniczaim</w:t>
      </w:r>
      <w:proofErr w:type="spellEnd"/>
      <w:r w:rsidRPr="00721005">
        <w:rPr>
          <w:rFonts w:ascii="Verdana" w:hAnsi="Verdana"/>
          <w:b/>
          <w:sz w:val="20"/>
          <w:szCs w:val="20"/>
        </w:rPr>
        <w:t>. Stanisława Staszica w Krakowie</w:t>
      </w:r>
    </w:p>
    <w:p w14:paraId="0051B75C" w14:textId="2366E49B" w:rsidR="008D2AB8" w:rsidRPr="00721005" w:rsidRDefault="00FC0310" w:rsidP="00721005">
      <w:pPr>
        <w:ind w:right="-110"/>
        <w:rPr>
          <w:rFonts w:ascii="Verdana" w:hAnsi="Verdana"/>
          <w:b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>Dział Zamówień Publicznych</w:t>
      </w:r>
      <w:r w:rsidR="008D2AB8" w:rsidRPr="00721005">
        <w:rPr>
          <w:rFonts w:ascii="Verdana" w:hAnsi="Verdana"/>
          <w:b/>
          <w:sz w:val="20"/>
          <w:szCs w:val="20"/>
        </w:rPr>
        <w:t xml:space="preserve">  </w:t>
      </w:r>
    </w:p>
    <w:p w14:paraId="7CB6E40A" w14:textId="40020342" w:rsidR="008D2AB8" w:rsidRPr="00721005" w:rsidRDefault="00FC0310" w:rsidP="00721005">
      <w:pPr>
        <w:ind w:right="-110"/>
        <w:rPr>
          <w:rFonts w:ascii="Verdana" w:hAnsi="Verdana"/>
          <w:b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>Al. Mickiewicza</w:t>
      </w:r>
      <w:r w:rsidR="008D2AB8" w:rsidRPr="00721005">
        <w:rPr>
          <w:rFonts w:ascii="Verdana" w:hAnsi="Verdana"/>
          <w:b/>
          <w:sz w:val="20"/>
          <w:szCs w:val="20"/>
        </w:rPr>
        <w:t xml:space="preserve"> </w:t>
      </w:r>
      <w:r w:rsidRPr="00721005">
        <w:rPr>
          <w:rFonts w:ascii="Verdana" w:hAnsi="Verdana"/>
          <w:b/>
          <w:sz w:val="20"/>
          <w:szCs w:val="20"/>
        </w:rPr>
        <w:t>30</w:t>
      </w:r>
      <w:r w:rsidR="00721005">
        <w:rPr>
          <w:rFonts w:ascii="Verdana" w:hAnsi="Verdana"/>
          <w:b/>
          <w:sz w:val="20"/>
          <w:szCs w:val="20"/>
        </w:rPr>
        <w:t xml:space="preserve">, </w:t>
      </w:r>
      <w:r w:rsidRPr="00721005">
        <w:rPr>
          <w:rFonts w:ascii="Verdana" w:hAnsi="Verdana"/>
          <w:b/>
          <w:sz w:val="20"/>
          <w:szCs w:val="20"/>
        </w:rPr>
        <w:t>30-059</w:t>
      </w:r>
      <w:r w:rsidR="008D2AB8" w:rsidRPr="00721005">
        <w:rPr>
          <w:rFonts w:ascii="Verdana" w:hAnsi="Verdana"/>
          <w:b/>
          <w:sz w:val="20"/>
          <w:szCs w:val="20"/>
        </w:rPr>
        <w:t xml:space="preserve"> </w:t>
      </w:r>
      <w:r w:rsidRPr="00721005">
        <w:rPr>
          <w:rFonts w:ascii="Verdana" w:hAnsi="Verdana"/>
          <w:b/>
          <w:sz w:val="20"/>
          <w:szCs w:val="20"/>
        </w:rPr>
        <w:t>Kraków</w:t>
      </w:r>
      <w:r w:rsidR="008D2AB8" w:rsidRPr="00721005">
        <w:rPr>
          <w:rFonts w:ascii="Verdana" w:hAnsi="Verdana"/>
          <w:b/>
          <w:sz w:val="20"/>
          <w:szCs w:val="20"/>
        </w:rPr>
        <w:t xml:space="preserve">,  </w:t>
      </w:r>
    </w:p>
    <w:p w14:paraId="0F574BBF" w14:textId="77777777" w:rsidR="008D2AB8" w:rsidRPr="00721005" w:rsidRDefault="008D2AB8" w:rsidP="00721005">
      <w:pPr>
        <w:ind w:firstLine="3969"/>
        <w:rPr>
          <w:rFonts w:ascii="Verdana" w:hAnsi="Verdana"/>
          <w:b/>
          <w:sz w:val="20"/>
          <w:szCs w:val="20"/>
        </w:rPr>
      </w:pPr>
    </w:p>
    <w:p w14:paraId="23019875" w14:textId="01680511" w:rsidR="008D2AB8" w:rsidRPr="00721005" w:rsidRDefault="008D2AB8" w:rsidP="0072100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CD66D9" w:rsidRPr="00721005">
        <w:rPr>
          <w:rFonts w:ascii="Verdana" w:hAnsi="Verdana"/>
          <w:b/>
          <w:sz w:val="20"/>
          <w:szCs w:val="20"/>
        </w:rPr>
        <w:t>Usługa adaptacji i skalowania urządzenia do testów mechanicznych składnikó</w:t>
      </w:r>
      <w:r w:rsidR="00721005">
        <w:rPr>
          <w:rFonts w:ascii="Verdana" w:hAnsi="Verdana"/>
          <w:b/>
          <w:sz w:val="20"/>
          <w:szCs w:val="20"/>
        </w:rPr>
        <w:t>w</w:t>
      </w:r>
      <w:r w:rsidR="00CD66D9" w:rsidRPr="00721005">
        <w:rPr>
          <w:rFonts w:ascii="Verdana" w:hAnsi="Verdana"/>
          <w:b/>
          <w:sz w:val="20"/>
          <w:szCs w:val="20"/>
        </w:rPr>
        <w:t xml:space="preserve"> żył - KC-DE-zp.25.413.2026</w:t>
      </w:r>
      <w:r w:rsidRPr="00721005">
        <w:rPr>
          <w:rFonts w:ascii="Verdana" w:hAnsi="Verdana"/>
          <w:b/>
          <w:sz w:val="20"/>
          <w:szCs w:val="20"/>
        </w:rPr>
        <w:t xml:space="preserve">, </w:t>
      </w:r>
      <w:r w:rsidRPr="00721005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F429194" w14:textId="77777777" w:rsidR="008D2AB8" w:rsidRPr="00721005" w:rsidRDefault="008D2AB8" w:rsidP="0072100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FA343F4" w14:textId="77777777" w:rsidR="00050494" w:rsidRPr="00050494" w:rsidRDefault="00050494" w:rsidP="00050494">
      <w:pPr>
        <w:widowControl w:val="0"/>
        <w:rPr>
          <w:rFonts w:ascii="Verdana" w:hAnsi="Verdana"/>
          <w:b/>
          <w:sz w:val="20"/>
          <w:szCs w:val="20"/>
        </w:rPr>
      </w:pPr>
      <w:r w:rsidRPr="00050494">
        <w:rPr>
          <w:rFonts w:ascii="Verdana" w:hAnsi="Verdana"/>
          <w:b/>
          <w:sz w:val="20"/>
          <w:szCs w:val="20"/>
        </w:rPr>
        <w:t>Cena brutto za całość przedmiotu zamówienia: ..........................................PLN</w:t>
      </w:r>
    </w:p>
    <w:p w14:paraId="6572DBB4" w14:textId="38FC1848" w:rsidR="00050494" w:rsidRPr="00050494" w:rsidRDefault="00050494" w:rsidP="00050494">
      <w:pPr>
        <w:widowControl w:val="0"/>
        <w:rPr>
          <w:rFonts w:ascii="Verdana" w:hAnsi="Verdana"/>
          <w:b/>
          <w:sz w:val="20"/>
          <w:szCs w:val="20"/>
        </w:rPr>
      </w:pPr>
      <w:r w:rsidRPr="00050494">
        <w:rPr>
          <w:rFonts w:ascii="Verdana" w:hAnsi="Verdana"/>
          <w:b/>
          <w:sz w:val="20"/>
          <w:szCs w:val="20"/>
        </w:rPr>
        <w:t>Słownie brutto: ....................................................................................................</w:t>
      </w:r>
    </w:p>
    <w:p w14:paraId="0263702C" w14:textId="77777777" w:rsidR="00050494" w:rsidRPr="00050494" w:rsidRDefault="00050494" w:rsidP="00050494">
      <w:pPr>
        <w:widowControl w:val="0"/>
        <w:rPr>
          <w:rFonts w:ascii="Verdana" w:hAnsi="Verdana"/>
          <w:b/>
          <w:sz w:val="20"/>
          <w:szCs w:val="20"/>
        </w:rPr>
      </w:pPr>
      <w:r w:rsidRPr="00050494"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414627FC" w14:textId="77777777" w:rsidR="00721005" w:rsidRPr="00721005" w:rsidRDefault="00721005" w:rsidP="00721005">
      <w:pPr>
        <w:widowControl w:val="0"/>
        <w:rPr>
          <w:rFonts w:ascii="Verdana" w:hAnsi="Verdana"/>
          <w:b/>
          <w:sz w:val="20"/>
          <w:szCs w:val="20"/>
        </w:rPr>
      </w:pPr>
    </w:p>
    <w:p w14:paraId="3B78B894" w14:textId="7BB6B452" w:rsidR="00721005" w:rsidRPr="00721005" w:rsidRDefault="00721005" w:rsidP="00721005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………… dni od daty podpisania umowy </w:t>
      </w:r>
      <w:r w:rsidRPr="00721005">
        <w:rPr>
          <w:rFonts w:ascii="Verdana" w:hAnsi="Verdana"/>
          <w:color w:val="FF0000"/>
          <w:sz w:val="20"/>
          <w:szCs w:val="20"/>
        </w:rPr>
        <w:t>/termin realizacji jest kryterium oceny ofert/</w:t>
      </w:r>
    </w:p>
    <w:p w14:paraId="379058E3" w14:textId="77777777" w:rsidR="008E1D80" w:rsidRDefault="008E1D80" w:rsidP="008E1D8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2CF4152" w14:textId="71E5EE1B" w:rsidR="008E1D80" w:rsidRDefault="008E1D80" w:rsidP="008E1D8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Gwarancja </w:t>
      </w:r>
      <w:r w:rsidRPr="008E1D80">
        <w:rPr>
          <w:rFonts w:ascii="Verdana" w:hAnsi="Verdana"/>
          <w:b/>
          <w:sz w:val="20"/>
          <w:szCs w:val="20"/>
        </w:rPr>
        <w:t xml:space="preserve">na każdy </w:t>
      </w:r>
      <w:r>
        <w:rPr>
          <w:rFonts w:ascii="Verdana" w:hAnsi="Verdana"/>
          <w:b/>
          <w:sz w:val="20"/>
          <w:szCs w:val="20"/>
        </w:rPr>
        <w:t xml:space="preserve">nowy </w:t>
      </w:r>
      <w:r w:rsidRPr="008E1D80">
        <w:rPr>
          <w:rFonts w:ascii="Verdana" w:hAnsi="Verdana"/>
          <w:b/>
          <w:sz w:val="20"/>
          <w:szCs w:val="20"/>
        </w:rPr>
        <w:t>elemen</w:t>
      </w:r>
      <w:r>
        <w:rPr>
          <w:rFonts w:ascii="Verdana" w:hAnsi="Verdana"/>
          <w:b/>
          <w:sz w:val="20"/>
          <w:szCs w:val="20"/>
        </w:rPr>
        <w:t>t</w:t>
      </w:r>
      <w:r w:rsidRPr="008E1D80">
        <w:rPr>
          <w:rFonts w:ascii="Verdana" w:hAnsi="Verdana"/>
          <w:b/>
          <w:sz w:val="20"/>
          <w:szCs w:val="20"/>
        </w:rPr>
        <w:t>, wykorzystany do przebudowy</w:t>
      </w:r>
      <w:r>
        <w:rPr>
          <w:rFonts w:ascii="Verdana" w:hAnsi="Verdana"/>
          <w:b/>
          <w:sz w:val="20"/>
          <w:szCs w:val="20"/>
        </w:rPr>
        <w:t xml:space="preserve">: …………..* </w:t>
      </w:r>
      <w:r w:rsidRPr="008E1D80">
        <w:rPr>
          <w:rFonts w:ascii="Verdana" w:hAnsi="Verdana"/>
          <w:b/>
          <w:sz w:val="20"/>
          <w:szCs w:val="20"/>
        </w:rPr>
        <w:t xml:space="preserve">miesiące </w:t>
      </w:r>
    </w:p>
    <w:p w14:paraId="0EB74DA6" w14:textId="508DDEBC" w:rsidR="007D6CD8" w:rsidRPr="007D6CD8" w:rsidRDefault="007D6CD8" w:rsidP="007D6CD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</w:t>
      </w:r>
      <w:r w:rsidRPr="007D6CD8">
        <w:rPr>
          <w:rFonts w:ascii="Verdana" w:hAnsi="Verdana"/>
          <w:b/>
          <w:sz w:val="20"/>
          <w:szCs w:val="20"/>
        </w:rPr>
        <w:t xml:space="preserve">warancja na modernizację – </w:t>
      </w:r>
      <w:r>
        <w:rPr>
          <w:rFonts w:ascii="Verdana" w:hAnsi="Verdana"/>
          <w:b/>
          <w:sz w:val="20"/>
          <w:szCs w:val="20"/>
        </w:rPr>
        <w:t>…………………….</w:t>
      </w:r>
      <w:r>
        <w:rPr>
          <w:rFonts w:ascii="Verdana" w:hAnsi="Verdana"/>
          <w:b/>
          <w:sz w:val="20"/>
          <w:szCs w:val="20"/>
        </w:rPr>
        <w:t>*</w:t>
      </w:r>
      <w:r w:rsidRPr="007D6CD8">
        <w:rPr>
          <w:rFonts w:ascii="Verdana" w:hAnsi="Verdana"/>
          <w:b/>
          <w:sz w:val="20"/>
          <w:szCs w:val="20"/>
        </w:rPr>
        <w:t xml:space="preserve"> miesięcy</w:t>
      </w:r>
    </w:p>
    <w:p w14:paraId="79AF7F36" w14:textId="77777777" w:rsidR="008E1D80" w:rsidRPr="008E1D80" w:rsidRDefault="008E1D80" w:rsidP="008E1D80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8E1D80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8E1D80">
        <w:rPr>
          <w:rFonts w:ascii="Verdana" w:hAnsi="Verdana"/>
          <w:sz w:val="16"/>
          <w:szCs w:val="16"/>
        </w:rPr>
        <w:t xml:space="preserve"> </w:t>
      </w:r>
    </w:p>
    <w:p w14:paraId="214DCAED" w14:textId="2409CC8B" w:rsidR="00721005" w:rsidRPr="00721005" w:rsidRDefault="00721005" w:rsidP="0072100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06EB2AD" w14:textId="77777777" w:rsidR="00721005" w:rsidRPr="00721005" w:rsidRDefault="00721005" w:rsidP="0072100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21005">
        <w:rPr>
          <w:rFonts w:ascii="Verdana" w:hAnsi="Verdana"/>
          <w:b/>
          <w:sz w:val="20"/>
          <w:szCs w:val="20"/>
        </w:rPr>
        <w:t xml:space="preserve"> TAK/NIE</w:t>
      </w:r>
    </w:p>
    <w:p w14:paraId="04EBE278" w14:textId="77777777" w:rsidR="00721005" w:rsidRDefault="00721005" w:rsidP="0072100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1C962BF" w14:textId="2B30A9B9" w:rsidR="00721005" w:rsidRPr="00721005" w:rsidRDefault="00721005" w:rsidP="0072100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b/>
          <w:sz w:val="20"/>
          <w:szCs w:val="20"/>
        </w:rPr>
        <w:t xml:space="preserve">Termin płatności: </w:t>
      </w:r>
      <w:r w:rsidRPr="00721005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DE39AA" w14:textId="77777777" w:rsidR="00721005" w:rsidRPr="00721005" w:rsidRDefault="00721005" w:rsidP="0072100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9570766" w14:textId="77777777" w:rsidR="00721005" w:rsidRPr="00721005" w:rsidRDefault="00721005" w:rsidP="00721005">
      <w:pPr>
        <w:jc w:val="both"/>
        <w:rPr>
          <w:rFonts w:ascii="Verdana" w:hAnsi="Verdana"/>
          <w:sz w:val="20"/>
          <w:szCs w:val="20"/>
        </w:rPr>
      </w:pPr>
    </w:p>
    <w:p w14:paraId="2F43A3C1" w14:textId="77777777" w:rsidR="00721005" w:rsidRPr="00721005" w:rsidRDefault="00721005" w:rsidP="00721005">
      <w:pPr>
        <w:rPr>
          <w:rFonts w:ascii="Verdana" w:hAnsi="Verdana"/>
          <w:b/>
          <w:sz w:val="20"/>
          <w:szCs w:val="20"/>
          <w:u w:val="single"/>
        </w:rPr>
      </w:pPr>
      <w:r w:rsidRPr="0072100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0EDEB58" w14:textId="77777777" w:rsidR="00721005" w:rsidRPr="00721005" w:rsidRDefault="00721005" w:rsidP="007210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2100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26A6CB4" w14:textId="77777777" w:rsidR="00721005" w:rsidRPr="00721005" w:rsidRDefault="00721005" w:rsidP="007210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21005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721005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D91825" w14:textId="77777777" w:rsidR="00721005" w:rsidRPr="00721005" w:rsidRDefault="00721005" w:rsidP="007210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802CB7" w14:textId="77777777" w:rsidR="00721005" w:rsidRPr="00721005" w:rsidRDefault="00721005" w:rsidP="0072100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721005">
        <w:rPr>
          <w:rFonts w:ascii="Verdana" w:hAnsi="Verdana"/>
          <w:i/>
          <w:sz w:val="20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404A30" w14:textId="77777777" w:rsidR="00721005" w:rsidRPr="00721005" w:rsidRDefault="00721005" w:rsidP="0072100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721005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6AE7E1" w14:textId="77777777" w:rsidR="00721005" w:rsidRPr="00721005" w:rsidRDefault="00721005" w:rsidP="007210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1005" w:rsidRPr="00721005" w14:paraId="1CB192E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E97C7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2100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17CA5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2100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0B78721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2100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7D7E0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21005">
              <w:rPr>
                <w:rFonts w:ascii="Verdana" w:hAnsi="Verdana"/>
                <w:sz w:val="20"/>
                <w:szCs w:val="20"/>
              </w:rPr>
              <w:t>Nazwa podwykonawcy</w:t>
            </w:r>
            <w:r w:rsidRPr="00721005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21005" w:rsidRPr="00721005" w14:paraId="64D13009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C87CB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27094" w14:textId="77777777" w:rsidR="00721005" w:rsidRPr="00721005" w:rsidRDefault="00721005" w:rsidP="007210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5C4F0" w14:textId="77777777" w:rsidR="00721005" w:rsidRPr="00721005" w:rsidRDefault="00721005" w:rsidP="007210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21005" w:rsidRPr="00721005" w14:paraId="344E707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CA50E" w14:textId="77777777" w:rsidR="00721005" w:rsidRPr="00721005" w:rsidRDefault="00721005" w:rsidP="007210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4F77A" w14:textId="77777777" w:rsidR="00721005" w:rsidRPr="00721005" w:rsidRDefault="00721005" w:rsidP="007210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70B03" w14:textId="77777777" w:rsidR="00721005" w:rsidRPr="00721005" w:rsidRDefault="00721005" w:rsidP="007210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3E7C06" w14:textId="77777777" w:rsidR="00721005" w:rsidRPr="00721005" w:rsidRDefault="00721005" w:rsidP="007210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828BB63" w14:textId="77777777" w:rsidR="00721005" w:rsidRPr="00721005" w:rsidRDefault="00721005" w:rsidP="00721005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721005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  <w:r w:rsidRPr="00721005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DA98A34" w14:textId="77777777" w:rsidR="00721005" w:rsidRPr="00721005" w:rsidRDefault="00721005" w:rsidP="0072100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C279A13" w14:textId="77777777" w:rsidR="00721005" w:rsidRPr="00721005" w:rsidRDefault="00721005" w:rsidP="0072100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21005">
        <w:rPr>
          <w:rFonts w:ascii="Verdana" w:hAnsi="Verdana"/>
          <w:sz w:val="20"/>
          <w:szCs w:val="20"/>
        </w:rPr>
        <w:tab/>
      </w:r>
      <w:r w:rsidRPr="00721005">
        <w:rPr>
          <w:rFonts w:ascii="Verdana" w:hAnsi="Verdana"/>
          <w:sz w:val="20"/>
          <w:szCs w:val="20"/>
        </w:rPr>
        <w:tab/>
        <w:t xml:space="preserve"> </w:t>
      </w:r>
    </w:p>
    <w:p w14:paraId="564E92AF" w14:textId="77777777" w:rsidR="00721005" w:rsidRPr="00721005" w:rsidRDefault="00721005" w:rsidP="0072100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ab/>
        <w:t xml:space="preserve"> </w:t>
      </w:r>
    </w:p>
    <w:p w14:paraId="1F5E1DDD" w14:textId="77777777" w:rsidR="00721005" w:rsidRPr="00721005" w:rsidRDefault="00721005" w:rsidP="0072100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8AC7C67" w14:textId="77777777" w:rsidR="00721005" w:rsidRPr="00721005" w:rsidRDefault="00721005" w:rsidP="007210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21005">
        <w:rPr>
          <w:rFonts w:ascii="Verdana" w:hAnsi="Verdana"/>
          <w:sz w:val="20"/>
          <w:szCs w:val="20"/>
        </w:rPr>
        <w:t>ych</w:t>
      </w:r>
      <w:proofErr w:type="spellEnd"/>
      <w:r w:rsidRPr="00721005">
        <w:rPr>
          <w:rFonts w:ascii="Verdana" w:hAnsi="Verdana"/>
          <w:sz w:val="20"/>
          <w:szCs w:val="20"/>
        </w:rPr>
        <w:t>) dokumentu(ów)</w:t>
      </w:r>
    </w:p>
    <w:p w14:paraId="0C2D6273" w14:textId="77777777" w:rsidR="00721005" w:rsidRPr="00721005" w:rsidRDefault="00721005" w:rsidP="00721005">
      <w:p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4267FF6" w14:textId="77777777" w:rsidR="00721005" w:rsidRPr="00721005" w:rsidRDefault="00721005" w:rsidP="007210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załącznikami do niniejszej oferty są:</w:t>
      </w:r>
    </w:p>
    <w:p w14:paraId="1407E453" w14:textId="77777777" w:rsidR="00721005" w:rsidRPr="00721005" w:rsidRDefault="00721005" w:rsidP="007210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DCF0378" w14:textId="77777777" w:rsidR="00721005" w:rsidRPr="00721005" w:rsidRDefault="00721005" w:rsidP="007210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9C4D8BA" w14:textId="77777777" w:rsidR="00721005" w:rsidRPr="00721005" w:rsidRDefault="00721005" w:rsidP="007210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21005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6FBB3202" w14:textId="77777777" w:rsidR="00721005" w:rsidRPr="00721005" w:rsidRDefault="00721005" w:rsidP="00721005">
      <w:pPr>
        <w:ind w:left="360"/>
        <w:jc w:val="both"/>
        <w:rPr>
          <w:rFonts w:ascii="Verdana" w:hAnsi="Verdana"/>
          <w:sz w:val="20"/>
          <w:szCs w:val="20"/>
        </w:rPr>
      </w:pPr>
    </w:p>
    <w:p w14:paraId="7B7A59C7" w14:textId="77777777" w:rsidR="00721005" w:rsidRPr="00721005" w:rsidRDefault="00721005" w:rsidP="00721005">
      <w:pPr>
        <w:jc w:val="both"/>
        <w:rPr>
          <w:rFonts w:ascii="Verdana" w:hAnsi="Verdana"/>
          <w:sz w:val="20"/>
          <w:szCs w:val="20"/>
        </w:rPr>
      </w:pPr>
    </w:p>
    <w:p w14:paraId="1FD32C98" w14:textId="77777777" w:rsidR="00721005" w:rsidRPr="00721005" w:rsidRDefault="00721005" w:rsidP="00721005">
      <w:pPr>
        <w:jc w:val="both"/>
        <w:rPr>
          <w:rFonts w:ascii="Verdana" w:hAnsi="Verdana"/>
          <w:sz w:val="20"/>
          <w:szCs w:val="20"/>
        </w:rPr>
      </w:pPr>
    </w:p>
    <w:p w14:paraId="03627C18" w14:textId="77777777" w:rsidR="00721005" w:rsidRPr="00721005" w:rsidRDefault="00721005" w:rsidP="00721005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 w:cs="Arial"/>
          <w:i/>
          <w:iCs/>
          <w:color w:val="FF0000"/>
          <w:sz w:val="20"/>
          <w:szCs w:val="20"/>
          <w:lang w:eastAsia="zh-CN"/>
        </w:rPr>
      </w:pPr>
      <w:r w:rsidRPr="00721005">
        <w:rPr>
          <w:rFonts w:ascii="Verdana" w:eastAsia="Calibri" w:hAnsi="Verdana" w:cs="Arial"/>
          <w:b/>
          <w:i/>
          <w:iCs/>
          <w:color w:val="FF0000"/>
          <w:sz w:val="20"/>
          <w:szCs w:val="20"/>
          <w:lang w:eastAsia="zh-CN"/>
        </w:rPr>
        <w:t>Oferta</w:t>
      </w:r>
      <w:r w:rsidRPr="00721005">
        <w:rPr>
          <w:rFonts w:ascii="Verdana" w:eastAsia="Calibri" w:hAnsi="Verdana" w:cs="Arial"/>
          <w:i/>
          <w:iCs/>
          <w:color w:val="FF0000"/>
          <w:sz w:val="20"/>
          <w:szCs w:val="20"/>
          <w:lang w:eastAsia="zh-CN"/>
        </w:rPr>
        <w:t xml:space="preserve"> </w:t>
      </w:r>
      <w:r w:rsidRPr="00721005">
        <w:rPr>
          <w:rFonts w:ascii="Verdana" w:eastAsia="Calibri" w:hAnsi="Verdana" w:cs="Arial"/>
          <w:b/>
          <w:i/>
          <w:iCs/>
          <w:color w:val="FF0000"/>
          <w:sz w:val="20"/>
          <w:szCs w:val="20"/>
          <w:lang w:eastAsia="zh-CN"/>
        </w:rPr>
        <w:t>powinna</w:t>
      </w:r>
      <w:r w:rsidRPr="00721005">
        <w:rPr>
          <w:rFonts w:ascii="Verdana" w:eastAsia="Calibri" w:hAnsi="Verdana" w:cs="Arial"/>
          <w:i/>
          <w:iCs/>
          <w:color w:val="FF0000"/>
          <w:sz w:val="20"/>
          <w:szCs w:val="20"/>
          <w:lang w:eastAsia="zh-CN"/>
        </w:rPr>
        <w:t xml:space="preserve"> </w:t>
      </w:r>
      <w:r w:rsidRPr="00721005">
        <w:rPr>
          <w:rFonts w:ascii="Verdana" w:eastAsia="Calibri" w:hAnsi="Verdana" w:cs="Arial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721005">
        <w:rPr>
          <w:rFonts w:ascii="Verdana" w:eastAsia="Calibri" w:hAnsi="Verdana" w:cs="Arial"/>
          <w:i/>
          <w:iCs/>
          <w:color w:val="FF0000"/>
          <w:sz w:val="20"/>
          <w:szCs w:val="20"/>
          <w:lang w:eastAsia="zh-CN"/>
        </w:rPr>
        <w:t xml:space="preserve"> </w:t>
      </w:r>
      <w:r w:rsidRPr="00721005">
        <w:rPr>
          <w:rFonts w:ascii="Verdana" w:eastAsia="Calibri" w:hAnsi="Verdana" w:cs="Arial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21005">
        <w:rPr>
          <w:rFonts w:ascii="Verdana" w:eastAsia="Calibri" w:hAnsi="Verdana" w:cs="Arial"/>
          <w:i/>
          <w:iCs/>
          <w:color w:val="FF0000"/>
          <w:sz w:val="20"/>
          <w:szCs w:val="20"/>
          <w:lang w:eastAsia="zh-CN"/>
        </w:rPr>
        <w:t>.</w:t>
      </w:r>
    </w:p>
    <w:p w14:paraId="3151E028" w14:textId="77777777" w:rsidR="00FE545C" w:rsidRPr="00721005" w:rsidRDefault="00FE545C" w:rsidP="00721005">
      <w:pPr>
        <w:jc w:val="right"/>
        <w:rPr>
          <w:rFonts w:ascii="Verdana" w:hAnsi="Verdana"/>
          <w:sz w:val="20"/>
          <w:szCs w:val="20"/>
        </w:rPr>
      </w:pPr>
    </w:p>
    <w:sectPr w:rsidR="00FE545C" w:rsidRPr="0072100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501DF" w14:textId="77777777" w:rsidR="00477508" w:rsidRDefault="00477508">
      <w:r>
        <w:separator/>
      </w:r>
    </w:p>
  </w:endnote>
  <w:endnote w:type="continuationSeparator" w:id="0">
    <w:p w14:paraId="7E89CD35" w14:textId="77777777" w:rsidR="00477508" w:rsidRDefault="0047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5E95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03885" w14:textId="77777777" w:rsidR="00477508" w:rsidRDefault="00477508">
      <w:r>
        <w:separator/>
      </w:r>
    </w:p>
  </w:footnote>
  <w:footnote w:type="continuationSeparator" w:id="0">
    <w:p w14:paraId="77A2B5D2" w14:textId="77777777" w:rsidR="00477508" w:rsidRDefault="00477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11EB4" w14:textId="1DA0A817" w:rsidR="003563BC" w:rsidRDefault="007D6CD8">
    <w:pPr>
      <w:pStyle w:val="Nagwek"/>
    </w:pPr>
    <w:r>
      <w:pict w14:anchorId="56C764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2.5pt;height:43.5pt">
          <v:imagedata r:id="rId1" o:title="C39F0F5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62715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59991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1729171">
    <w:abstractNumId w:val="0"/>
  </w:num>
  <w:num w:numId="4" w16cid:durableId="471869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F3F"/>
    <w:rsid w:val="00012286"/>
    <w:rsid w:val="000139DB"/>
    <w:rsid w:val="0005049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63BC"/>
    <w:rsid w:val="003E23B3"/>
    <w:rsid w:val="0047750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F3F"/>
    <w:rsid w:val="006815F6"/>
    <w:rsid w:val="00721005"/>
    <w:rsid w:val="007748F0"/>
    <w:rsid w:val="007A4321"/>
    <w:rsid w:val="007D6CD8"/>
    <w:rsid w:val="00833933"/>
    <w:rsid w:val="00853083"/>
    <w:rsid w:val="008B2F0C"/>
    <w:rsid w:val="008B4928"/>
    <w:rsid w:val="008D2AB8"/>
    <w:rsid w:val="008E1D80"/>
    <w:rsid w:val="008F1C66"/>
    <w:rsid w:val="00970FE4"/>
    <w:rsid w:val="00A0022B"/>
    <w:rsid w:val="00A346FE"/>
    <w:rsid w:val="00A47B4D"/>
    <w:rsid w:val="00A61767"/>
    <w:rsid w:val="00A8275D"/>
    <w:rsid w:val="00A83018"/>
    <w:rsid w:val="00B774DC"/>
    <w:rsid w:val="00C04388"/>
    <w:rsid w:val="00C969A6"/>
    <w:rsid w:val="00CA7D36"/>
    <w:rsid w:val="00CD66D9"/>
    <w:rsid w:val="00D24208"/>
    <w:rsid w:val="00D60C38"/>
    <w:rsid w:val="00D66893"/>
    <w:rsid w:val="00D76F7E"/>
    <w:rsid w:val="00D90ACB"/>
    <w:rsid w:val="00DC1500"/>
    <w:rsid w:val="00DE63B4"/>
    <w:rsid w:val="00E44371"/>
    <w:rsid w:val="00E949B0"/>
    <w:rsid w:val="00EC0BEA"/>
    <w:rsid w:val="00ED3C1A"/>
    <w:rsid w:val="00F00591"/>
    <w:rsid w:val="00F51688"/>
    <w:rsid w:val="00F53146"/>
    <w:rsid w:val="00F5552A"/>
    <w:rsid w:val="00F91018"/>
    <w:rsid w:val="00FA0F30"/>
    <w:rsid w:val="00FA51A4"/>
    <w:rsid w:val="00FA5F5E"/>
    <w:rsid w:val="00FC0310"/>
    <w:rsid w:val="00FD23FA"/>
    <w:rsid w:val="00FD67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4E483"/>
  <w15:chartTrackingRefBased/>
  <w15:docId w15:val="{71D5A7A7-2C6A-466F-8B7D-5178EDA5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617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2026-09-14T07:53:00Z</cp:lastPrinted>
  <dcterms:created xsi:type="dcterms:W3CDTF">2026-09-14T07:53:00Z</dcterms:created>
  <dcterms:modified xsi:type="dcterms:W3CDTF">2026-09-14T07:53:00Z</dcterms:modified>
</cp:coreProperties>
</file>