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484894" w14:textId="77777777" w:rsidR="00FC3264" w:rsidRPr="00370C28" w:rsidRDefault="00FC3264" w:rsidP="00FC3264">
      <w:pPr>
        <w:pStyle w:val="Nagwek6"/>
        <w:jc w:val="right"/>
        <w:rPr>
          <w:rFonts w:ascii="Cambria" w:hAnsi="Cambria" w:cs="Arial"/>
          <w:i w:val="0"/>
          <w:sz w:val="20"/>
        </w:rPr>
      </w:pPr>
      <w:r w:rsidRPr="00370C28">
        <w:rPr>
          <w:rFonts w:ascii="Cambria" w:hAnsi="Cambria" w:cs="Arial"/>
          <w:i w:val="0"/>
          <w:sz w:val="20"/>
        </w:rPr>
        <w:t>Załącznik nr  1</w:t>
      </w:r>
      <w:r w:rsidR="009334C1" w:rsidRPr="00370C28">
        <w:rPr>
          <w:rFonts w:ascii="Cambria" w:hAnsi="Cambria" w:cs="Arial"/>
          <w:i w:val="0"/>
          <w:sz w:val="20"/>
        </w:rPr>
        <w:t xml:space="preserve"> do S</w:t>
      </w:r>
      <w:r w:rsidR="008A1271" w:rsidRPr="00370C28">
        <w:rPr>
          <w:rFonts w:ascii="Cambria" w:hAnsi="Cambria" w:cs="Arial"/>
          <w:i w:val="0"/>
          <w:sz w:val="20"/>
        </w:rPr>
        <w:t>WZ</w:t>
      </w:r>
    </w:p>
    <w:p w14:paraId="5D1549AE" w14:textId="77777777" w:rsidR="0037175F" w:rsidRPr="00370C28" w:rsidRDefault="0037175F" w:rsidP="00FC3264">
      <w:pPr>
        <w:jc w:val="center"/>
        <w:rPr>
          <w:rFonts w:ascii="Cambria" w:hAnsi="Cambria" w:cs="Arial"/>
          <w:sz w:val="22"/>
          <w:szCs w:val="22"/>
        </w:rPr>
      </w:pPr>
    </w:p>
    <w:p w14:paraId="14B871FA" w14:textId="77777777" w:rsidR="006D7538" w:rsidRPr="00370C28" w:rsidRDefault="006D7538" w:rsidP="00FC3264">
      <w:pPr>
        <w:jc w:val="center"/>
        <w:rPr>
          <w:rFonts w:ascii="Cambria" w:hAnsi="Cambria" w:cs="Arial"/>
          <w:sz w:val="22"/>
          <w:szCs w:val="22"/>
        </w:rPr>
      </w:pPr>
    </w:p>
    <w:p w14:paraId="02F94E87" w14:textId="77777777" w:rsidR="00FC3264" w:rsidRPr="00370C28" w:rsidRDefault="002E7F6B" w:rsidP="00FC3264">
      <w:pPr>
        <w:jc w:val="center"/>
        <w:rPr>
          <w:rFonts w:ascii="Cambria" w:hAnsi="Cambria" w:cs="Arial"/>
          <w:sz w:val="22"/>
          <w:szCs w:val="22"/>
        </w:rPr>
      </w:pPr>
      <w:r w:rsidRPr="00370C28">
        <w:rPr>
          <w:rFonts w:ascii="Cambria" w:hAnsi="Cambria" w:cs="Arial"/>
          <w:sz w:val="22"/>
          <w:szCs w:val="22"/>
        </w:rPr>
        <w:t>/wzór/</w:t>
      </w:r>
    </w:p>
    <w:p w14:paraId="31464831" w14:textId="77777777" w:rsidR="00FC3264" w:rsidRPr="00370C28" w:rsidRDefault="00FC3264" w:rsidP="00FC3264">
      <w:pPr>
        <w:jc w:val="center"/>
        <w:rPr>
          <w:rFonts w:ascii="Cambria" w:hAnsi="Cambria" w:cs="Arial"/>
          <w:b/>
          <w:sz w:val="28"/>
          <w:szCs w:val="32"/>
          <w:u w:val="single"/>
        </w:rPr>
      </w:pPr>
      <w:r w:rsidRPr="00370C28">
        <w:rPr>
          <w:rFonts w:ascii="Cambria" w:hAnsi="Cambria" w:cs="Arial"/>
          <w:b/>
          <w:sz w:val="28"/>
          <w:szCs w:val="32"/>
          <w:u w:val="single"/>
        </w:rPr>
        <w:t>FORMULARZ OFERTOWY</w:t>
      </w:r>
    </w:p>
    <w:p w14:paraId="704C4DA7" w14:textId="77777777" w:rsidR="00576195" w:rsidRPr="00370C28" w:rsidRDefault="00576195" w:rsidP="00FC3264">
      <w:pPr>
        <w:jc w:val="center"/>
        <w:rPr>
          <w:rFonts w:ascii="Cambria" w:hAnsi="Cambria" w:cs="Arial"/>
          <w:b/>
          <w:sz w:val="28"/>
          <w:szCs w:val="32"/>
          <w:u w:val="single"/>
        </w:rPr>
      </w:pPr>
    </w:p>
    <w:p w14:paraId="3A4BE5F2" w14:textId="77777777" w:rsidR="00380B7F" w:rsidRPr="00370C28" w:rsidRDefault="00380B7F" w:rsidP="00FC3264">
      <w:pPr>
        <w:jc w:val="center"/>
        <w:rPr>
          <w:rFonts w:ascii="Cambria" w:hAnsi="Cambria" w:cs="Arial"/>
          <w:b/>
          <w:sz w:val="28"/>
          <w:szCs w:val="32"/>
          <w:u w:val="single"/>
        </w:rPr>
      </w:pPr>
    </w:p>
    <w:p w14:paraId="0CC14C82" w14:textId="77777777" w:rsidR="009334C1" w:rsidRPr="00370C28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Cambria" w:hAnsi="Cambria" w:cs="Arial"/>
          <w:sz w:val="22"/>
          <w:szCs w:val="22"/>
          <w:vertAlign w:val="superscript"/>
        </w:rPr>
      </w:pPr>
    </w:p>
    <w:p w14:paraId="6EA0D7AA" w14:textId="77777777" w:rsidR="009334C1" w:rsidRPr="00370C28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Cambria" w:hAnsi="Cambria" w:cs="Arial"/>
          <w:sz w:val="22"/>
          <w:szCs w:val="22"/>
        </w:rPr>
      </w:pPr>
      <w:r w:rsidRPr="00370C28">
        <w:rPr>
          <w:rFonts w:ascii="Cambria" w:hAnsi="Cambria" w:cs="Arial"/>
          <w:sz w:val="22"/>
          <w:szCs w:val="22"/>
          <w:vertAlign w:val="superscript"/>
        </w:rPr>
        <w:t>1</w:t>
      </w:r>
      <w:r w:rsidRPr="00370C28">
        <w:rPr>
          <w:rFonts w:ascii="Cambria" w:hAnsi="Cambria" w:cs="Arial"/>
          <w:sz w:val="22"/>
          <w:szCs w:val="22"/>
        </w:rPr>
        <w:t>NAZWA WYKONAWCY (-ów):..........................................................................................................</w:t>
      </w:r>
    </w:p>
    <w:p w14:paraId="2B7E76B1" w14:textId="77777777" w:rsidR="009334C1" w:rsidRPr="00370C28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Cambria" w:hAnsi="Cambria" w:cs="Arial"/>
          <w:sz w:val="22"/>
          <w:szCs w:val="22"/>
        </w:rPr>
      </w:pPr>
      <w:r w:rsidRPr="00370C28">
        <w:rPr>
          <w:rFonts w:ascii="Cambria" w:hAnsi="Cambria" w:cs="Arial"/>
          <w:sz w:val="22"/>
          <w:szCs w:val="22"/>
        </w:rPr>
        <w:t>ADRES WYKONAWCY (-ów): ..........................................................................................................</w:t>
      </w:r>
    </w:p>
    <w:p w14:paraId="2D9C275D" w14:textId="77777777" w:rsidR="009334C1" w:rsidRPr="00370C28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Cambria" w:hAnsi="Cambria" w:cs="Arial"/>
          <w:sz w:val="22"/>
          <w:szCs w:val="22"/>
        </w:rPr>
      </w:pPr>
      <w:r w:rsidRPr="00370C28">
        <w:rPr>
          <w:rFonts w:ascii="Cambria" w:hAnsi="Cambria" w:cs="Arial"/>
          <w:sz w:val="22"/>
          <w:szCs w:val="22"/>
        </w:rPr>
        <w:t>WOJEWÓDZTWO …………………………………………………………………………………………..</w:t>
      </w:r>
    </w:p>
    <w:p w14:paraId="5A9EE410" w14:textId="77777777" w:rsidR="009334C1" w:rsidRPr="00370C28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Cambria" w:hAnsi="Cambria" w:cs="Arial"/>
          <w:sz w:val="22"/>
          <w:szCs w:val="22"/>
        </w:rPr>
      </w:pPr>
      <w:r w:rsidRPr="00370C28">
        <w:rPr>
          <w:rFonts w:ascii="Cambria" w:hAnsi="Cambria" w:cs="Arial"/>
          <w:sz w:val="22"/>
          <w:szCs w:val="22"/>
        </w:rPr>
        <w:t>NR TELEFONU: ..................................................... FAX:   ...............................................................</w:t>
      </w:r>
    </w:p>
    <w:p w14:paraId="1CA02C61" w14:textId="77777777" w:rsidR="009334C1" w:rsidRPr="00370C28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Cambria" w:hAnsi="Cambria" w:cs="Arial"/>
          <w:sz w:val="22"/>
          <w:szCs w:val="22"/>
        </w:rPr>
      </w:pPr>
      <w:r w:rsidRPr="00370C28">
        <w:rPr>
          <w:rFonts w:ascii="Cambria" w:hAnsi="Cambria" w:cs="Arial"/>
          <w:sz w:val="22"/>
          <w:szCs w:val="22"/>
        </w:rPr>
        <w:t>EMAIL: .....................................................</w:t>
      </w:r>
    </w:p>
    <w:p w14:paraId="47D354AA" w14:textId="77777777" w:rsidR="009334C1" w:rsidRPr="00370C28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Cambria" w:hAnsi="Cambria" w:cs="Arial"/>
          <w:sz w:val="22"/>
          <w:szCs w:val="22"/>
        </w:rPr>
      </w:pPr>
      <w:r w:rsidRPr="00370C28">
        <w:rPr>
          <w:rFonts w:ascii="Cambria" w:hAnsi="Cambria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14:paraId="1163C5EB" w14:textId="77777777" w:rsidR="002935BD" w:rsidRPr="00370C28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before="60" w:after="60"/>
        <w:jc w:val="both"/>
        <w:rPr>
          <w:rFonts w:ascii="Cambria" w:hAnsi="Cambria" w:cs="Arial"/>
          <w:sz w:val="22"/>
          <w:szCs w:val="22"/>
        </w:rPr>
      </w:pPr>
      <w:r w:rsidRPr="00370C28">
        <w:rPr>
          <w:rFonts w:ascii="Cambria" w:hAnsi="Cambria" w:cs="Arial"/>
          <w:sz w:val="22"/>
          <w:szCs w:val="22"/>
        </w:rPr>
        <w:t xml:space="preserve">Wykonawca jest </w:t>
      </w:r>
      <w:r w:rsidRPr="00370C28">
        <w:rPr>
          <w:rFonts w:ascii="Cambria" w:hAnsi="Cambria" w:cs="Arial"/>
          <w:b/>
          <w:sz w:val="22"/>
          <w:szCs w:val="22"/>
        </w:rPr>
        <w:t>mikroprzedsiębiorstwem / małym przedsiębiorstwem / średnim przedsiębiorstwem / dużym przedsiębiorstwem</w:t>
      </w:r>
      <w:r w:rsidRPr="00370C28">
        <w:rPr>
          <w:rFonts w:ascii="Cambria" w:hAnsi="Cambria" w:cs="Arial"/>
          <w:sz w:val="22"/>
          <w:szCs w:val="22"/>
        </w:rPr>
        <w:t xml:space="preserve">*** </w:t>
      </w:r>
      <w:r w:rsidRPr="00370C28">
        <w:rPr>
          <w:rFonts w:ascii="Cambria" w:hAnsi="Cambria" w:cs="Arial"/>
          <w:i/>
          <w:sz w:val="22"/>
          <w:szCs w:val="22"/>
          <w:u w:val="single"/>
        </w:rPr>
        <w:t>(niepotrzebne skreślić).</w:t>
      </w:r>
    </w:p>
    <w:p w14:paraId="3BAC78C6" w14:textId="77777777" w:rsidR="002935BD" w:rsidRPr="00370C28" w:rsidRDefault="002935BD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before="60" w:after="60"/>
        <w:jc w:val="both"/>
        <w:rPr>
          <w:rFonts w:ascii="Cambria" w:hAnsi="Cambria" w:cs="Arial"/>
          <w:sz w:val="22"/>
          <w:szCs w:val="22"/>
        </w:rPr>
      </w:pPr>
    </w:p>
    <w:p w14:paraId="62A22ACE" w14:textId="77777777" w:rsidR="009334C1" w:rsidRPr="00370C28" w:rsidRDefault="009334C1" w:rsidP="009334C1">
      <w:pPr>
        <w:pStyle w:val="Tekstprzypisudolnego"/>
        <w:jc w:val="both"/>
        <w:rPr>
          <w:rFonts w:ascii="Cambria" w:hAnsi="Cambria" w:cs="Arial"/>
          <w:i/>
        </w:rPr>
      </w:pPr>
      <w:r w:rsidRPr="00370C28">
        <w:rPr>
          <w:rStyle w:val="Odwoanieprzypisudolnego"/>
          <w:rFonts w:ascii="Cambria" w:hAnsi="Cambria" w:cs="Arial"/>
          <w:i/>
        </w:rPr>
        <w:footnoteRef/>
      </w:r>
      <w:r w:rsidRPr="00370C28">
        <w:rPr>
          <w:rFonts w:ascii="Cambria" w:hAnsi="Cambria" w:cs="Arial"/>
          <w:i/>
        </w:rPr>
        <w:t xml:space="preserve">w przypadku składania oferty przez </w:t>
      </w:r>
      <w:r w:rsidRPr="00370C28">
        <w:rPr>
          <w:rFonts w:ascii="Cambria" w:hAnsi="Cambria" w:cs="Arial"/>
          <w:b/>
          <w:i/>
        </w:rPr>
        <w:t>podmioty występujące wspólnie</w:t>
      </w:r>
      <w:r w:rsidRPr="00370C28">
        <w:rPr>
          <w:rFonts w:ascii="Cambria" w:hAnsi="Cambria" w:cs="Arial"/>
          <w:i/>
        </w:rPr>
        <w:t>, należy podać nazwy (firmy) i adresy wszystkich podmiotów składających wspólną ofertę.</w:t>
      </w:r>
    </w:p>
    <w:p w14:paraId="025109BD" w14:textId="77777777" w:rsidR="00E63DCE" w:rsidRPr="00370C28" w:rsidRDefault="00E63DCE" w:rsidP="009334C1">
      <w:pPr>
        <w:pStyle w:val="Tekstprzypisudolnego"/>
        <w:jc w:val="both"/>
        <w:rPr>
          <w:rFonts w:ascii="Cambria" w:hAnsi="Cambria" w:cs="Arial"/>
          <w:i/>
          <w:sz w:val="10"/>
        </w:rPr>
      </w:pPr>
    </w:p>
    <w:p w14:paraId="79EF5686" w14:textId="77777777" w:rsidR="006D7538" w:rsidRPr="00370C28" w:rsidRDefault="006D7538" w:rsidP="00AD1BA5">
      <w:pPr>
        <w:pStyle w:val="Akapitzlist"/>
        <w:ind w:left="0"/>
        <w:jc w:val="both"/>
        <w:rPr>
          <w:rFonts w:ascii="Cambria" w:hAnsi="Cambria" w:cs="Arial"/>
          <w:sz w:val="22"/>
        </w:rPr>
      </w:pPr>
    </w:p>
    <w:p w14:paraId="6DD73BBB" w14:textId="77777777" w:rsidR="000B4C35" w:rsidRPr="00370C28" w:rsidRDefault="009334C1" w:rsidP="000B4C35">
      <w:pPr>
        <w:pStyle w:val="Akapitzlist"/>
        <w:ind w:left="0"/>
        <w:jc w:val="both"/>
        <w:rPr>
          <w:rFonts w:ascii="Cambria" w:hAnsi="Cambria" w:cs="Arial"/>
          <w:sz w:val="22"/>
          <w:szCs w:val="22"/>
        </w:rPr>
      </w:pPr>
      <w:r w:rsidRPr="00370C28">
        <w:rPr>
          <w:rFonts w:ascii="Cambria" w:hAnsi="Cambria" w:cs="Arial"/>
          <w:sz w:val="22"/>
        </w:rPr>
        <w:t>W związku z ogłoszeniem postępowania na</w:t>
      </w:r>
      <w:r w:rsidR="00AD1BA5" w:rsidRPr="00370C28">
        <w:rPr>
          <w:rFonts w:ascii="Cambria" w:hAnsi="Cambria" w:cs="Arial"/>
          <w:sz w:val="22"/>
        </w:rPr>
        <w:t xml:space="preserve"> </w:t>
      </w:r>
      <w:bookmarkStart w:id="0" w:name="_Hlk161655418"/>
      <w:r w:rsidR="000B4C35" w:rsidRPr="00370C28">
        <w:rPr>
          <w:rFonts w:ascii="Cambria" w:hAnsi="Cambria" w:cs="Arial"/>
          <w:sz w:val="22"/>
          <w:szCs w:val="22"/>
        </w:rPr>
        <w:t>roboty budowlane i instalacyjne dla jednostek organizacyjnych Uniwersytetu im. Adama Mickiewicza w Poznaniu:</w:t>
      </w:r>
    </w:p>
    <w:p w14:paraId="751B58CF" w14:textId="77777777" w:rsidR="000B4C35" w:rsidRPr="00370C28" w:rsidRDefault="000B4C35" w:rsidP="000B4C35">
      <w:pPr>
        <w:pStyle w:val="Akapitzlist"/>
        <w:ind w:left="0"/>
        <w:jc w:val="both"/>
        <w:rPr>
          <w:rFonts w:ascii="Cambria" w:hAnsi="Cambria" w:cs="Arial"/>
          <w:sz w:val="22"/>
        </w:rPr>
      </w:pPr>
    </w:p>
    <w:p w14:paraId="352B0259" w14:textId="3ED14CD6" w:rsidR="00380B7F" w:rsidRPr="00370C28" w:rsidRDefault="00380B7F" w:rsidP="00380B7F">
      <w:pPr>
        <w:jc w:val="center"/>
        <w:rPr>
          <w:rFonts w:ascii="Cambria" w:hAnsi="Cambria" w:cs="Arial"/>
          <w:b/>
          <w:bCs/>
          <w:sz w:val="14"/>
          <w:szCs w:val="14"/>
          <w:u w:val="single"/>
        </w:rPr>
      </w:pPr>
      <w:r w:rsidRPr="00370C28">
        <w:rPr>
          <w:rFonts w:ascii="Cambria" w:hAnsi="Cambria" w:cs="Arial"/>
          <w:b/>
          <w:bCs/>
          <w:u w:val="single"/>
        </w:rPr>
        <w:t xml:space="preserve">Część </w:t>
      </w:r>
      <w:r w:rsidR="007151E0" w:rsidRPr="00370C28">
        <w:rPr>
          <w:rFonts w:ascii="Cambria" w:hAnsi="Cambria" w:cs="Arial"/>
          <w:b/>
          <w:bCs/>
          <w:u w:val="single"/>
        </w:rPr>
        <w:t>2</w:t>
      </w:r>
      <w:r w:rsidRPr="00370C28">
        <w:rPr>
          <w:rFonts w:ascii="Cambria" w:hAnsi="Cambria" w:cs="Arial"/>
          <w:sz w:val="22"/>
          <w:szCs w:val="22"/>
          <w:u w:val="single"/>
        </w:rPr>
        <w:t xml:space="preserve"> – </w:t>
      </w:r>
      <w:r w:rsidR="004955C2">
        <w:rPr>
          <w:rFonts w:ascii="Cambria" w:hAnsi="Cambria"/>
          <w:b/>
          <w:bCs/>
        </w:rPr>
        <w:t>Wymiana wykładziny dywanowej na wykładzinę PCV w Bibliotece Filologicznej Collegium Novum w Poznaniu</w:t>
      </w:r>
    </w:p>
    <w:bookmarkEnd w:id="0"/>
    <w:p w14:paraId="4E05E1A1" w14:textId="77777777" w:rsidR="004A0FA0" w:rsidRPr="00370C28" w:rsidRDefault="004A0FA0" w:rsidP="00AD1BA5">
      <w:pPr>
        <w:pStyle w:val="Akapitzlist"/>
        <w:ind w:left="0"/>
        <w:jc w:val="both"/>
        <w:rPr>
          <w:rFonts w:ascii="Cambria" w:hAnsi="Cambria" w:cs="Arial"/>
          <w:sz w:val="22"/>
        </w:rPr>
      </w:pPr>
    </w:p>
    <w:p w14:paraId="52ADBA66" w14:textId="77777777" w:rsidR="00441851" w:rsidRPr="00370C28" w:rsidRDefault="00441851" w:rsidP="00441851">
      <w:pPr>
        <w:numPr>
          <w:ilvl w:val="0"/>
          <w:numId w:val="15"/>
        </w:numPr>
        <w:tabs>
          <w:tab w:val="clear" w:pos="720"/>
          <w:tab w:val="num" w:pos="284"/>
        </w:tabs>
        <w:ind w:left="284" w:hanging="284"/>
        <w:jc w:val="both"/>
        <w:rPr>
          <w:rFonts w:ascii="Cambria" w:hAnsi="Cambria" w:cs="Arial"/>
          <w:i/>
          <w:sz w:val="20"/>
        </w:rPr>
      </w:pPr>
      <w:r w:rsidRPr="00370C28">
        <w:rPr>
          <w:rFonts w:ascii="Cambria" w:hAnsi="Cambria" w:cs="Arial"/>
          <w:sz w:val="22"/>
          <w:szCs w:val="22"/>
        </w:rPr>
        <w:t xml:space="preserve">Oświadczamy, że wybór naszej oferty </w:t>
      </w:r>
      <w:r w:rsidRPr="00370C28">
        <w:rPr>
          <w:rFonts w:ascii="Cambria" w:hAnsi="Cambria" w:cs="Arial"/>
          <w:b/>
          <w:sz w:val="22"/>
          <w:szCs w:val="22"/>
        </w:rPr>
        <w:t xml:space="preserve">nie będzie / będzie* </w:t>
      </w:r>
      <w:r w:rsidRPr="00370C28">
        <w:rPr>
          <w:rFonts w:ascii="Cambria" w:hAnsi="Cambria" w:cs="Arial"/>
          <w:i/>
          <w:sz w:val="22"/>
          <w:szCs w:val="22"/>
        </w:rPr>
        <w:t>(niepotrzebne skreślić)</w:t>
      </w:r>
      <w:r w:rsidRPr="00370C28">
        <w:rPr>
          <w:rFonts w:ascii="Cambria" w:hAnsi="Cambria" w:cs="Arial"/>
          <w:sz w:val="22"/>
          <w:szCs w:val="22"/>
        </w:rPr>
        <w:t xml:space="preserve"> prowadził do powstania u Zamawiającego obowiązku podatkowego zgodnie z ustawą z dnia 11 marca 2004 r. o podatku od towarów i usług.</w:t>
      </w:r>
    </w:p>
    <w:p w14:paraId="6DD4BDE2" w14:textId="77777777" w:rsidR="00441851" w:rsidRPr="00370C28" w:rsidRDefault="00441851" w:rsidP="00441851">
      <w:pPr>
        <w:widowControl w:val="0"/>
        <w:suppressAutoHyphens/>
        <w:ind w:left="284"/>
        <w:jc w:val="both"/>
        <w:rPr>
          <w:rFonts w:ascii="Cambria" w:hAnsi="Cambria" w:cs="Arial"/>
          <w:i/>
          <w:sz w:val="18"/>
          <w:szCs w:val="18"/>
          <w:lang w:eastAsia="x-none"/>
        </w:rPr>
      </w:pPr>
      <w:r w:rsidRPr="00370C28">
        <w:rPr>
          <w:rFonts w:ascii="Cambria" w:hAnsi="Cambria" w:cs="Arial"/>
          <w:i/>
          <w:sz w:val="18"/>
          <w:szCs w:val="18"/>
          <w:lang w:val="x-none" w:eastAsia="x-none"/>
        </w:rPr>
        <w:t xml:space="preserve">UWAGA: powstanie u Zamawiającego obowiązku podatkowego </w:t>
      </w:r>
      <w:r w:rsidRPr="00370C28">
        <w:rPr>
          <w:rFonts w:ascii="Cambria" w:hAnsi="Cambria" w:cs="Arial"/>
          <w:i/>
          <w:sz w:val="18"/>
          <w:szCs w:val="18"/>
          <w:lang w:eastAsia="x-none"/>
        </w:rPr>
        <w:t>nastąpi przede wszystkim w 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14:paraId="15857759" w14:textId="77777777" w:rsidR="00441851" w:rsidRPr="00370C28" w:rsidRDefault="00441851" w:rsidP="00441851">
      <w:pPr>
        <w:widowControl w:val="0"/>
        <w:suppressAutoHyphens/>
        <w:ind w:left="284"/>
        <w:jc w:val="both"/>
        <w:rPr>
          <w:rFonts w:ascii="Cambria" w:hAnsi="Cambria" w:cs="Arial"/>
          <w:i/>
          <w:sz w:val="18"/>
          <w:szCs w:val="18"/>
          <w:lang w:eastAsia="x-none"/>
        </w:rPr>
      </w:pPr>
    </w:p>
    <w:p w14:paraId="3C4048B4" w14:textId="77777777" w:rsidR="00B41BEF" w:rsidRPr="00370C28" w:rsidRDefault="00B41BEF" w:rsidP="00441851">
      <w:pPr>
        <w:widowControl w:val="0"/>
        <w:suppressAutoHyphens/>
        <w:ind w:left="284"/>
        <w:jc w:val="both"/>
        <w:rPr>
          <w:rFonts w:ascii="Cambria" w:hAnsi="Cambria" w:cs="Arial"/>
          <w:i/>
          <w:sz w:val="18"/>
          <w:szCs w:val="18"/>
          <w:lang w:eastAsia="x-none"/>
        </w:rPr>
      </w:pPr>
    </w:p>
    <w:p w14:paraId="09320426" w14:textId="77777777" w:rsidR="003930E0" w:rsidRPr="00370C28" w:rsidRDefault="00C76C63" w:rsidP="005C5480">
      <w:pPr>
        <w:numPr>
          <w:ilvl w:val="0"/>
          <w:numId w:val="15"/>
        </w:numPr>
        <w:tabs>
          <w:tab w:val="clear" w:pos="720"/>
          <w:tab w:val="num" w:pos="284"/>
        </w:tabs>
        <w:spacing w:before="60" w:after="60"/>
        <w:ind w:left="284" w:hanging="284"/>
        <w:jc w:val="both"/>
        <w:rPr>
          <w:rFonts w:ascii="Cambria" w:hAnsi="Cambria" w:cs="Arial"/>
          <w:b/>
          <w:sz w:val="22"/>
          <w:szCs w:val="22"/>
        </w:rPr>
      </w:pPr>
      <w:r w:rsidRPr="00370C28">
        <w:rPr>
          <w:rFonts w:ascii="Cambria" w:hAnsi="Cambria" w:cs="Arial"/>
          <w:sz w:val="22"/>
          <w:szCs w:val="22"/>
        </w:rPr>
        <w:t>Oferujemy wykonanie prac objętych przedmiotem zamówienia za cenę ustaloną ryczałtowo (Tabela</w:t>
      </w:r>
      <w:r w:rsidR="00961D88" w:rsidRPr="00370C28">
        <w:rPr>
          <w:rFonts w:ascii="Cambria" w:hAnsi="Cambria" w:cs="Arial"/>
          <w:sz w:val="22"/>
          <w:szCs w:val="22"/>
        </w:rPr>
        <w:t xml:space="preserve"> nr</w:t>
      </w:r>
      <w:r w:rsidRPr="00370C28">
        <w:rPr>
          <w:rFonts w:ascii="Cambria" w:hAnsi="Cambria" w:cs="Arial"/>
          <w:sz w:val="22"/>
          <w:szCs w:val="22"/>
        </w:rPr>
        <w:t xml:space="preserve"> 1):</w:t>
      </w:r>
      <w:r w:rsidRPr="00370C28">
        <w:rPr>
          <w:rFonts w:ascii="Cambria" w:hAnsi="Cambria" w:cs="Arial"/>
          <w:b/>
          <w:sz w:val="22"/>
          <w:szCs w:val="22"/>
        </w:rPr>
        <w:t xml:space="preserve"> </w:t>
      </w:r>
    </w:p>
    <w:p w14:paraId="5ED5E8B7" w14:textId="77777777" w:rsidR="00B04A5F" w:rsidRPr="00370C28" w:rsidRDefault="00C76C63" w:rsidP="00E21C04">
      <w:pPr>
        <w:pStyle w:val="Tekstpodstawowy"/>
        <w:tabs>
          <w:tab w:val="left" w:pos="360"/>
        </w:tabs>
        <w:ind w:left="284"/>
        <w:rPr>
          <w:rFonts w:ascii="Cambria" w:hAnsi="Cambria" w:cs="Arial"/>
          <w:b/>
          <w:bCs/>
        </w:rPr>
      </w:pPr>
      <w:r w:rsidRPr="00370C28">
        <w:rPr>
          <w:rFonts w:ascii="Cambria" w:hAnsi="Cambria" w:cs="Arial"/>
          <w:b/>
          <w:bCs/>
        </w:rPr>
        <w:t xml:space="preserve">RAZEM BRUTTO </w:t>
      </w:r>
      <w:r w:rsidRPr="00370C28">
        <w:rPr>
          <w:rFonts w:ascii="Cambria" w:hAnsi="Cambria" w:cs="Arial"/>
          <w:bCs/>
        </w:rPr>
        <w:t>…………………</w:t>
      </w:r>
      <w:r w:rsidRPr="00370C28">
        <w:rPr>
          <w:rFonts w:ascii="Cambria" w:hAnsi="Cambria" w:cs="Arial"/>
          <w:bCs/>
          <w:lang w:val="pl-PL"/>
        </w:rPr>
        <w:t>……………</w:t>
      </w:r>
      <w:r w:rsidR="00EC6581" w:rsidRPr="00370C28">
        <w:rPr>
          <w:rFonts w:ascii="Cambria" w:hAnsi="Cambria" w:cs="Arial"/>
          <w:bCs/>
          <w:lang w:val="pl-PL"/>
        </w:rPr>
        <w:t>…</w:t>
      </w:r>
      <w:r w:rsidRPr="00370C28">
        <w:rPr>
          <w:rFonts w:ascii="Cambria" w:hAnsi="Cambria" w:cs="Arial"/>
          <w:bCs/>
          <w:lang w:val="pl-PL"/>
        </w:rPr>
        <w:t>……………</w:t>
      </w:r>
      <w:r w:rsidRPr="00370C28">
        <w:rPr>
          <w:rFonts w:ascii="Cambria" w:hAnsi="Cambria" w:cs="Arial"/>
          <w:bCs/>
        </w:rPr>
        <w:t>……</w:t>
      </w:r>
      <w:r w:rsidRPr="00370C28">
        <w:rPr>
          <w:rFonts w:ascii="Cambria" w:hAnsi="Cambria" w:cs="Arial"/>
          <w:b/>
          <w:bCs/>
        </w:rPr>
        <w:t xml:space="preserve"> PLN</w:t>
      </w:r>
    </w:p>
    <w:p w14:paraId="4F4D9630" w14:textId="77777777" w:rsidR="00EC6581" w:rsidRPr="00370C28" w:rsidRDefault="00EC6581" w:rsidP="00B04A5F">
      <w:pPr>
        <w:pStyle w:val="Tekstpodstawowy"/>
        <w:tabs>
          <w:tab w:val="left" w:pos="360"/>
        </w:tabs>
        <w:ind w:left="284"/>
        <w:rPr>
          <w:rFonts w:ascii="Cambria" w:hAnsi="Cambria" w:cs="Arial"/>
          <w:bCs/>
          <w:sz w:val="18"/>
          <w:szCs w:val="18"/>
          <w:lang w:val="pl-PL"/>
        </w:rPr>
      </w:pPr>
    </w:p>
    <w:p w14:paraId="6E8783E1" w14:textId="77777777" w:rsidR="00B04A5F" w:rsidRPr="00370C28" w:rsidRDefault="00B04A5F" w:rsidP="00B04A5F">
      <w:pPr>
        <w:pStyle w:val="Tekstpodstawowy"/>
        <w:tabs>
          <w:tab w:val="left" w:pos="360"/>
        </w:tabs>
        <w:ind w:left="284"/>
        <w:rPr>
          <w:rFonts w:ascii="Cambria" w:hAnsi="Cambria" w:cs="Arial"/>
          <w:bCs/>
          <w:sz w:val="18"/>
          <w:szCs w:val="18"/>
          <w:lang w:val="pl-PL"/>
        </w:rPr>
      </w:pPr>
      <w:r w:rsidRPr="00370C28">
        <w:rPr>
          <w:rFonts w:ascii="Cambria" w:hAnsi="Cambria" w:cs="Arial"/>
          <w:bCs/>
          <w:sz w:val="18"/>
          <w:szCs w:val="18"/>
          <w:lang w:val="pl-PL"/>
        </w:rPr>
        <w:t xml:space="preserve">(Tabela </w:t>
      </w:r>
      <w:r w:rsidR="00961D88" w:rsidRPr="00370C28">
        <w:rPr>
          <w:rFonts w:ascii="Cambria" w:hAnsi="Cambria" w:cs="Arial"/>
          <w:bCs/>
          <w:sz w:val="18"/>
          <w:szCs w:val="18"/>
          <w:lang w:val="pl-PL"/>
        </w:rPr>
        <w:t xml:space="preserve">nr </w:t>
      </w:r>
      <w:r w:rsidRPr="00370C28">
        <w:rPr>
          <w:rFonts w:ascii="Cambria" w:hAnsi="Cambria" w:cs="Arial"/>
          <w:bCs/>
          <w:sz w:val="18"/>
          <w:szCs w:val="18"/>
          <w:lang w:val="pl-PL"/>
        </w:rPr>
        <w:t>1)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0"/>
        <w:gridCol w:w="6769"/>
        <w:gridCol w:w="2127"/>
      </w:tblGrid>
      <w:tr w:rsidR="00C069EB" w:rsidRPr="00370C28" w14:paraId="38C3BEB2" w14:textId="77777777" w:rsidTr="00C66659">
        <w:trPr>
          <w:trHeight w:val="49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DB43C6" w14:textId="77777777" w:rsidR="008A3040" w:rsidRPr="00370C28" w:rsidRDefault="008A3040" w:rsidP="00C66659">
            <w:pPr>
              <w:widowControl w:val="0"/>
              <w:suppressAutoHyphens/>
              <w:jc w:val="center"/>
              <w:rPr>
                <w:rFonts w:ascii="Cambria" w:hAnsi="Cambria" w:cs="Arial"/>
                <w:bCs/>
                <w:sz w:val="18"/>
                <w:szCs w:val="18"/>
                <w:lang w:val="x-none" w:eastAsia="x-none"/>
              </w:rPr>
            </w:pPr>
            <w:r w:rsidRPr="00370C28">
              <w:rPr>
                <w:rFonts w:ascii="Cambria" w:hAnsi="Cambria" w:cs="Arial"/>
                <w:bCs/>
                <w:sz w:val="18"/>
                <w:szCs w:val="18"/>
                <w:lang w:val="x-none" w:eastAsia="x-none"/>
              </w:rPr>
              <w:t>l.p.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C3F8A4" w14:textId="77777777" w:rsidR="008A3040" w:rsidRPr="00370C28" w:rsidRDefault="008A3040" w:rsidP="00C66659">
            <w:pPr>
              <w:widowControl w:val="0"/>
              <w:suppressAutoHyphens/>
              <w:jc w:val="center"/>
              <w:rPr>
                <w:rFonts w:ascii="Cambria" w:hAnsi="Cambria" w:cs="Arial"/>
                <w:bCs/>
                <w:sz w:val="18"/>
                <w:szCs w:val="18"/>
                <w:lang w:val="x-none" w:eastAsia="x-none"/>
              </w:rPr>
            </w:pPr>
            <w:r w:rsidRPr="00370C28">
              <w:rPr>
                <w:rFonts w:ascii="Cambria" w:hAnsi="Cambria" w:cs="Arial"/>
                <w:bCs/>
                <w:sz w:val="18"/>
                <w:szCs w:val="18"/>
                <w:lang w:val="x-none" w:eastAsia="x-none"/>
              </w:rPr>
              <w:t>Rodzaj robót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269320" w14:textId="77777777" w:rsidR="008A3040" w:rsidRPr="00370C28" w:rsidRDefault="008A3040" w:rsidP="00C66659">
            <w:pPr>
              <w:widowControl w:val="0"/>
              <w:suppressAutoHyphens/>
              <w:ind w:left="33" w:hanging="33"/>
              <w:jc w:val="center"/>
              <w:rPr>
                <w:rFonts w:ascii="Cambria" w:hAnsi="Cambria" w:cs="Arial"/>
                <w:bCs/>
                <w:sz w:val="18"/>
                <w:szCs w:val="18"/>
                <w:lang w:val="x-none" w:eastAsia="x-none"/>
              </w:rPr>
            </w:pPr>
            <w:r w:rsidRPr="00370C28">
              <w:rPr>
                <w:rFonts w:ascii="Cambria" w:hAnsi="Cambria" w:cs="Arial"/>
                <w:bCs/>
                <w:sz w:val="18"/>
                <w:szCs w:val="18"/>
                <w:lang w:val="x-none" w:eastAsia="x-none"/>
              </w:rPr>
              <w:t>Cena brutto</w:t>
            </w:r>
          </w:p>
          <w:p w14:paraId="58E73406" w14:textId="77777777" w:rsidR="008A3040" w:rsidRPr="00370C28" w:rsidRDefault="008A3040" w:rsidP="00C66659">
            <w:pPr>
              <w:widowControl w:val="0"/>
              <w:suppressAutoHyphens/>
              <w:ind w:left="33" w:hanging="33"/>
              <w:jc w:val="center"/>
              <w:rPr>
                <w:rFonts w:ascii="Cambria" w:hAnsi="Cambria" w:cs="Arial"/>
                <w:bCs/>
                <w:sz w:val="18"/>
                <w:szCs w:val="18"/>
                <w:lang w:val="x-none" w:eastAsia="x-none"/>
              </w:rPr>
            </w:pPr>
            <w:r w:rsidRPr="00370C28">
              <w:rPr>
                <w:rFonts w:ascii="Cambria" w:hAnsi="Cambria" w:cs="Arial"/>
                <w:bCs/>
                <w:sz w:val="18"/>
                <w:szCs w:val="18"/>
                <w:lang w:val="x-none" w:eastAsia="x-none"/>
              </w:rPr>
              <w:t>[zł]</w:t>
            </w:r>
          </w:p>
        </w:tc>
      </w:tr>
      <w:tr w:rsidR="00C069EB" w:rsidRPr="00370C28" w14:paraId="61D6B924" w14:textId="77777777" w:rsidTr="00C66659">
        <w:trPr>
          <w:trHeight w:val="20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777773" w14:textId="77777777" w:rsidR="008A3040" w:rsidRPr="00370C28" w:rsidRDefault="008A3040" w:rsidP="00C66659">
            <w:pPr>
              <w:widowControl w:val="0"/>
              <w:suppressAutoHyphens/>
              <w:jc w:val="center"/>
              <w:rPr>
                <w:rFonts w:ascii="Cambria" w:hAnsi="Cambria" w:cs="Arial"/>
                <w:bCs/>
                <w:i/>
                <w:sz w:val="18"/>
                <w:szCs w:val="18"/>
                <w:lang w:val="x-none" w:eastAsia="x-none"/>
              </w:rPr>
            </w:pPr>
            <w:r w:rsidRPr="00370C28">
              <w:rPr>
                <w:rFonts w:ascii="Cambria" w:hAnsi="Cambria" w:cs="Arial"/>
                <w:bCs/>
                <w:i/>
                <w:sz w:val="18"/>
                <w:szCs w:val="18"/>
                <w:lang w:val="x-none" w:eastAsia="x-none"/>
              </w:rPr>
              <w:t>1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2E46E1" w14:textId="77777777" w:rsidR="008A3040" w:rsidRPr="00370C28" w:rsidRDefault="008A3040" w:rsidP="00C66659">
            <w:pPr>
              <w:widowControl w:val="0"/>
              <w:suppressAutoHyphens/>
              <w:jc w:val="center"/>
              <w:rPr>
                <w:rFonts w:ascii="Cambria" w:hAnsi="Cambria" w:cs="Arial"/>
                <w:bCs/>
                <w:i/>
                <w:sz w:val="18"/>
                <w:szCs w:val="18"/>
                <w:lang w:val="x-none" w:eastAsia="x-none"/>
              </w:rPr>
            </w:pPr>
            <w:r w:rsidRPr="00370C28">
              <w:rPr>
                <w:rFonts w:ascii="Cambria" w:hAnsi="Cambria" w:cs="Arial"/>
                <w:bCs/>
                <w:i/>
                <w:sz w:val="18"/>
                <w:szCs w:val="18"/>
                <w:lang w:val="x-none" w:eastAsia="x-none"/>
              </w:rPr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61DFE2" w14:textId="77777777" w:rsidR="008A3040" w:rsidRPr="00370C28" w:rsidRDefault="008A3040" w:rsidP="00C66659">
            <w:pPr>
              <w:widowControl w:val="0"/>
              <w:suppressAutoHyphens/>
              <w:jc w:val="center"/>
              <w:rPr>
                <w:rFonts w:ascii="Cambria" w:hAnsi="Cambria" w:cs="Arial"/>
                <w:bCs/>
                <w:i/>
                <w:sz w:val="18"/>
                <w:szCs w:val="18"/>
                <w:lang w:val="x-none" w:eastAsia="x-none"/>
              </w:rPr>
            </w:pPr>
            <w:r w:rsidRPr="00370C28">
              <w:rPr>
                <w:rFonts w:ascii="Cambria" w:hAnsi="Cambria" w:cs="Arial"/>
                <w:bCs/>
                <w:i/>
                <w:sz w:val="18"/>
                <w:szCs w:val="18"/>
                <w:lang w:val="x-none" w:eastAsia="x-none"/>
              </w:rPr>
              <w:t>3</w:t>
            </w:r>
          </w:p>
        </w:tc>
      </w:tr>
      <w:tr w:rsidR="008A3040" w:rsidRPr="00370C28" w14:paraId="3565B399" w14:textId="77777777" w:rsidTr="00C66659">
        <w:trPr>
          <w:trHeight w:val="71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98455" w14:textId="77777777" w:rsidR="008A3040" w:rsidRPr="00370C28" w:rsidRDefault="008A3040" w:rsidP="00C66659">
            <w:pPr>
              <w:widowControl w:val="0"/>
              <w:suppressAutoHyphens/>
              <w:jc w:val="center"/>
              <w:rPr>
                <w:rFonts w:ascii="Cambria" w:hAnsi="Cambria" w:cs="Arial"/>
                <w:bCs/>
                <w:sz w:val="18"/>
                <w:szCs w:val="18"/>
                <w:lang w:eastAsia="x-none"/>
              </w:rPr>
            </w:pPr>
            <w:r w:rsidRPr="00370C28">
              <w:rPr>
                <w:rFonts w:ascii="Cambria" w:hAnsi="Cambria" w:cs="Arial"/>
                <w:bCs/>
                <w:sz w:val="18"/>
                <w:szCs w:val="18"/>
                <w:lang w:eastAsia="x-none"/>
              </w:rPr>
              <w:t>1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A653B9" w14:textId="72F0D3A7" w:rsidR="008A3040" w:rsidRPr="003D77F7" w:rsidRDefault="003D2461" w:rsidP="002C5835">
            <w:pPr>
              <w:keepNext/>
              <w:suppressAutoHyphens/>
              <w:jc w:val="both"/>
              <w:outlineLvl w:val="1"/>
              <w:rPr>
                <w:rFonts w:ascii="Cambria" w:hAnsi="Cambria" w:cs="Arial"/>
                <w:sz w:val="18"/>
                <w:szCs w:val="18"/>
              </w:rPr>
            </w:pPr>
            <w:r>
              <w:rPr>
                <w:rFonts w:ascii="Cambria" w:hAnsi="Cambria"/>
                <w:b/>
                <w:bCs/>
              </w:rPr>
              <w:t>Wymiana wykładziny dywanowej na wykładzinę PCV w bloku B Collegium Novum w Poznaniu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6A572" w14:textId="77777777" w:rsidR="008A3040" w:rsidRPr="00370C28" w:rsidRDefault="008A3040" w:rsidP="00C66659">
            <w:pPr>
              <w:widowControl w:val="0"/>
              <w:suppressAutoHyphens/>
              <w:jc w:val="center"/>
              <w:rPr>
                <w:rFonts w:ascii="Cambria" w:hAnsi="Cambria" w:cs="Arial"/>
                <w:bCs/>
                <w:color w:val="FF0000"/>
                <w:sz w:val="18"/>
                <w:szCs w:val="18"/>
                <w:lang w:eastAsia="x-none"/>
              </w:rPr>
            </w:pPr>
          </w:p>
        </w:tc>
      </w:tr>
      <w:tr w:rsidR="008A3040" w:rsidRPr="00370C28" w14:paraId="07E522D9" w14:textId="77777777" w:rsidTr="00C66659">
        <w:trPr>
          <w:trHeight w:val="551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A7BC5E" w14:textId="77777777" w:rsidR="008A3040" w:rsidRPr="00370C28" w:rsidRDefault="00380B7F" w:rsidP="00C66659">
            <w:pPr>
              <w:widowControl w:val="0"/>
              <w:suppressAutoHyphens/>
              <w:jc w:val="center"/>
              <w:rPr>
                <w:rFonts w:ascii="Cambria" w:hAnsi="Cambria" w:cs="Arial"/>
                <w:bCs/>
                <w:sz w:val="18"/>
                <w:szCs w:val="18"/>
                <w:lang w:eastAsia="x-none"/>
              </w:rPr>
            </w:pPr>
            <w:r w:rsidRPr="00370C28">
              <w:rPr>
                <w:rFonts w:ascii="Cambria" w:hAnsi="Cambria" w:cs="Arial"/>
                <w:bCs/>
                <w:sz w:val="18"/>
                <w:szCs w:val="18"/>
                <w:lang w:eastAsia="x-none"/>
              </w:rPr>
              <w:t>2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F21613" w14:textId="77777777" w:rsidR="008A3040" w:rsidRPr="00370C28" w:rsidRDefault="008A3040" w:rsidP="00C66659">
            <w:pPr>
              <w:rPr>
                <w:rFonts w:ascii="Cambria" w:hAnsi="Cambria" w:cs="Arial"/>
                <w:bCs/>
                <w:iCs/>
                <w:sz w:val="18"/>
                <w:szCs w:val="18"/>
                <w:lang w:eastAsia="x-none"/>
              </w:rPr>
            </w:pPr>
            <w:r w:rsidRPr="00370C28">
              <w:rPr>
                <w:rFonts w:ascii="Cambria" w:hAnsi="Cambria" w:cs="Arial"/>
                <w:bCs/>
                <w:sz w:val="18"/>
                <w:szCs w:val="18"/>
              </w:rPr>
              <w:t xml:space="preserve">Koszty niezbędnych zabezpieczeń bhp, p. </w:t>
            </w:r>
            <w:proofErr w:type="spellStart"/>
            <w:r w:rsidRPr="00370C28">
              <w:rPr>
                <w:rFonts w:ascii="Cambria" w:hAnsi="Cambria" w:cs="Arial"/>
                <w:bCs/>
                <w:sz w:val="18"/>
                <w:szCs w:val="18"/>
              </w:rPr>
              <w:t>poż</w:t>
            </w:r>
            <w:proofErr w:type="spellEnd"/>
            <w:r w:rsidRPr="00370C28">
              <w:rPr>
                <w:rFonts w:ascii="Cambria" w:hAnsi="Cambria" w:cs="Arial"/>
                <w:bCs/>
                <w:sz w:val="18"/>
                <w:szCs w:val="18"/>
              </w:rPr>
              <w:t>., rusztowań, ubezpieczenia budowy, koszty wszystkich robót przygotowawczych, koszty utrzymania placu i zaplecza budowy oraz uporządkowania terenu po zakończeniu budowy itp. – o ile nie stanowią składnika kosztów pośrednich (</w:t>
            </w:r>
            <w:r w:rsidRPr="00370C28">
              <w:rPr>
                <w:rFonts w:ascii="Cambria" w:hAnsi="Cambria" w:cs="Arial"/>
                <w:bCs/>
                <w:i/>
                <w:sz w:val="18"/>
                <w:szCs w:val="18"/>
              </w:rPr>
              <w:t>wtedy  w kolumnie 3 należy wpisać konkretną wartość, zero lub wpisać że „ujęto w kosztach pośrednich”)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5AC06" w14:textId="77777777" w:rsidR="008A3040" w:rsidRPr="00370C28" w:rsidRDefault="008A3040" w:rsidP="00C66659">
            <w:pPr>
              <w:widowControl w:val="0"/>
              <w:suppressAutoHyphens/>
              <w:jc w:val="center"/>
              <w:rPr>
                <w:rFonts w:ascii="Cambria" w:hAnsi="Cambria" w:cs="Arial"/>
                <w:b/>
                <w:bCs/>
                <w:color w:val="FF0000"/>
                <w:sz w:val="18"/>
                <w:szCs w:val="18"/>
                <w:lang w:val="x-none" w:eastAsia="x-none"/>
              </w:rPr>
            </w:pPr>
          </w:p>
        </w:tc>
      </w:tr>
      <w:tr w:rsidR="008A3040" w:rsidRPr="00370C28" w14:paraId="74810BA4" w14:textId="77777777" w:rsidTr="00C66659">
        <w:trPr>
          <w:trHeight w:val="599"/>
        </w:trPr>
        <w:tc>
          <w:tcPr>
            <w:tcW w:w="7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7688F0" w14:textId="77777777" w:rsidR="008A3040" w:rsidRPr="00370C28" w:rsidRDefault="008A3040" w:rsidP="00C66659">
            <w:pPr>
              <w:widowControl w:val="0"/>
              <w:suppressAutoHyphens/>
              <w:jc w:val="right"/>
              <w:rPr>
                <w:rFonts w:ascii="Cambria" w:hAnsi="Cambria" w:cs="Arial"/>
                <w:sz w:val="18"/>
                <w:szCs w:val="18"/>
                <w:lang w:val="x-none" w:eastAsia="x-none"/>
              </w:rPr>
            </w:pPr>
            <w:r w:rsidRPr="00370C28">
              <w:rPr>
                <w:rFonts w:ascii="Cambria" w:hAnsi="Cambria" w:cs="Arial"/>
                <w:sz w:val="18"/>
                <w:szCs w:val="18"/>
                <w:lang w:val="x-none" w:eastAsia="x-none"/>
              </w:rPr>
              <w:t>RAZEM BRUTTO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06289" w14:textId="77777777" w:rsidR="008A3040" w:rsidRPr="00370C28" w:rsidRDefault="008A3040" w:rsidP="00C66659">
            <w:pPr>
              <w:widowControl w:val="0"/>
              <w:suppressAutoHyphens/>
              <w:jc w:val="center"/>
              <w:rPr>
                <w:rFonts w:ascii="Cambria" w:hAnsi="Cambria" w:cs="Arial"/>
                <w:b/>
                <w:bCs/>
                <w:color w:val="FF0000"/>
                <w:sz w:val="18"/>
                <w:szCs w:val="18"/>
                <w:lang w:val="x-none" w:eastAsia="x-none"/>
              </w:rPr>
            </w:pPr>
          </w:p>
        </w:tc>
      </w:tr>
    </w:tbl>
    <w:p w14:paraId="15A885AC" w14:textId="77777777" w:rsidR="00B512ED" w:rsidRPr="00370C28" w:rsidRDefault="00B512ED" w:rsidP="002F285F">
      <w:pPr>
        <w:pStyle w:val="Tekstpodstawowy"/>
        <w:tabs>
          <w:tab w:val="left" w:pos="360"/>
        </w:tabs>
        <w:jc w:val="left"/>
        <w:rPr>
          <w:rFonts w:ascii="Cambria" w:hAnsi="Cambria" w:cs="Arial"/>
          <w:b/>
          <w:bCs/>
          <w:color w:val="FF0000"/>
          <w:sz w:val="14"/>
          <w:szCs w:val="14"/>
          <w:lang w:val="pl-PL"/>
        </w:rPr>
      </w:pPr>
    </w:p>
    <w:p w14:paraId="7D1CCAF5" w14:textId="77777777" w:rsidR="00380B7F" w:rsidRPr="00370C28" w:rsidRDefault="00380B7F" w:rsidP="002F285F">
      <w:pPr>
        <w:pStyle w:val="Tekstpodstawowy"/>
        <w:tabs>
          <w:tab w:val="left" w:pos="360"/>
        </w:tabs>
        <w:jc w:val="left"/>
        <w:rPr>
          <w:rFonts w:ascii="Cambria" w:hAnsi="Cambria" w:cs="Arial"/>
          <w:b/>
          <w:bCs/>
          <w:color w:val="FF0000"/>
          <w:sz w:val="14"/>
          <w:szCs w:val="14"/>
          <w:lang w:val="pl-PL"/>
        </w:rPr>
      </w:pPr>
    </w:p>
    <w:p w14:paraId="54A3110A" w14:textId="77777777" w:rsidR="00441851" w:rsidRPr="00370C28" w:rsidRDefault="00441851" w:rsidP="00441851">
      <w:pPr>
        <w:pStyle w:val="Tekstpodstawowy"/>
        <w:pBdr>
          <w:top w:val="single" w:sz="4" w:space="1" w:color="auto"/>
        </w:pBdr>
        <w:tabs>
          <w:tab w:val="left" w:pos="360"/>
        </w:tabs>
        <w:ind w:right="388"/>
        <w:jc w:val="left"/>
        <w:rPr>
          <w:rFonts w:ascii="Cambria" w:hAnsi="Cambria" w:cs="Arial"/>
          <w:bCs/>
          <w:i/>
          <w:sz w:val="16"/>
          <w:szCs w:val="16"/>
        </w:rPr>
      </w:pPr>
      <w:r w:rsidRPr="00370C28">
        <w:rPr>
          <w:rFonts w:ascii="Cambria" w:hAnsi="Cambria" w:cs="Arial"/>
          <w:b/>
          <w:bCs/>
          <w:sz w:val="16"/>
          <w:szCs w:val="16"/>
          <w:lang w:val="pl-PL"/>
        </w:rPr>
        <w:t>*</w:t>
      </w:r>
      <w:r w:rsidRPr="00370C28">
        <w:rPr>
          <w:rFonts w:ascii="Cambria" w:hAnsi="Cambria" w:cs="Arial"/>
          <w:b/>
          <w:bCs/>
          <w:sz w:val="16"/>
          <w:szCs w:val="16"/>
        </w:rPr>
        <w:t xml:space="preserve">Wypełnić </w:t>
      </w:r>
      <w:r w:rsidRPr="00370C28">
        <w:rPr>
          <w:rFonts w:ascii="Cambria" w:hAnsi="Cambria" w:cs="Arial"/>
          <w:b/>
          <w:bCs/>
          <w:sz w:val="16"/>
          <w:szCs w:val="16"/>
          <w:u w:val="single"/>
        </w:rPr>
        <w:t>TYLKO</w:t>
      </w:r>
      <w:r w:rsidRPr="00370C28">
        <w:rPr>
          <w:rFonts w:ascii="Cambria" w:hAnsi="Cambria" w:cs="Arial"/>
          <w:b/>
          <w:bCs/>
          <w:i/>
          <w:sz w:val="16"/>
          <w:szCs w:val="16"/>
          <w:lang w:val="pl-PL"/>
        </w:rPr>
        <w:t>,</w:t>
      </w:r>
      <w:r w:rsidRPr="00370C28">
        <w:rPr>
          <w:rFonts w:ascii="Cambria" w:hAnsi="Cambria" w:cs="Arial"/>
          <w:b/>
          <w:bCs/>
          <w:i/>
          <w:sz w:val="16"/>
          <w:szCs w:val="16"/>
        </w:rPr>
        <w:t xml:space="preserve"> </w:t>
      </w:r>
      <w:r w:rsidRPr="00370C28">
        <w:rPr>
          <w:rFonts w:ascii="Cambria" w:hAnsi="Cambria" w:cs="Arial"/>
          <w:b/>
          <w:bCs/>
          <w:i/>
          <w:sz w:val="16"/>
          <w:szCs w:val="16"/>
          <w:lang w:val="pl-PL"/>
        </w:rPr>
        <w:t xml:space="preserve">gdy wybór oferty Wykonawcy </w:t>
      </w:r>
      <w:r w:rsidRPr="00370C28">
        <w:rPr>
          <w:rFonts w:ascii="Cambria" w:hAnsi="Cambria" w:cs="Arial"/>
          <w:b/>
          <w:bCs/>
          <w:i/>
          <w:sz w:val="16"/>
          <w:szCs w:val="16"/>
          <w:u w:val="single"/>
          <w:lang w:val="pl-PL"/>
        </w:rPr>
        <w:t>BĘDZIE</w:t>
      </w:r>
      <w:r w:rsidRPr="00370C28">
        <w:rPr>
          <w:rFonts w:ascii="Cambria" w:hAnsi="Cambria" w:cs="Arial"/>
          <w:b/>
          <w:bCs/>
          <w:i/>
          <w:sz w:val="16"/>
          <w:szCs w:val="16"/>
          <w:lang w:val="pl-PL"/>
        </w:rPr>
        <w:t xml:space="preserve"> prowadził do powstania u Zamawiającego obowiązku podatkowego</w:t>
      </w:r>
      <w:r w:rsidRPr="00370C28">
        <w:rPr>
          <w:rFonts w:ascii="Cambria" w:hAnsi="Cambria" w:cs="Arial"/>
          <w:b/>
          <w:bCs/>
          <w:i/>
          <w:sz w:val="16"/>
          <w:szCs w:val="16"/>
          <w:u w:val="single"/>
        </w:rPr>
        <w:t xml:space="preserve"> </w:t>
      </w:r>
      <w:r w:rsidRPr="00370C28">
        <w:rPr>
          <w:rFonts w:ascii="Cambria" w:hAnsi="Cambria" w:cs="Arial"/>
          <w:b/>
          <w:bCs/>
          <w:i/>
          <w:sz w:val="16"/>
          <w:szCs w:val="16"/>
        </w:rPr>
        <w:t>zgodnie z ustawą z dnia 11 marca 2004 r. o podatku od towarów i usług</w:t>
      </w:r>
    </w:p>
    <w:p w14:paraId="0ED1862D" w14:textId="77777777" w:rsidR="00441851" w:rsidRPr="00370C28" w:rsidRDefault="00441851" w:rsidP="00441851">
      <w:pPr>
        <w:pStyle w:val="Tekstpodstawowy"/>
        <w:tabs>
          <w:tab w:val="left" w:pos="426"/>
        </w:tabs>
        <w:spacing w:line="276" w:lineRule="auto"/>
        <w:ind w:left="426"/>
        <w:rPr>
          <w:rFonts w:ascii="Cambria" w:hAnsi="Cambria" w:cs="Arial"/>
          <w:bCs/>
          <w:i/>
          <w:sz w:val="14"/>
          <w:szCs w:val="16"/>
        </w:rPr>
      </w:pPr>
      <w:r w:rsidRPr="00370C28">
        <w:rPr>
          <w:rFonts w:ascii="Cambria" w:hAnsi="Cambria" w:cs="Arial"/>
          <w:bCs/>
          <w:i/>
          <w:sz w:val="14"/>
          <w:szCs w:val="16"/>
          <w:lang w:val="pl-PL"/>
        </w:rPr>
        <w:t xml:space="preserve">Cena oferty - </w:t>
      </w:r>
      <w:r w:rsidRPr="00370C28">
        <w:rPr>
          <w:rFonts w:ascii="Cambria" w:hAnsi="Cambria" w:cs="Arial"/>
          <w:bCs/>
          <w:i/>
          <w:sz w:val="14"/>
          <w:szCs w:val="16"/>
        </w:rPr>
        <w:t>RAZEM NETTO …………… PLN</w:t>
      </w:r>
    </w:p>
    <w:p w14:paraId="17152226" w14:textId="77777777" w:rsidR="00441851" w:rsidRPr="00370C28" w:rsidRDefault="00441851" w:rsidP="00441851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Cambria" w:hAnsi="Cambria" w:cs="Arial"/>
          <w:bCs/>
          <w:i/>
          <w:sz w:val="14"/>
          <w:szCs w:val="16"/>
        </w:rPr>
      </w:pPr>
      <w:r w:rsidRPr="00370C28">
        <w:rPr>
          <w:rFonts w:ascii="Cambria" w:hAnsi="Cambria" w:cs="Arial"/>
          <w:i/>
          <w:sz w:val="14"/>
          <w:szCs w:val="16"/>
        </w:rPr>
        <w:t xml:space="preserve">W tym </w:t>
      </w:r>
      <w:r w:rsidRPr="00370C28">
        <w:rPr>
          <w:rFonts w:ascii="Cambria" w:eastAsia="Calibri" w:hAnsi="Cambria" w:cs="Arial"/>
          <w:i/>
          <w:sz w:val="14"/>
          <w:szCs w:val="16"/>
          <w:lang w:eastAsia="en-US"/>
        </w:rPr>
        <w:t>towary lub usługi</w:t>
      </w:r>
      <w:r w:rsidRPr="00370C28">
        <w:rPr>
          <w:rFonts w:ascii="Cambria" w:eastAsia="Calibri" w:hAnsi="Cambria" w:cs="Arial"/>
          <w:i/>
          <w:sz w:val="14"/>
          <w:szCs w:val="16"/>
        </w:rPr>
        <w:t xml:space="preserve"> których dostawa lub świadczenie będzie prowadzić u Zamawiającego do powstania obowiązku podatkowego:</w:t>
      </w:r>
      <w:r w:rsidRPr="00370C28">
        <w:rPr>
          <w:rFonts w:ascii="Cambria" w:eastAsia="Calibri" w:hAnsi="Cambria" w:cs="Arial"/>
          <w:i/>
          <w:sz w:val="14"/>
          <w:szCs w:val="16"/>
          <w:lang w:val="pl-PL"/>
        </w:rPr>
        <w:t> </w:t>
      </w:r>
      <w:r w:rsidRPr="00370C28">
        <w:rPr>
          <w:rFonts w:ascii="Cambria" w:hAnsi="Cambria" w:cs="Arial"/>
          <w:bCs/>
          <w:i/>
          <w:sz w:val="14"/>
          <w:szCs w:val="16"/>
        </w:rPr>
        <w:t>RAZEM NETT</w:t>
      </w:r>
      <w:r w:rsidRPr="00370C28">
        <w:rPr>
          <w:rFonts w:ascii="Cambria" w:hAnsi="Cambria" w:cs="Arial"/>
          <w:bCs/>
          <w:i/>
          <w:sz w:val="14"/>
          <w:szCs w:val="16"/>
          <w:lang w:val="pl-PL"/>
        </w:rPr>
        <w:t xml:space="preserve">O </w:t>
      </w:r>
      <w:r w:rsidRPr="00370C28">
        <w:rPr>
          <w:rFonts w:ascii="Cambria" w:hAnsi="Cambria" w:cs="Arial"/>
          <w:bCs/>
          <w:i/>
          <w:sz w:val="14"/>
          <w:szCs w:val="16"/>
        </w:rPr>
        <w:t>…………… PLN</w:t>
      </w:r>
    </w:p>
    <w:p w14:paraId="20CBCF51" w14:textId="77777777" w:rsidR="00441851" w:rsidRPr="00370C28" w:rsidRDefault="00441851" w:rsidP="00441851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Cambria" w:hAnsi="Cambria" w:cs="Arial"/>
          <w:bCs/>
          <w:i/>
          <w:sz w:val="14"/>
          <w:szCs w:val="16"/>
        </w:rPr>
      </w:pPr>
      <w:r w:rsidRPr="00370C28">
        <w:rPr>
          <w:rFonts w:ascii="Cambria" w:eastAsia="Calibri" w:hAnsi="Cambria" w:cs="Arial"/>
          <w:i/>
          <w:sz w:val="14"/>
          <w:szCs w:val="16"/>
        </w:rPr>
        <w:t>Według poniższego zestawienia</w:t>
      </w:r>
      <w:r w:rsidRPr="00370C28">
        <w:rPr>
          <w:rFonts w:ascii="Cambria" w:hAnsi="Cambria" w:cs="Arial"/>
          <w:i/>
          <w:sz w:val="14"/>
          <w:szCs w:val="16"/>
          <w:lang w:val="pl-PL"/>
        </w:rPr>
        <w:t xml:space="preserve"> – wykaz towarów i usług,</w:t>
      </w:r>
      <w:r w:rsidRPr="00370C28">
        <w:rPr>
          <w:rFonts w:ascii="Cambria" w:eastAsia="Calibri" w:hAnsi="Cambria" w:cs="Arial"/>
          <w:i/>
          <w:sz w:val="14"/>
          <w:szCs w:val="16"/>
        </w:rPr>
        <w:t xml:space="preserve"> których dostawa lub świadczenie będzie prowadzić u Zamawiającego do powstania obowiązku podatkowego</w:t>
      </w:r>
      <w:r w:rsidRPr="00370C28">
        <w:rPr>
          <w:rFonts w:ascii="Cambria" w:eastAsia="Calibri" w:hAnsi="Cambria" w:cs="Arial"/>
          <w:i/>
          <w:sz w:val="14"/>
          <w:szCs w:val="16"/>
          <w:lang w:val="pl-PL"/>
        </w:rPr>
        <w:t>, wraz ze wskazaniem wartości (bez kwoty podatku VAT) towaru lub usługi objętych obowiązkiem podatkowym Zamawiającego oraz</w:t>
      </w:r>
      <w:r w:rsidRPr="00370C28">
        <w:rPr>
          <w:rFonts w:ascii="Cambria" w:hAnsi="Cambria" w:cs="Arial"/>
          <w:i/>
          <w:sz w:val="14"/>
          <w:szCs w:val="16"/>
          <w:lang w:val="pl-PL"/>
        </w:rPr>
        <w:t xml:space="preserve"> ze </w:t>
      </w:r>
      <w:r w:rsidRPr="00370C28">
        <w:rPr>
          <w:rFonts w:ascii="Cambria" w:eastAsia="Calibri" w:hAnsi="Cambria" w:cs="Arial"/>
          <w:i/>
          <w:sz w:val="14"/>
          <w:szCs w:val="16"/>
          <w:lang w:val="pl-PL"/>
        </w:rPr>
        <w:t>wskazaniem stawki podatku od towarów i usług, która zgodnie z wiedzą Wykonawcy, będzie miała zastosowanie</w:t>
      </w:r>
      <w:r w:rsidRPr="00370C28">
        <w:rPr>
          <w:rFonts w:ascii="Cambria" w:eastAsia="Calibri" w:hAnsi="Cambria" w:cs="Arial"/>
          <w:i/>
          <w:sz w:val="14"/>
          <w:szCs w:val="16"/>
        </w:rPr>
        <w:t>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441851" w:rsidRPr="00370C28" w14:paraId="440F0DBF" w14:textId="77777777" w:rsidTr="00D0343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DD2327" w14:textId="77777777" w:rsidR="00441851" w:rsidRPr="00370C28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Cambria" w:eastAsia="Calibri" w:hAnsi="Cambria" w:cs="Arial"/>
                <w:sz w:val="14"/>
                <w:szCs w:val="16"/>
                <w:lang w:eastAsia="en-US"/>
              </w:rPr>
            </w:pPr>
            <w:r w:rsidRPr="00370C28">
              <w:rPr>
                <w:rFonts w:ascii="Cambria" w:eastAsia="Calibri" w:hAnsi="Cambria" w:cs="Arial"/>
                <w:sz w:val="14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9A6902" w14:textId="77777777" w:rsidR="00441851" w:rsidRPr="00370C28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Cambria" w:eastAsia="Calibri" w:hAnsi="Cambria" w:cs="Arial"/>
                <w:sz w:val="14"/>
                <w:szCs w:val="16"/>
                <w:lang w:eastAsia="en-US"/>
              </w:rPr>
            </w:pPr>
            <w:r w:rsidRPr="00370C28">
              <w:rPr>
                <w:rFonts w:ascii="Cambria" w:eastAsia="Calibri" w:hAnsi="Cambria" w:cs="Arial"/>
                <w:sz w:val="14"/>
                <w:szCs w:val="16"/>
                <w:lang w:eastAsia="x-none"/>
              </w:rPr>
              <w:t>N</w:t>
            </w:r>
            <w:proofErr w:type="spellStart"/>
            <w:r w:rsidRPr="00370C28">
              <w:rPr>
                <w:rFonts w:ascii="Cambria" w:eastAsia="Calibri" w:hAnsi="Cambria" w:cs="Arial"/>
                <w:sz w:val="14"/>
                <w:szCs w:val="16"/>
                <w:lang w:val="x-none" w:eastAsia="x-none"/>
              </w:rPr>
              <w:t>azw</w:t>
            </w:r>
            <w:r w:rsidRPr="00370C28">
              <w:rPr>
                <w:rFonts w:ascii="Cambria" w:eastAsia="Calibri" w:hAnsi="Cambria" w:cs="Arial"/>
                <w:sz w:val="14"/>
                <w:szCs w:val="16"/>
                <w:lang w:eastAsia="x-none"/>
              </w:rPr>
              <w:t>a</w:t>
            </w:r>
            <w:proofErr w:type="spellEnd"/>
            <w:r w:rsidRPr="00370C28">
              <w:rPr>
                <w:rFonts w:ascii="Cambria" w:eastAsia="Calibri" w:hAnsi="Cambria" w:cs="Arial"/>
                <w:sz w:val="14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BB4365" w14:textId="77777777" w:rsidR="00441851" w:rsidRPr="00370C28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Cambria" w:eastAsia="Calibri" w:hAnsi="Cambria" w:cs="Arial"/>
                <w:sz w:val="14"/>
                <w:szCs w:val="16"/>
                <w:lang w:eastAsia="x-none"/>
              </w:rPr>
            </w:pPr>
            <w:r w:rsidRPr="00370C28">
              <w:rPr>
                <w:rFonts w:ascii="Cambria" w:eastAsia="Calibri" w:hAnsi="Cambria" w:cs="Arial"/>
                <w:sz w:val="14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157972" w14:textId="77777777" w:rsidR="00441851" w:rsidRPr="00370C28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Cambria" w:eastAsia="Calibri" w:hAnsi="Cambria" w:cs="Arial"/>
                <w:sz w:val="14"/>
                <w:szCs w:val="16"/>
                <w:lang w:eastAsia="x-none"/>
              </w:rPr>
            </w:pPr>
            <w:r w:rsidRPr="00370C28">
              <w:rPr>
                <w:rFonts w:ascii="Cambria" w:eastAsia="Calibri" w:hAnsi="Cambria" w:cs="Arial"/>
                <w:sz w:val="14"/>
                <w:szCs w:val="16"/>
                <w:lang w:eastAsia="x-none"/>
              </w:rPr>
              <w:t>Wartość jednostkowa bez kwoty 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E0D8B7" w14:textId="77777777" w:rsidR="00441851" w:rsidRPr="00370C28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Cambria" w:eastAsia="Calibri" w:hAnsi="Cambria" w:cs="Arial"/>
                <w:sz w:val="14"/>
                <w:szCs w:val="16"/>
                <w:lang w:eastAsia="en-US"/>
              </w:rPr>
            </w:pPr>
            <w:r w:rsidRPr="00370C28">
              <w:rPr>
                <w:rFonts w:ascii="Cambria" w:eastAsia="Calibri" w:hAnsi="Cambria" w:cs="Arial"/>
                <w:sz w:val="14"/>
                <w:szCs w:val="16"/>
                <w:lang w:eastAsia="x-none"/>
              </w:rPr>
              <w:t xml:space="preserve">Łączna </w:t>
            </w:r>
            <w:r w:rsidRPr="00370C28">
              <w:rPr>
                <w:rFonts w:ascii="Cambria" w:eastAsia="Calibri" w:hAnsi="Cambria" w:cs="Arial"/>
                <w:sz w:val="14"/>
                <w:szCs w:val="16"/>
                <w:lang w:val="x-none" w:eastAsia="x-none"/>
              </w:rPr>
              <w:t>wartość bez kwoty podatku</w:t>
            </w:r>
            <w:r w:rsidRPr="00370C28">
              <w:rPr>
                <w:rFonts w:ascii="Cambria" w:eastAsia="Calibri" w:hAnsi="Cambria" w:cs="Arial"/>
                <w:sz w:val="14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E6B734" w14:textId="77777777" w:rsidR="00441851" w:rsidRPr="00370C28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Cambria" w:eastAsia="Calibri" w:hAnsi="Cambria" w:cs="Arial"/>
                <w:sz w:val="14"/>
                <w:szCs w:val="16"/>
                <w:lang w:eastAsia="x-none"/>
              </w:rPr>
            </w:pPr>
            <w:r w:rsidRPr="00370C28">
              <w:rPr>
                <w:rFonts w:ascii="Cambria" w:eastAsia="Calibri" w:hAnsi="Cambria" w:cs="Arial"/>
                <w:sz w:val="14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441851" w:rsidRPr="00370C28" w14:paraId="0BCC1EF2" w14:textId="77777777" w:rsidTr="00D0343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F39A6" w14:textId="77777777" w:rsidR="00441851" w:rsidRPr="00370C28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33FF0" w14:textId="77777777" w:rsidR="00441851" w:rsidRPr="00370C28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8C197" w14:textId="77777777" w:rsidR="00441851" w:rsidRPr="00370C28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78ACE" w14:textId="77777777" w:rsidR="00441851" w:rsidRPr="00370C28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4EF95" w14:textId="77777777" w:rsidR="00441851" w:rsidRPr="00370C28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7EC97" w14:textId="77777777" w:rsidR="00441851" w:rsidRPr="00370C28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</w:tr>
      <w:tr w:rsidR="00441851" w:rsidRPr="00370C28" w14:paraId="1BB54B51" w14:textId="77777777" w:rsidTr="00D0343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BE555" w14:textId="77777777" w:rsidR="00441851" w:rsidRPr="00370C28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9C94B" w14:textId="77777777" w:rsidR="00441851" w:rsidRPr="00370C28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C0CCC" w14:textId="77777777" w:rsidR="00441851" w:rsidRPr="00370C28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3E40D" w14:textId="77777777" w:rsidR="00441851" w:rsidRPr="00370C28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07699" w14:textId="77777777" w:rsidR="00441851" w:rsidRPr="00370C28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2CE69" w14:textId="77777777" w:rsidR="00441851" w:rsidRPr="00370C28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</w:tr>
      <w:tr w:rsidR="00441851" w:rsidRPr="00370C28" w14:paraId="11750E8E" w14:textId="77777777" w:rsidTr="00D0343E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172C9C" w14:textId="77777777" w:rsidR="00441851" w:rsidRPr="00370C28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  <w:r w:rsidRPr="00370C28">
              <w:rPr>
                <w:rFonts w:ascii="Cambria" w:eastAsia="Calibri" w:hAnsi="Cambria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70968" w14:textId="77777777" w:rsidR="00441851" w:rsidRPr="00370C28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4FD09F1D" w14:textId="77777777" w:rsidR="00441851" w:rsidRPr="00370C28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</w:tr>
    </w:tbl>
    <w:p w14:paraId="52BC0A18" w14:textId="77777777" w:rsidR="00441851" w:rsidRPr="00370C28" w:rsidRDefault="00441851" w:rsidP="00441851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Cambria" w:hAnsi="Cambria" w:cs="Arial"/>
          <w:i/>
          <w:sz w:val="14"/>
          <w:szCs w:val="16"/>
        </w:rPr>
      </w:pPr>
      <w:r w:rsidRPr="00370C28">
        <w:rPr>
          <w:rFonts w:ascii="Cambria" w:hAnsi="Cambria" w:cs="Arial"/>
          <w:i/>
          <w:sz w:val="14"/>
          <w:szCs w:val="16"/>
        </w:rPr>
        <w:t xml:space="preserve">Zamawiający w celu oceny takiej oferty dolicza do przedstawionej w niej ceny podatek od towarów i usług, który miałby obowiązek rozliczyć zgodnie z obowiązującymi przepisami. </w:t>
      </w:r>
    </w:p>
    <w:p w14:paraId="12DC1084" w14:textId="77777777" w:rsidR="0054297B" w:rsidRPr="00370C28" w:rsidRDefault="0054297B" w:rsidP="002F285F">
      <w:pPr>
        <w:pStyle w:val="Tekstpodstawowy"/>
        <w:tabs>
          <w:tab w:val="left" w:pos="360"/>
        </w:tabs>
        <w:jc w:val="left"/>
        <w:rPr>
          <w:rFonts w:ascii="Cambria" w:hAnsi="Cambria" w:cs="Arial"/>
          <w:b/>
          <w:bCs/>
          <w:sz w:val="14"/>
          <w:szCs w:val="14"/>
          <w:lang w:val="pl-PL"/>
        </w:rPr>
      </w:pPr>
    </w:p>
    <w:p w14:paraId="1F724A9B" w14:textId="77777777" w:rsidR="000B6D3E" w:rsidRPr="00370C28" w:rsidRDefault="000B6D3E" w:rsidP="000B6D3E">
      <w:pPr>
        <w:numPr>
          <w:ilvl w:val="0"/>
          <w:numId w:val="7"/>
        </w:numPr>
        <w:tabs>
          <w:tab w:val="clear" w:pos="720"/>
        </w:tabs>
        <w:spacing w:before="60" w:after="60"/>
        <w:ind w:left="284" w:hanging="284"/>
        <w:jc w:val="both"/>
        <w:rPr>
          <w:rFonts w:ascii="Cambria" w:hAnsi="Cambria" w:cs="Arial"/>
          <w:sz w:val="22"/>
          <w:szCs w:val="22"/>
        </w:rPr>
      </w:pPr>
      <w:r w:rsidRPr="00370C28">
        <w:rPr>
          <w:rFonts w:ascii="Cambria" w:hAnsi="Cambria" w:cs="Arial"/>
          <w:sz w:val="22"/>
          <w:szCs w:val="22"/>
        </w:rPr>
        <w:t>Oświadczamy, że:</w:t>
      </w:r>
    </w:p>
    <w:p w14:paraId="7EA4EE0D" w14:textId="282084B1" w:rsidR="000B6D3E" w:rsidRPr="00370C28" w:rsidRDefault="000B6D3E" w:rsidP="00620E1D">
      <w:pPr>
        <w:numPr>
          <w:ilvl w:val="0"/>
          <w:numId w:val="35"/>
        </w:numPr>
        <w:spacing w:before="60" w:after="60"/>
        <w:jc w:val="both"/>
        <w:rPr>
          <w:rFonts w:ascii="Cambria" w:hAnsi="Cambria" w:cs="Arial"/>
          <w:sz w:val="22"/>
          <w:szCs w:val="22"/>
        </w:rPr>
      </w:pPr>
      <w:r w:rsidRPr="00370C28">
        <w:rPr>
          <w:rFonts w:ascii="Cambria" w:hAnsi="Cambria" w:cs="Arial"/>
          <w:sz w:val="22"/>
          <w:szCs w:val="22"/>
        </w:rPr>
        <w:t>akceptujemy termin realizacji zamówienia określony w SWZ,</w:t>
      </w:r>
    </w:p>
    <w:p w14:paraId="6DB932AA" w14:textId="688F205C" w:rsidR="000B6D3E" w:rsidRPr="00620E1D" w:rsidRDefault="000B6D3E" w:rsidP="001A7D0D">
      <w:pPr>
        <w:numPr>
          <w:ilvl w:val="0"/>
          <w:numId w:val="35"/>
        </w:numPr>
        <w:spacing w:before="60" w:after="60"/>
        <w:jc w:val="both"/>
        <w:rPr>
          <w:rFonts w:ascii="Cambria" w:hAnsi="Cambria" w:cs="Arial"/>
          <w:sz w:val="22"/>
          <w:szCs w:val="22"/>
        </w:rPr>
      </w:pPr>
      <w:r w:rsidRPr="00620E1D">
        <w:rPr>
          <w:rFonts w:ascii="Cambria" w:hAnsi="Cambria" w:cs="Arial"/>
          <w:sz w:val="22"/>
          <w:szCs w:val="22"/>
        </w:rPr>
        <w:t>zapoznaliśmy się ze Specyfikacją Warunków Zamówienia oraz akceptujemy wszystkie warunki w niej zawarte,</w:t>
      </w:r>
    </w:p>
    <w:p w14:paraId="5C7C85CD" w14:textId="14F9818D" w:rsidR="000B6D3E" w:rsidRPr="00620E1D" w:rsidRDefault="000B6D3E" w:rsidP="00E07F93">
      <w:pPr>
        <w:numPr>
          <w:ilvl w:val="0"/>
          <w:numId w:val="35"/>
        </w:numPr>
        <w:spacing w:before="60" w:after="60"/>
        <w:jc w:val="both"/>
        <w:rPr>
          <w:rFonts w:ascii="Cambria" w:hAnsi="Cambria" w:cs="Arial"/>
          <w:sz w:val="22"/>
          <w:szCs w:val="22"/>
        </w:rPr>
      </w:pPr>
      <w:r w:rsidRPr="00620E1D">
        <w:rPr>
          <w:rFonts w:ascii="Cambria" w:hAnsi="Cambria" w:cs="Arial"/>
          <w:sz w:val="22"/>
          <w:szCs w:val="22"/>
        </w:rPr>
        <w:t>uzyskaliśmy wszelkie informacje niezbędne do prawidłowego przygotowania i złożenia niniejszej oferty.</w:t>
      </w:r>
    </w:p>
    <w:p w14:paraId="3025E483" w14:textId="5B07D7AB" w:rsidR="000B6D3E" w:rsidRPr="00370C28" w:rsidRDefault="000B6D3E" w:rsidP="00620E1D">
      <w:pPr>
        <w:numPr>
          <w:ilvl w:val="0"/>
          <w:numId w:val="35"/>
        </w:numPr>
        <w:spacing w:before="60" w:after="60"/>
        <w:jc w:val="both"/>
        <w:rPr>
          <w:rFonts w:ascii="Cambria" w:hAnsi="Cambria" w:cs="Arial"/>
          <w:sz w:val="22"/>
          <w:szCs w:val="22"/>
        </w:rPr>
      </w:pPr>
      <w:r w:rsidRPr="00370C28">
        <w:rPr>
          <w:rFonts w:ascii="Cambria" w:hAnsi="Cambria" w:cs="Arial"/>
          <w:sz w:val="22"/>
        </w:rPr>
        <w:t>uważamy się za związanych niniejszą ofertą na czas wskazany w SWZ.</w:t>
      </w:r>
    </w:p>
    <w:p w14:paraId="297CB4F0" w14:textId="6B7C0092" w:rsidR="000B6D3E" w:rsidRPr="00620E1D" w:rsidRDefault="000B6D3E" w:rsidP="004A0ADB">
      <w:pPr>
        <w:numPr>
          <w:ilvl w:val="0"/>
          <w:numId w:val="35"/>
        </w:numPr>
        <w:spacing w:before="60" w:after="60"/>
        <w:jc w:val="both"/>
        <w:rPr>
          <w:rFonts w:ascii="Cambria" w:hAnsi="Cambria" w:cs="Arial"/>
          <w:sz w:val="22"/>
          <w:szCs w:val="22"/>
        </w:rPr>
      </w:pPr>
      <w:r w:rsidRPr="00620E1D">
        <w:rPr>
          <w:rFonts w:ascii="Cambria" w:hAnsi="Cambria" w:cs="Arial"/>
          <w:sz w:val="22"/>
          <w:szCs w:val="22"/>
        </w:rPr>
        <w:t>zapoznaliśmy się z projektowanymi postanowieniami umowy, określonymi w SWZ i zobowiązujemy się, w przypadku wyboru naszej oferty, do zawarcia umowy zgodnej z niniejszą ofertą, na warunkach w nich określonych.</w:t>
      </w:r>
    </w:p>
    <w:p w14:paraId="30362F68" w14:textId="5EF167FE" w:rsidR="000B6D3E" w:rsidRPr="00370C28" w:rsidRDefault="00FC3264" w:rsidP="00620E1D">
      <w:pPr>
        <w:numPr>
          <w:ilvl w:val="0"/>
          <w:numId w:val="35"/>
        </w:numPr>
        <w:spacing w:before="60" w:after="60"/>
        <w:jc w:val="both"/>
        <w:rPr>
          <w:rFonts w:ascii="Cambria" w:hAnsi="Cambria" w:cs="Arial"/>
          <w:sz w:val="22"/>
          <w:szCs w:val="22"/>
        </w:rPr>
      </w:pPr>
      <w:r w:rsidRPr="00370C28">
        <w:rPr>
          <w:rFonts w:ascii="Cambria" w:hAnsi="Cambria" w:cs="Arial"/>
          <w:sz w:val="22"/>
          <w:szCs w:val="22"/>
        </w:rPr>
        <w:t>w cenie oferty zostały uwzględnione wszystkie koszty wykonania zamówienia i realizacji</w:t>
      </w:r>
    </w:p>
    <w:p w14:paraId="29C588EA" w14:textId="77777777" w:rsidR="00FC3264" w:rsidRPr="00370C28" w:rsidRDefault="000B6D3E" w:rsidP="000B6D3E">
      <w:pPr>
        <w:spacing w:before="60" w:after="60"/>
        <w:ind w:firstLine="284"/>
        <w:jc w:val="both"/>
        <w:rPr>
          <w:rFonts w:ascii="Cambria" w:hAnsi="Cambria" w:cs="Arial"/>
          <w:sz w:val="22"/>
          <w:szCs w:val="22"/>
        </w:rPr>
      </w:pPr>
      <w:r w:rsidRPr="00370C28">
        <w:rPr>
          <w:rFonts w:ascii="Cambria" w:hAnsi="Cambria" w:cs="Arial"/>
          <w:sz w:val="22"/>
          <w:szCs w:val="22"/>
        </w:rPr>
        <w:t xml:space="preserve">  </w:t>
      </w:r>
      <w:r w:rsidR="00FC3264" w:rsidRPr="00370C28">
        <w:rPr>
          <w:rFonts w:ascii="Cambria" w:hAnsi="Cambria" w:cs="Arial"/>
          <w:sz w:val="22"/>
          <w:szCs w:val="22"/>
        </w:rPr>
        <w:t xml:space="preserve"> przyszłego świadczenia umownego.</w:t>
      </w:r>
    </w:p>
    <w:p w14:paraId="1A225493" w14:textId="77777777" w:rsidR="00085F60" w:rsidRPr="00370C28" w:rsidRDefault="00085F60" w:rsidP="00EC6581">
      <w:pPr>
        <w:spacing w:before="60" w:after="60"/>
        <w:jc w:val="both"/>
        <w:rPr>
          <w:rFonts w:ascii="Cambria" w:hAnsi="Cambria" w:cs="Arial"/>
          <w:sz w:val="22"/>
          <w:szCs w:val="22"/>
        </w:rPr>
      </w:pPr>
    </w:p>
    <w:p w14:paraId="32133D88" w14:textId="77777777" w:rsidR="00380B7F" w:rsidRPr="00370C28" w:rsidRDefault="00B2414F" w:rsidP="00380B7F">
      <w:pPr>
        <w:numPr>
          <w:ilvl w:val="0"/>
          <w:numId w:val="7"/>
        </w:numPr>
        <w:tabs>
          <w:tab w:val="clear" w:pos="720"/>
        </w:tabs>
        <w:spacing w:before="60" w:after="120"/>
        <w:ind w:left="284" w:hanging="284"/>
        <w:jc w:val="both"/>
        <w:rPr>
          <w:rFonts w:ascii="Cambria" w:hAnsi="Cambria" w:cs="Arial"/>
          <w:i/>
          <w:iCs/>
          <w:sz w:val="22"/>
          <w:szCs w:val="22"/>
        </w:rPr>
      </w:pPr>
      <w:r w:rsidRPr="00370C28">
        <w:rPr>
          <w:rFonts w:ascii="Cambria" w:hAnsi="Cambria" w:cs="Arial"/>
        </w:rPr>
        <w:t>Oświadczamy, że udzielamy</w:t>
      </w:r>
      <w:r w:rsidR="00380B7F" w:rsidRPr="00370C28">
        <w:rPr>
          <w:rFonts w:ascii="Cambria" w:hAnsi="Cambria" w:cs="Arial"/>
        </w:rPr>
        <w:t xml:space="preserve"> ..............</w:t>
      </w:r>
      <w:r w:rsidR="00380B7F" w:rsidRPr="00370C28">
        <w:rPr>
          <w:rFonts w:ascii="Cambria" w:hAnsi="Cambria" w:cs="Arial"/>
          <w:b/>
        </w:rPr>
        <w:t xml:space="preserve"> – miesięcy gwarancji </w:t>
      </w:r>
      <w:r w:rsidR="00380B7F" w:rsidRPr="00370C28">
        <w:rPr>
          <w:rFonts w:ascii="Cambria" w:hAnsi="Cambria" w:cs="Arial"/>
        </w:rPr>
        <w:t>(co najmniej 36 miesięcy)</w:t>
      </w:r>
      <w:r w:rsidR="00380B7F" w:rsidRPr="00370C28">
        <w:rPr>
          <w:rFonts w:ascii="Cambria" w:hAnsi="Cambria" w:cs="Arial"/>
          <w:b/>
          <w:sz w:val="22"/>
          <w:szCs w:val="22"/>
        </w:rPr>
        <w:t xml:space="preserve"> </w:t>
      </w:r>
      <w:r w:rsidR="00380B7F" w:rsidRPr="00370C28">
        <w:rPr>
          <w:rFonts w:ascii="Cambria" w:hAnsi="Cambria" w:cs="Arial"/>
          <w:sz w:val="22"/>
          <w:szCs w:val="22"/>
        </w:rPr>
        <w:t>na wykonane przez siebie roboty i zamontowane urządzenia.</w:t>
      </w:r>
    </w:p>
    <w:p w14:paraId="272C51BD" w14:textId="77777777" w:rsidR="00380B7F" w:rsidRPr="00370C28" w:rsidRDefault="00380B7F" w:rsidP="00380B7F">
      <w:pPr>
        <w:spacing w:before="60" w:after="120"/>
        <w:ind w:left="284"/>
        <w:jc w:val="both"/>
        <w:rPr>
          <w:rFonts w:ascii="Cambria" w:hAnsi="Cambria" w:cs="Arial"/>
          <w:i/>
          <w:iCs/>
          <w:sz w:val="22"/>
          <w:szCs w:val="22"/>
        </w:rPr>
      </w:pPr>
      <w:r w:rsidRPr="00370C28">
        <w:rPr>
          <w:rFonts w:ascii="Cambria" w:hAnsi="Cambria" w:cs="Arial"/>
          <w:i/>
          <w:iCs/>
          <w:sz w:val="22"/>
          <w:szCs w:val="22"/>
        </w:rPr>
        <w:t>Czas gwarancji w miesiącach stanowi jedno z kryteriów oceny ofert.</w:t>
      </w:r>
    </w:p>
    <w:p w14:paraId="6A489680" w14:textId="77777777" w:rsidR="00B2414F" w:rsidRPr="00370C28" w:rsidRDefault="00B2414F" w:rsidP="00380B7F">
      <w:pPr>
        <w:spacing w:before="60" w:after="120"/>
        <w:ind w:left="284"/>
        <w:jc w:val="both"/>
        <w:rPr>
          <w:rFonts w:ascii="Cambria" w:hAnsi="Cambria" w:cs="Arial"/>
          <w:i/>
          <w:iCs/>
          <w:sz w:val="22"/>
          <w:szCs w:val="22"/>
        </w:rPr>
      </w:pPr>
      <w:r w:rsidRPr="00370C28">
        <w:rPr>
          <w:rFonts w:ascii="Cambria" w:hAnsi="Cambria" w:cs="Arial"/>
          <w:i/>
          <w:sz w:val="20"/>
          <w:szCs w:val="22"/>
          <w:lang w:eastAsia="zh-CN"/>
        </w:rPr>
        <w:t>(W</w:t>
      </w:r>
      <w:r w:rsidRPr="00370C28">
        <w:rPr>
          <w:rFonts w:ascii="Cambria" w:eastAsia="MS Mincho" w:hAnsi="Cambria" w:cs="Arial"/>
          <w:sz w:val="20"/>
          <w:szCs w:val="22"/>
        </w:rPr>
        <w:t xml:space="preserve"> </w:t>
      </w:r>
      <w:r w:rsidRPr="00370C28">
        <w:rPr>
          <w:rFonts w:ascii="Cambria" w:eastAsia="MS Mincho" w:hAnsi="Cambria" w:cs="Arial"/>
          <w:i/>
          <w:sz w:val="20"/>
          <w:szCs w:val="22"/>
        </w:rPr>
        <w:t xml:space="preserve">przypadku gdy Wykonawca nie wskaże jaki oferuje czas gwarancji Zamawiający przyzna mu w ww. kryterium oceny ofert 0 punktów i uzna, że Wykonawca deklaruje czas gwarancji minimalny wskazany w </w:t>
      </w:r>
      <w:r w:rsidR="00370C28">
        <w:rPr>
          <w:rFonts w:ascii="Cambria" w:eastAsia="MS Mincho" w:hAnsi="Cambria" w:cs="Arial"/>
          <w:i/>
          <w:sz w:val="20"/>
          <w:szCs w:val="22"/>
        </w:rPr>
        <w:t>S</w:t>
      </w:r>
      <w:r w:rsidRPr="00370C28">
        <w:rPr>
          <w:rFonts w:ascii="Cambria" w:eastAsia="MS Mincho" w:hAnsi="Cambria" w:cs="Arial"/>
          <w:i/>
          <w:sz w:val="20"/>
          <w:szCs w:val="22"/>
        </w:rPr>
        <w:t>WZ</w:t>
      </w:r>
      <w:r w:rsidRPr="00370C28">
        <w:rPr>
          <w:rFonts w:ascii="Cambria" w:hAnsi="Cambria" w:cs="Arial"/>
          <w:bCs/>
          <w:i/>
          <w:sz w:val="20"/>
          <w:szCs w:val="22"/>
          <w:lang w:eastAsia="zh-CN"/>
        </w:rPr>
        <w:t>)</w:t>
      </w:r>
    </w:p>
    <w:p w14:paraId="7DC29A57" w14:textId="77777777" w:rsidR="000B6D3E" w:rsidRPr="00370C28" w:rsidRDefault="000B6D3E" w:rsidP="00B85697">
      <w:pPr>
        <w:numPr>
          <w:ilvl w:val="0"/>
          <w:numId w:val="7"/>
        </w:numPr>
        <w:tabs>
          <w:tab w:val="clear" w:pos="720"/>
          <w:tab w:val="num" w:pos="284"/>
        </w:tabs>
        <w:suppressAutoHyphens/>
        <w:spacing w:before="60" w:after="60"/>
        <w:ind w:left="284" w:hanging="284"/>
        <w:jc w:val="both"/>
        <w:rPr>
          <w:rFonts w:ascii="Cambria" w:hAnsi="Cambria" w:cs="Arial"/>
          <w:sz w:val="22"/>
          <w:szCs w:val="22"/>
          <w:lang w:eastAsia="ar-SA"/>
        </w:rPr>
      </w:pPr>
      <w:r w:rsidRPr="00370C28">
        <w:rPr>
          <w:rFonts w:ascii="Cambria" w:hAnsi="Cambria" w:cs="Arial"/>
          <w:b/>
          <w:sz w:val="22"/>
          <w:szCs w:val="22"/>
          <w:lang w:eastAsia="ar-SA"/>
        </w:rPr>
        <w:t>Zgodnie z art. 118 ust. 1</w:t>
      </w:r>
      <w:r w:rsidRPr="00370C28">
        <w:rPr>
          <w:rFonts w:ascii="Cambria" w:hAnsi="Cambria" w:cs="Arial"/>
          <w:sz w:val="22"/>
          <w:szCs w:val="22"/>
          <w:lang w:eastAsia="ar-SA"/>
        </w:rPr>
        <w:t xml:space="preserve"> ustawy Prawo zamówień publicznych </w:t>
      </w:r>
      <w:r w:rsidRPr="00370C28">
        <w:rPr>
          <w:rFonts w:ascii="Cambria" w:hAnsi="Cambria" w:cs="Arial"/>
          <w:b/>
          <w:lang w:eastAsia="ar-SA"/>
        </w:rPr>
        <w:t>polegam / nie polegam*</w:t>
      </w:r>
      <w:r w:rsidRPr="00370C28">
        <w:rPr>
          <w:rFonts w:ascii="Cambria" w:hAnsi="Cambria" w:cs="Arial"/>
          <w:b/>
          <w:sz w:val="22"/>
          <w:szCs w:val="22"/>
          <w:lang w:eastAsia="ar-SA"/>
        </w:rPr>
        <w:t xml:space="preserve"> </w:t>
      </w:r>
      <w:r w:rsidRPr="00370C28">
        <w:rPr>
          <w:rFonts w:ascii="Cambria" w:hAnsi="Cambria" w:cs="Arial"/>
          <w:i/>
          <w:sz w:val="22"/>
          <w:szCs w:val="22"/>
          <w:lang w:eastAsia="ar-SA"/>
        </w:rPr>
        <w:t>(</w:t>
      </w:r>
      <w:r w:rsidRPr="00370C28">
        <w:rPr>
          <w:rFonts w:ascii="Cambria" w:hAnsi="Cambria" w:cs="Arial"/>
          <w:i/>
          <w:sz w:val="22"/>
          <w:szCs w:val="22"/>
          <w:u w:val="single"/>
          <w:lang w:eastAsia="ar-SA"/>
        </w:rPr>
        <w:t>niepotrzebne skreślić</w:t>
      </w:r>
      <w:r w:rsidRPr="00370C28">
        <w:rPr>
          <w:rFonts w:ascii="Cambria" w:hAnsi="Cambria" w:cs="Arial"/>
          <w:i/>
          <w:sz w:val="22"/>
          <w:szCs w:val="22"/>
          <w:lang w:eastAsia="ar-SA"/>
        </w:rPr>
        <w:t>)</w:t>
      </w:r>
      <w:r w:rsidRPr="00370C28">
        <w:rPr>
          <w:rFonts w:ascii="Cambria" w:hAnsi="Cambria" w:cs="Arial"/>
          <w:sz w:val="22"/>
          <w:szCs w:val="22"/>
          <w:lang w:eastAsia="ar-SA"/>
        </w:rPr>
        <w:t xml:space="preserve">, </w:t>
      </w:r>
      <w:r w:rsidRPr="00370C28">
        <w:rPr>
          <w:rFonts w:ascii="Cambria" w:hAnsi="Cambria" w:cs="Arial"/>
          <w:b/>
          <w:sz w:val="22"/>
        </w:rPr>
        <w:t>na zdolnościach podmiotów udostępniających zasoby</w:t>
      </w:r>
      <w:r w:rsidRPr="00370C28">
        <w:rPr>
          <w:rFonts w:ascii="Cambria" w:hAnsi="Cambria" w:cs="Arial"/>
          <w:b/>
          <w:sz w:val="20"/>
          <w:szCs w:val="22"/>
          <w:shd w:val="clear" w:color="auto" w:fill="FFFFFF"/>
        </w:rPr>
        <w:t xml:space="preserve"> </w:t>
      </w:r>
      <w:r w:rsidRPr="00370C28">
        <w:rPr>
          <w:rFonts w:ascii="Cambria" w:hAnsi="Cambria" w:cs="Arial"/>
          <w:b/>
          <w:sz w:val="22"/>
        </w:rPr>
        <w:t>w celu potwierdzenia spełniania warunków udziału w postępowaniu</w:t>
      </w:r>
      <w:r w:rsidR="005E0D61" w:rsidRPr="00370C28">
        <w:rPr>
          <w:rFonts w:ascii="Cambria" w:hAnsi="Cambria" w:cs="Arial"/>
          <w:sz w:val="22"/>
          <w:szCs w:val="22"/>
          <w:lang w:eastAsia="ar-SA"/>
        </w:rPr>
        <w:t xml:space="preserve"> w następującym zakresie:</w:t>
      </w:r>
    </w:p>
    <w:p w14:paraId="2DA806C0" w14:textId="77777777" w:rsidR="005E0D61" w:rsidRPr="00370C28" w:rsidRDefault="005E0D61" w:rsidP="005E0D61">
      <w:pPr>
        <w:tabs>
          <w:tab w:val="left" w:pos="0"/>
        </w:tabs>
        <w:suppressAutoHyphens/>
        <w:ind w:left="284"/>
        <w:jc w:val="both"/>
        <w:rPr>
          <w:rFonts w:ascii="Cambria" w:hAnsi="Cambria"/>
          <w:b/>
          <w:sz w:val="22"/>
          <w:szCs w:val="22"/>
          <w:lang w:eastAsia="zh-CN"/>
        </w:rPr>
      </w:pPr>
    </w:p>
    <w:p w14:paraId="2217B311" w14:textId="77777777" w:rsidR="005E0D61" w:rsidRPr="00370C28" w:rsidRDefault="005E0D61" w:rsidP="005E0D61">
      <w:pPr>
        <w:tabs>
          <w:tab w:val="left" w:pos="0"/>
        </w:tabs>
        <w:suppressAutoHyphens/>
        <w:jc w:val="both"/>
        <w:rPr>
          <w:rFonts w:ascii="Cambria" w:hAnsi="Cambria"/>
          <w:b/>
          <w:sz w:val="22"/>
          <w:szCs w:val="22"/>
          <w:lang w:eastAsia="zh-CN"/>
        </w:rPr>
      </w:pPr>
      <w:r w:rsidRPr="00370C28">
        <w:rPr>
          <w:rFonts w:ascii="Cambria" w:hAnsi="Cambria"/>
          <w:b/>
          <w:sz w:val="22"/>
          <w:szCs w:val="22"/>
          <w:lang w:eastAsia="zh-CN"/>
        </w:rPr>
        <w:t xml:space="preserve">     …………………………………………………………………</w:t>
      </w:r>
      <w:r w:rsidR="002935BD" w:rsidRPr="00370C28">
        <w:rPr>
          <w:rFonts w:ascii="Cambria" w:hAnsi="Cambria"/>
          <w:b/>
          <w:sz w:val="22"/>
          <w:szCs w:val="22"/>
          <w:lang w:eastAsia="zh-CN"/>
        </w:rPr>
        <w:t>………….</w:t>
      </w:r>
      <w:r w:rsidRPr="00370C28">
        <w:rPr>
          <w:rFonts w:ascii="Cambria" w:hAnsi="Cambria"/>
          <w:b/>
          <w:sz w:val="22"/>
          <w:szCs w:val="22"/>
          <w:lang w:eastAsia="zh-CN"/>
        </w:rPr>
        <w:t>……………………………….</w:t>
      </w:r>
    </w:p>
    <w:p w14:paraId="023D5950" w14:textId="77777777" w:rsidR="00242F3E" w:rsidRPr="00370C28" w:rsidRDefault="00242F3E" w:rsidP="005E0D61">
      <w:pPr>
        <w:tabs>
          <w:tab w:val="left" w:pos="0"/>
        </w:tabs>
        <w:suppressAutoHyphens/>
        <w:jc w:val="both"/>
        <w:rPr>
          <w:rFonts w:ascii="Cambria" w:hAnsi="Cambria"/>
          <w:b/>
          <w:lang w:eastAsia="zh-CN"/>
        </w:rPr>
      </w:pPr>
    </w:p>
    <w:p w14:paraId="06980624" w14:textId="77777777" w:rsidR="002935BD" w:rsidRPr="00370C28" w:rsidRDefault="002935BD" w:rsidP="002935BD">
      <w:pPr>
        <w:widowControl w:val="0"/>
        <w:shd w:val="clear" w:color="auto" w:fill="FFFFFF"/>
        <w:autoSpaceDE w:val="0"/>
        <w:autoSpaceDN w:val="0"/>
        <w:adjustRightInd w:val="0"/>
        <w:ind w:left="284"/>
        <w:jc w:val="both"/>
        <w:rPr>
          <w:rFonts w:ascii="Cambria" w:hAnsi="Cambria" w:cs="Arial"/>
          <w:i/>
          <w:sz w:val="18"/>
          <w:szCs w:val="20"/>
          <w:shd w:val="clear" w:color="auto" w:fill="FFFFFF"/>
        </w:rPr>
      </w:pPr>
      <w:r w:rsidRPr="00370C28">
        <w:rPr>
          <w:rFonts w:ascii="Cambria" w:hAnsi="Cambria" w:cs="Arial"/>
          <w:i/>
          <w:sz w:val="18"/>
          <w:szCs w:val="20"/>
          <w:shd w:val="clear" w:color="auto" w:fill="FFFFFF"/>
        </w:rPr>
        <w:t>W odniesieniu do warunków dotyczących wykształcenia, kwalifikacji zawodowych lub</w:t>
      </w:r>
      <w:r w:rsidR="0048548F" w:rsidRPr="00370C28">
        <w:rPr>
          <w:rFonts w:ascii="Cambria" w:hAnsi="Cambria" w:cs="Arial"/>
          <w:i/>
          <w:sz w:val="18"/>
          <w:szCs w:val="20"/>
          <w:shd w:val="clear" w:color="auto" w:fill="FFFFFF"/>
        </w:rPr>
        <w:t xml:space="preserve"> </w:t>
      </w:r>
      <w:r w:rsidRPr="00370C28">
        <w:rPr>
          <w:rFonts w:ascii="Cambria" w:hAnsi="Cambria" w:cs="Arial"/>
          <w:i/>
          <w:sz w:val="18"/>
          <w:szCs w:val="20"/>
          <w:shd w:val="clear" w:color="auto" w:fill="FFFFFF"/>
        </w:rPr>
        <w:t>doświadczenia, wykonawcy mogą polegać na zdolnościach innych podmiotów, jeśli</w:t>
      </w:r>
      <w:r w:rsidR="0048548F" w:rsidRPr="00370C28">
        <w:rPr>
          <w:rFonts w:ascii="Cambria" w:hAnsi="Cambria" w:cs="Arial"/>
          <w:i/>
          <w:sz w:val="18"/>
          <w:szCs w:val="20"/>
          <w:shd w:val="clear" w:color="auto" w:fill="FFFFFF"/>
        </w:rPr>
        <w:t xml:space="preserve"> </w:t>
      </w:r>
      <w:r w:rsidRPr="00370C28">
        <w:rPr>
          <w:rFonts w:ascii="Cambria" w:hAnsi="Cambria" w:cs="Arial"/>
          <w:i/>
          <w:sz w:val="18"/>
          <w:szCs w:val="20"/>
          <w:shd w:val="clear" w:color="auto" w:fill="FFFFFF"/>
        </w:rPr>
        <w:t>podmioty te wykonają roboty budowlane lub usługi, do realizacji których te zdolności</w:t>
      </w:r>
      <w:r w:rsidR="0048548F" w:rsidRPr="00370C28">
        <w:rPr>
          <w:rFonts w:ascii="Cambria" w:hAnsi="Cambria" w:cs="Arial"/>
          <w:i/>
          <w:sz w:val="18"/>
          <w:szCs w:val="20"/>
          <w:shd w:val="clear" w:color="auto" w:fill="FFFFFF"/>
        </w:rPr>
        <w:t xml:space="preserve"> </w:t>
      </w:r>
      <w:r w:rsidRPr="00370C28">
        <w:rPr>
          <w:rFonts w:ascii="Cambria" w:hAnsi="Cambria" w:cs="Arial"/>
          <w:i/>
          <w:sz w:val="18"/>
          <w:szCs w:val="20"/>
          <w:shd w:val="clear" w:color="auto" w:fill="FFFFFF"/>
        </w:rPr>
        <w:t xml:space="preserve">są wymagane. </w:t>
      </w:r>
    </w:p>
    <w:p w14:paraId="11304FC7" w14:textId="77777777" w:rsidR="002935BD" w:rsidRPr="00370C28" w:rsidRDefault="002935BD" w:rsidP="005E0D61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426"/>
        <w:jc w:val="both"/>
        <w:rPr>
          <w:rFonts w:ascii="Cambria" w:hAnsi="Cambria" w:cs="Arial"/>
          <w:sz w:val="22"/>
          <w:szCs w:val="22"/>
          <w:lang w:eastAsia="ar-SA"/>
        </w:rPr>
      </w:pPr>
    </w:p>
    <w:p w14:paraId="05712E59" w14:textId="77777777" w:rsidR="000B6D3E" w:rsidRPr="00370C28" w:rsidRDefault="005E0D61" w:rsidP="00B85697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Cambria" w:hAnsi="Cambria" w:cs="Arial"/>
          <w:sz w:val="18"/>
          <w:szCs w:val="22"/>
          <w:lang w:eastAsia="ar-SA"/>
        </w:rPr>
      </w:pPr>
      <w:r w:rsidRPr="00370C28">
        <w:rPr>
          <w:rFonts w:ascii="Cambria" w:hAnsi="Cambria" w:cs="Arial"/>
          <w:sz w:val="22"/>
          <w:szCs w:val="22"/>
          <w:lang w:eastAsia="ar-SA"/>
        </w:rPr>
        <w:t xml:space="preserve">6.  </w:t>
      </w:r>
      <w:r w:rsidR="000B6D3E" w:rsidRPr="00370C28">
        <w:rPr>
          <w:rFonts w:ascii="Cambria" w:hAnsi="Cambria" w:cs="Arial"/>
          <w:sz w:val="22"/>
          <w:szCs w:val="22"/>
          <w:lang w:eastAsia="ar-SA"/>
        </w:rPr>
        <w:t xml:space="preserve">Przedmiot zamówienia wykonam </w:t>
      </w:r>
      <w:r w:rsidR="000B6D3E" w:rsidRPr="00370C28">
        <w:rPr>
          <w:rFonts w:ascii="Cambria" w:hAnsi="Cambria" w:cs="Arial"/>
          <w:b/>
          <w:sz w:val="22"/>
          <w:szCs w:val="22"/>
          <w:lang w:eastAsia="ar-SA"/>
        </w:rPr>
        <w:t>samodzielnie / z udziałem podwykonawców*</w:t>
      </w:r>
      <w:r w:rsidR="000B6D3E" w:rsidRPr="00370C28">
        <w:rPr>
          <w:rFonts w:ascii="Cambria" w:hAnsi="Cambria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14:paraId="620BC53D" w14:textId="77777777" w:rsidR="000B6D3E" w:rsidRPr="00370C28" w:rsidRDefault="000B6D3E" w:rsidP="000B6D3E">
      <w:pPr>
        <w:keepLines/>
        <w:suppressAutoHyphens/>
        <w:jc w:val="both"/>
        <w:rPr>
          <w:rFonts w:ascii="Cambria" w:hAnsi="Cambria" w:cs="Arial"/>
          <w:sz w:val="22"/>
          <w:szCs w:val="22"/>
          <w:lang w:eastAsia="ar-SA"/>
        </w:rPr>
      </w:pPr>
      <w:r w:rsidRPr="00370C28">
        <w:rPr>
          <w:rFonts w:ascii="Cambria" w:hAnsi="Cambria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14:paraId="789AA07E" w14:textId="77777777" w:rsidR="000B6D3E" w:rsidRPr="00370C28" w:rsidRDefault="000B6D3E" w:rsidP="000B6D3E">
      <w:pPr>
        <w:keepLines/>
        <w:suppressAutoHyphens/>
        <w:ind w:left="426"/>
        <w:jc w:val="both"/>
        <w:rPr>
          <w:rFonts w:ascii="Cambria" w:hAnsi="Cambria" w:cs="Arial"/>
          <w:sz w:val="22"/>
          <w:szCs w:val="22"/>
          <w:lang w:eastAsia="ar-SA"/>
        </w:rPr>
      </w:pPr>
      <w:r w:rsidRPr="00370C28">
        <w:rPr>
          <w:rFonts w:ascii="Cambria" w:hAnsi="Cambria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14:paraId="5F0BF683" w14:textId="77777777" w:rsidR="000B6D3E" w:rsidRPr="00370C28" w:rsidRDefault="000B6D3E" w:rsidP="000B6D3E">
      <w:pPr>
        <w:suppressAutoHyphens/>
        <w:ind w:left="426"/>
        <w:jc w:val="both"/>
        <w:rPr>
          <w:rFonts w:ascii="Cambria" w:hAnsi="Cambria" w:cs="Arial"/>
          <w:sz w:val="18"/>
          <w:szCs w:val="22"/>
          <w:lang w:eastAsia="ar-SA"/>
        </w:rPr>
      </w:pPr>
      <w:r w:rsidRPr="00370C28">
        <w:rPr>
          <w:rFonts w:ascii="Cambria" w:hAnsi="Cambria" w:cs="Arial"/>
          <w:sz w:val="22"/>
          <w:szCs w:val="22"/>
          <w:lang w:eastAsia="ar-SA"/>
        </w:rPr>
        <w:t xml:space="preserve">             </w:t>
      </w:r>
      <w:r w:rsidRPr="00370C28">
        <w:rPr>
          <w:rFonts w:ascii="Cambria" w:hAnsi="Cambria" w:cs="Arial"/>
          <w:sz w:val="18"/>
          <w:szCs w:val="22"/>
          <w:lang w:eastAsia="ar-SA"/>
        </w:rPr>
        <w:t>(opis czynności zlecanych podwykonawcy oraz wskazanie firm podwykonawców)</w:t>
      </w:r>
    </w:p>
    <w:p w14:paraId="68FCD96D" w14:textId="77777777" w:rsidR="000B6D3E" w:rsidRPr="00370C28" w:rsidRDefault="000B6D3E" w:rsidP="000B6D3E">
      <w:pPr>
        <w:suppressAutoHyphens/>
        <w:ind w:left="426"/>
        <w:jc w:val="both"/>
        <w:rPr>
          <w:rFonts w:ascii="Cambria" w:hAnsi="Cambria" w:cs="Arial"/>
          <w:sz w:val="18"/>
          <w:szCs w:val="22"/>
          <w:lang w:eastAsia="ar-SA"/>
        </w:rPr>
      </w:pPr>
    </w:p>
    <w:p w14:paraId="472E22A2" w14:textId="77777777" w:rsidR="000B6D3E" w:rsidRPr="00370C28" w:rsidRDefault="000B6D3E" w:rsidP="000B6D3E">
      <w:pPr>
        <w:suppressAutoHyphens/>
        <w:ind w:left="426"/>
        <w:jc w:val="both"/>
        <w:rPr>
          <w:rFonts w:ascii="Cambria" w:hAnsi="Cambria" w:cs="Arial"/>
          <w:i/>
          <w:sz w:val="20"/>
          <w:szCs w:val="22"/>
          <w:lang w:eastAsia="ar-SA"/>
        </w:rPr>
      </w:pPr>
      <w:r w:rsidRPr="00370C28">
        <w:rPr>
          <w:rFonts w:ascii="Cambria" w:hAnsi="Cambria" w:cs="Arial"/>
          <w:i/>
          <w:sz w:val="20"/>
          <w:szCs w:val="22"/>
          <w:lang w:eastAsia="ar-SA"/>
        </w:rPr>
        <w:t xml:space="preserve">(stosowanie do art. 462 ust. 2 ustawy </w:t>
      </w:r>
      <w:proofErr w:type="spellStart"/>
      <w:r w:rsidRPr="00370C28">
        <w:rPr>
          <w:rFonts w:ascii="Cambria" w:hAnsi="Cambria" w:cs="Arial"/>
          <w:i/>
          <w:sz w:val="20"/>
          <w:szCs w:val="22"/>
          <w:lang w:eastAsia="ar-SA"/>
        </w:rPr>
        <w:t>Pzp</w:t>
      </w:r>
      <w:proofErr w:type="spellEnd"/>
      <w:r w:rsidRPr="00370C28">
        <w:rPr>
          <w:rFonts w:ascii="Cambria" w:hAnsi="Cambria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14:paraId="4FF37A3E" w14:textId="77777777" w:rsidR="000B6D3E" w:rsidRPr="00370C28" w:rsidRDefault="000B6D3E" w:rsidP="000B6D3E">
      <w:pPr>
        <w:suppressAutoHyphens/>
        <w:ind w:left="360"/>
        <w:jc w:val="both"/>
        <w:rPr>
          <w:rFonts w:ascii="Cambria" w:hAnsi="Cambria" w:cs="Arial"/>
          <w:sz w:val="22"/>
          <w:szCs w:val="22"/>
          <w:lang w:eastAsia="ar-SA"/>
        </w:rPr>
      </w:pPr>
      <w:r w:rsidRPr="00370C28">
        <w:rPr>
          <w:rFonts w:ascii="Cambria" w:hAnsi="Cambria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14:paraId="4AA56AC0" w14:textId="77777777" w:rsidR="000B6D3E" w:rsidRPr="00370C28" w:rsidRDefault="000B6D3E" w:rsidP="000B6D3E">
      <w:pPr>
        <w:suppressAutoHyphens/>
        <w:ind w:left="360"/>
        <w:jc w:val="center"/>
        <w:rPr>
          <w:rFonts w:ascii="Cambria" w:hAnsi="Cambria" w:cs="Arial"/>
          <w:sz w:val="18"/>
          <w:szCs w:val="22"/>
          <w:lang w:eastAsia="ar-SA"/>
        </w:rPr>
      </w:pPr>
      <w:r w:rsidRPr="00370C28">
        <w:rPr>
          <w:rFonts w:ascii="Cambria" w:hAnsi="Cambria" w:cs="Arial"/>
          <w:sz w:val="18"/>
          <w:szCs w:val="22"/>
          <w:lang w:eastAsia="ar-SA"/>
        </w:rPr>
        <w:t>(nazwa (firma) podwykonawcy)</w:t>
      </w:r>
    </w:p>
    <w:p w14:paraId="46FD1381" w14:textId="77777777" w:rsidR="00244F14" w:rsidRPr="00370C28" w:rsidRDefault="00244F14" w:rsidP="00C93366">
      <w:pPr>
        <w:widowControl w:val="0"/>
        <w:autoSpaceDE w:val="0"/>
        <w:autoSpaceDN w:val="0"/>
        <w:adjustRightInd w:val="0"/>
        <w:ind w:left="360"/>
        <w:jc w:val="both"/>
        <w:rPr>
          <w:rFonts w:ascii="Cambria" w:hAnsi="Cambria" w:cs="Arial"/>
          <w:i/>
          <w:sz w:val="20"/>
          <w:szCs w:val="20"/>
        </w:rPr>
      </w:pPr>
    </w:p>
    <w:p w14:paraId="75E207D6" w14:textId="77777777" w:rsidR="0048548F" w:rsidRPr="00370C28" w:rsidRDefault="0048548F" w:rsidP="00C93366">
      <w:pPr>
        <w:widowControl w:val="0"/>
        <w:autoSpaceDE w:val="0"/>
        <w:autoSpaceDN w:val="0"/>
        <w:adjustRightInd w:val="0"/>
        <w:ind w:left="360"/>
        <w:jc w:val="both"/>
        <w:rPr>
          <w:rFonts w:ascii="Cambria" w:hAnsi="Cambria" w:cs="Arial"/>
          <w:i/>
          <w:sz w:val="20"/>
          <w:szCs w:val="20"/>
        </w:rPr>
      </w:pPr>
    </w:p>
    <w:p w14:paraId="7B53A3FC" w14:textId="77777777" w:rsidR="00340E37" w:rsidRPr="00370C28" w:rsidRDefault="00B85697" w:rsidP="00B85697">
      <w:pPr>
        <w:pStyle w:val="NormalnyWeb"/>
        <w:ind w:left="284" w:hanging="284"/>
        <w:jc w:val="both"/>
        <w:rPr>
          <w:rFonts w:ascii="Cambria" w:hAnsi="Cambria" w:cs="Arial"/>
          <w:sz w:val="22"/>
          <w:szCs w:val="22"/>
        </w:rPr>
      </w:pPr>
      <w:r w:rsidRPr="00370C28">
        <w:rPr>
          <w:rFonts w:ascii="Cambria" w:hAnsi="Cambria" w:cs="Arial"/>
          <w:sz w:val="22"/>
          <w:szCs w:val="22"/>
        </w:rPr>
        <w:lastRenderedPageBreak/>
        <w:t xml:space="preserve">7. </w:t>
      </w:r>
      <w:r w:rsidR="00340E37" w:rsidRPr="00370C28">
        <w:rPr>
          <w:rFonts w:ascii="Cambria" w:hAnsi="Cambria" w:cs="Arial"/>
          <w:sz w:val="22"/>
          <w:szCs w:val="22"/>
        </w:rPr>
        <w:t>Oświadczam, że wypełniłem obowiązki informacyjne przewidziane w art. 13 lub art. 14 RODO</w:t>
      </w:r>
      <w:r w:rsidR="00340E37" w:rsidRPr="00370C28">
        <w:rPr>
          <w:rFonts w:ascii="Cambria" w:hAnsi="Cambria" w:cs="Arial"/>
          <w:sz w:val="22"/>
          <w:szCs w:val="22"/>
          <w:vertAlign w:val="superscript"/>
        </w:rPr>
        <w:t>1)</w:t>
      </w:r>
      <w:r w:rsidR="00340E37" w:rsidRPr="00370C28">
        <w:rPr>
          <w:rFonts w:ascii="Cambria" w:hAnsi="Cambria" w:cs="Arial"/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52C6F581" w14:textId="77777777" w:rsidR="00340E37" w:rsidRPr="00370C28" w:rsidRDefault="00340E37" w:rsidP="00340E37">
      <w:pPr>
        <w:ind w:left="284"/>
        <w:jc w:val="both"/>
        <w:rPr>
          <w:rFonts w:ascii="Cambria" w:eastAsia="Calibri" w:hAnsi="Cambria" w:cs="Arial"/>
          <w:sz w:val="16"/>
          <w:szCs w:val="16"/>
          <w:lang w:eastAsia="en-US"/>
        </w:rPr>
      </w:pPr>
      <w:r w:rsidRPr="00370C28">
        <w:rPr>
          <w:rFonts w:ascii="Cambria" w:eastAsia="Calibri" w:hAnsi="Cambria" w:cs="Arial"/>
          <w:sz w:val="22"/>
          <w:szCs w:val="22"/>
          <w:vertAlign w:val="superscript"/>
          <w:lang w:eastAsia="en-US"/>
        </w:rPr>
        <w:t xml:space="preserve">1) </w:t>
      </w:r>
      <w:r w:rsidRPr="00370C28">
        <w:rPr>
          <w:rFonts w:ascii="Cambria" w:eastAsia="Calibri" w:hAnsi="Cambria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35C5328D" w14:textId="77777777" w:rsidR="006D7538" w:rsidRPr="00370C28" w:rsidRDefault="006D7538" w:rsidP="00340E37">
      <w:pPr>
        <w:ind w:left="284"/>
        <w:jc w:val="both"/>
        <w:rPr>
          <w:rFonts w:ascii="Cambria" w:eastAsia="Calibri" w:hAnsi="Cambria"/>
          <w:sz w:val="16"/>
          <w:szCs w:val="16"/>
          <w:lang w:eastAsia="en-US"/>
        </w:rPr>
      </w:pPr>
    </w:p>
    <w:p w14:paraId="69311925" w14:textId="77777777" w:rsidR="00340E37" w:rsidRPr="00370C28" w:rsidRDefault="00340E37" w:rsidP="00340E37">
      <w:pPr>
        <w:spacing w:line="276" w:lineRule="auto"/>
        <w:ind w:left="284"/>
        <w:jc w:val="both"/>
        <w:rPr>
          <w:rFonts w:ascii="Cambria" w:eastAsia="Calibri" w:hAnsi="Cambria" w:cs="Arial"/>
          <w:b/>
          <w:sz w:val="16"/>
          <w:szCs w:val="16"/>
        </w:rPr>
      </w:pPr>
      <w:r w:rsidRPr="00370C28">
        <w:rPr>
          <w:rFonts w:ascii="Cambria" w:eastAsia="Calibri" w:hAnsi="Cambria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14:paraId="1B9E9D0D" w14:textId="77777777" w:rsidR="00340E37" w:rsidRPr="00370C28" w:rsidRDefault="00340E37" w:rsidP="009765FC">
      <w:pPr>
        <w:widowControl w:val="0"/>
        <w:autoSpaceDE w:val="0"/>
        <w:autoSpaceDN w:val="0"/>
        <w:adjustRightInd w:val="0"/>
        <w:jc w:val="center"/>
        <w:rPr>
          <w:rFonts w:ascii="Cambria" w:hAnsi="Cambria" w:cs="Arial"/>
          <w:sz w:val="20"/>
          <w:szCs w:val="20"/>
        </w:rPr>
      </w:pPr>
    </w:p>
    <w:p w14:paraId="2EFBB1D2" w14:textId="77777777" w:rsidR="00FC3264" w:rsidRPr="00370C28" w:rsidRDefault="00FC3264" w:rsidP="00B85697">
      <w:pPr>
        <w:numPr>
          <w:ilvl w:val="0"/>
          <w:numId w:val="34"/>
        </w:numPr>
        <w:spacing w:before="60" w:after="60" w:line="360" w:lineRule="auto"/>
        <w:ind w:left="426" w:hanging="426"/>
        <w:jc w:val="both"/>
        <w:rPr>
          <w:rFonts w:ascii="Cambria" w:hAnsi="Cambria" w:cs="Arial"/>
          <w:sz w:val="22"/>
          <w:szCs w:val="22"/>
        </w:rPr>
      </w:pPr>
      <w:r w:rsidRPr="00370C28">
        <w:rPr>
          <w:rFonts w:ascii="Cambria" w:hAnsi="Cambria" w:cs="Arial"/>
          <w:sz w:val="22"/>
          <w:szCs w:val="22"/>
        </w:rPr>
        <w:t>Integralną częścią oferty są:</w:t>
      </w:r>
    </w:p>
    <w:p w14:paraId="08E1A4AD" w14:textId="77777777" w:rsidR="00FC3264" w:rsidRPr="00370C28" w:rsidRDefault="00FC3264" w:rsidP="00FC3264">
      <w:pPr>
        <w:spacing w:line="360" w:lineRule="auto"/>
        <w:ind w:firstLine="425"/>
        <w:jc w:val="both"/>
        <w:rPr>
          <w:rFonts w:ascii="Cambria" w:hAnsi="Cambria" w:cs="Arial"/>
          <w:sz w:val="22"/>
          <w:szCs w:val="22"/>
        </w:rPr>
      </w:pPr>
      <w:r w:rsidRPr="00370C28">
        <w:rPr>
          <w:rFonts w:ascii="Cambria" w:hAnsi="Cambria" w:cs="Arial"/>
          <w:sz w:val="22"/>
          <w:szCs w:val="22"/>
        </w:rPr>
        <w:t>1) ..................................................................................................................................</w:t>
      </w:r>
    </w:p>
    <w:p w14:paraId="53773D17" w14:textId="77777777" w:rsidR="00FC3264" w:rsidRPr="00370C28" w:rsidRDefault="00FC3264" w:rsidP="00FC3264">
      <w:pPr>
        <w:spacing w:line="360" w:lineRule="auto"/>
        <w:ind w:firstLine="425"/>
        <w:jc w:val="both"/>
        <w:rPr>
          <w:rFonts w:ascii="Cambria" w:hAnsi="Cambria" w:cs="Arial"/>
          <w:sz w:val="22"/>
          <w:szCs w:val="22"/>
        </w:rPr>
      </w:pPr>
      <w:r w:rsidRPr="00370C28">
        <w:rPr>
          <w:rFonts w:ascii="Cambria" w:hAnsi="Cambria" w:cs="Arial"/>
          <w:sz w:val="22"/>
          <w:szCs w:val="22"/>
        </w:rPr>
        <w:t>2) ..................................................................................................................................</w:t>
      </w:r>
    </w:p>
    <w:p w14:paraId="206F76B2" w14:textId="77777777" w:rsidR="00FC3264" w:rsidRPr="00370C28" w:rsidRDefault="00FC3264" w:rsidP="00FC3264">
      <w:pPr>
        <w:spacing w:line="360" w:lineRule="auto"/>
        <w:ind w:firstLine="425"/>
        <w:jc w:val="both"/>
        <w:rPr>
          <w:rFonts w:ascii="Cambria" w:hAnsi="Cambria" w:cs="Arial"/>
          <w:sz w:val="22"/>
          <w:szCs w:val="22"/>
        </w:rPr>
      </w:pPr>
      <w:r w:rsidRPr="00370C28">
        <w:rPr>
          <w:rFonts w:ascii="Cambria" w:hAnsi="Cambria" w:cs="Arial"/>
          <w:sz w:val="22"/>
          <w:szCs w:val="22"/>
        </w:rPr>
        <w:t xml:space="preserve"> ..................................................................................................................................</w:t>
      </w:r>
    </w:p>
    <w:p w14:paraId="6F294E3F" w14:textId="77777777" w:rsidR="00054406" w:rsidRPr="00370C28" w:rsidRDefault="00054406" w:rsidP="00FC3264">
      <w:pPr>
        <w:spacing w:line="360" w:lineRule="auto"/>
        <w:ind w:firstLine="425"/>
        <w:jc w:val="both"/>
        <w:rPr>
          <w:rFonts w:ascii="Cambria" w:hAnsi="Cambria" w:cs="Arial"/>
          <w:sz w:val="22"/>
          <w:szCs w:val="22"/>
        </w:rPr>
      </w:pPr>
    </w:p>
    <w:p w14:paraId="1EABC0F3" w14:textId="2389DB0F" w:rsidR="009765FC" w:rsidRPr="00370C28" w:rsidRDefault="00FC3264" w:rsidP="000B6D3E">
      <w:pPr>
        <w:pStyle w:val="Tekstpodstawowywcity"/>
        <w:ind w:left="0" w:firstLine="0"/>
        <w:rPr>
          <w:rFonts w:ascii="Cambria" w:hAnsi="Cambria" w:cs="Arial"/>
          <w:color w:val="auto"/>
          <w:sz w:val="22"/>
          <w:szCs w:val="22"/>
        </w:rPr>
      </w:pPr>
      <w:r w:rsidRPr="00370C28">
        <w:rPr>
          <w:rFonts w:ascii="Cambria" w:hAnsi="Cambria" w:cs="Arial"/>
          <w:color w:val="auto"/>
          <w:sz w:val="22"/>
          <w:szCs w:val="22"/>
        </w:rPr>
        <w:t>............................ dnia ......................</w:t>
      </w:r>
      <w:r w:rsidR="00AD1BA5" w:rsidRPr="00370C28">
        <w:rPr>
          <w:rFonts w:ascii="Cambria" w:hAnsi="Cambria" w:cs="Arial"/>
          <w:color w:val="auto"/>
          <w:sz w:val="22"/>
          <w:szCs w:val="22"/>
          <w:lang w:val="pl-PL"/>
        </w:rPr>
        <w:t>202</w:t>
      </w:r>
      <w:r w:rsidR="003D77F7">
        <w:rPr>
          <w:rFonts w:ascii="Cambria" w:hAnsi="Cambria" w:cs="Arial"/>
          <w:color w:val="auto"/>
          <w:sz w:val="22"/>
          <w:szCs w:val="22"/>
          <w:lang w:val="pl-PL"/>
        </w:rPr>
        <w:t>6</w:t>
      </w:r>
      <w:r w:rsidR="00AD1BA5" w:rsidRPr="00370C28">
        <w:rPr>
          <w:rFonts w:ascii="Cambria" w:hAnsi="Cambria" w:cs="Arial"/>
          <w:color w:val="auto"/>
          <w:sz w:val="22"/>
          <w:szCs w:val="22"/>
          <w:lang w:val="pl-PL"/>
        </w:rPr>
        <w:t xml:space="preserve"> r.</w:t>
      </w:r>
      <w:r w:rsidRPr="00370C28">
        <w:rPr>
          <w:rFonts w:ascii="Cambria" w:hAnsi="Cambria" w:cs="Arial"/>
          <w:color w:val="auto"/>
          <w:sz w:val="22"/>
          <w:szCs w:val="22"/>
        </w:rPr>
        <w:t xml:space="preserve">                         </w:t>
      </w:r>
    </w:p>
    <w:p w14:paraId="3E15D9B5" w14:textId="77777777" w:rsidR="009765FC" w:rsidRPr="00370C28" w:rsidRDefault="009765FC" w:rsidP="00A603E3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674DCDC4" w14:textId="77777777" w:rsidR="00054406" w:rsidRPr="00370C28" w:rsidRDefault="00054406" w:rsidP="00A603E3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2EDBD051" w14:textId="77777777" w:rsidR="00054406" w:rsidRPr="00370C28" w:rsidRDefault="00054406" w:rsidP="00A603E3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41D36D6C" w14:textId="77777777" w:rsidR="00054406" w:rsidRPr="00370C28" w:rsidRDefault="00054406" w:rsidP="00A603E3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67199256" w14:textId="77777777" w:rsidR="00054406" w:rsidRPr="00370C28" w:rsidRDefault="00054406" w:rsidP="00A603E3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5B0FDFBB" w14:textId="77777777" w:rsidR="006D7538" w:rsidRPr="00370C28" w:rsidRDefault="006D7538" w:rsidP="00A603E3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0B06F7C2" w14:textId="77777777" w:rsidR="006D7538" w:rsidRPr="00370C28" w:rsidRDefault="006D7538" w:rsidP="00A603E3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255B7364" w14:textId="77777777" w:rsidR="00242F3E" w:rsidRPr="00370C28" w:rsidRDefault="00242F3E" w:rsidP="00A603E3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406699B9" w14:textId="77777777" w:rsidR="006D7538" w:rsidRPr="00370C28" w:rsidRDefault="006D7538" w:rsidP="00A603E3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3B24123E" w14:textId="77777777" w:rsidR="00380B7F" w:rsidRPr="00370C28" w:rsidRDefault="00380B7F" w:rsidP="00A603E3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71DCABAA" w14:textId="77777777" w:rsidR="00380B7F" w:rsidRPr="00370C28" w:rsidRDefault="00380B7F" w:rsidP="00A603E3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0F5038FC" w14:textId="77777777" w:rsidR="00380B7F" w:rsidRPr="00370C28" w:rsidRDefault="00380B7F" w:rsidP="00A603E3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13A6C3DD" w14:textId="77777777" w:rsidR="00380B7F" w:rsidRPr="00370C28" w:rsidRDefault="00380B7F" w:rsidP="00A603E3">
      <w:pPr>
        <w:suppressAutoHyphens/>
        <w:ind w:right="-1"/>
        <w:jc w:val="both"/>
        <w:rPr>
          <w:rFonts w:ascii="Cambria" w:hAnsi="Cambria" w:cs="Arial"/>
          <w:i/>
          <w:color w:val="FF0000"/>
          <w:sz w:val="18"/>
          <w:szCs w:val="18"/>
          <w:u w:val="single"/>
        </w:rPr>
      </w:pPr>
    </w:p>
    <w:p w14:paraId="7FB49E1E" w14:textId="77777777" w:rsidR="00380B7F" w:rsidRPr="00370C28" w:rsidRDefault="00380B7F" w:rsidP="00A603E3">
      <w:pPr>
        <w:suppressAutoHyphens/>
        <w:ind w:right="-1"/>
        <w:jc w:val="both"/>
        <w:rPr>
          <w:rFonts w:ascii="Cambria" w:hAnsi="Cambria" w:cs="Arial"/>
          <w:i/>
          <w:color w:val="FF0000"/>
          <w:sz w:val="18"/>
          <w:szCs w:val="18"/>
          <w:u w:val="single"/>
        </w:rPr>
      </w:pPr>
    </w:p>
    <w:p w14:paraId="4F22E4E0" w14:textId="77777777" w:rsidR="00380B7F" w:rsidRPr="00370C28" w:rsidRDefault="00380B7F" w:rsidP="00A603E3">
      <w:pPr>
        <w:suppressAutoHyphens/>
        <w:ind w:right="-1"/>
        <w:jc w:val="both"/>
        <w:rPr>
          <w:rFonts w:ascii="Cambria" w:hAnsi="Cambria" w:cs="Arial"/>
          <w:i/>
          <w:color w:val="FF0000"/>
          <w:sz w:val="18"/>
          <w:szCs w:val="18"/>
          <w:u w:val="single"/>
        </w:rPr>
      </w:pPr>
    </w:p>
    <w:p w14:paraId="08B34882" w14:textId="77777777" w:rsidR="00380B7F" w:rsidRPr="00370C28" w:rsidRDefault="00380B7F" w:rsidP="00A603E3">
      <w:pPr>
        <w:suppressAutoHyphens/>
        <w:ind w:right="-1"/>
        <w:jc w:val="both"/>
        <w:rPr>
          <w:rFonts w:ascii="Cambria" w:hAnsi="Cambria" w:cs="Arial"/>
          <w:i/>
          <w:color w:val="FF0000"/>
          <w:sz w:val="18"/>
          <w:szCs w:val="18"/>
          <w:u w:val="single"/>
        </w:rPr>
      </w:pPr>
    </w:p>
    <w:p w14:paraId="60F1629D" w14:textId="77777777" w:rsidR="00380B7F" w:rsidRPr="00370C28" w:rsidRDefault="00380B7F" w:rsidP="00A603E3">
      <w:pPr>
        <w:suppressAutoHyphens/>
        <w:ind w:right="-1"/>
        <w:jc w:val="both"/>
        <w:rPr>
          <w:rFonts w:ascii="Cambria" w:hAnsi="Cambria" w:cs="Arial"/>
          <w:i/>
          <w:color w:val="FF0000"/>
          <w:sz w:val="18"/>
          <w:szCs w:val="18"/>
          <w:u w:val="single"/>
        </w:rPr>
      </w:pPr>
    </w:p>
    <w:p w14:paraId="27611480" w14:textId="77777777" w:rsidR="00380B7F" w:rsidRPr="00370C28" w:rsidRDefault="00380B7F" w:rsidP="00A603E3">
      <w:pPr>
        <w:suppressAutoHyphens/>
        <w:ind w:right="-1"/>
        <w:jc w:val="both"/>
        <w:rPr>
          <w:rFonts w:ascii="Cambria" w:hAnsi="Cambria" w:cs="Arial"/>
          <w:i/>
          <w:color w:val="FF0000"/>
          <w:sz w:val="18"/>
          <w:szCs w:val="18"/>
          <w:u w:val="single"/>
        </w:rPr>
      </w:pPr>
    </w:p>
    <w:p w14:paraId="525C48D1" w14:textId="77777777" w:rsidR="00380B7F" w:rsidRPr="00370C28" w:rsidRDefault="00380B7F" w:rsidP="00A603E3">
      <w:pPr>
        <w:suppressAutoHyphens/>
        <w:ind w:right="-1"/>
        <w:jc w:val="both"/>
        <w:rPr>
          <w:rFonts w:ascii="Cambria" w:hAnsi="Cambria" w:cs="Arial"/>
          <w:i/>
          <w:color w:val="FF0000"/>
          <w:sz w:val="18"/>
          <w:szCs w:val="18"/>
          <w:u w:val="single"/>
        </w:rPr>
      </w:pPr>
    </w:p>
    <w:p w14:paraId="39625D5B" w14:textId="77777777" w:rsidR="00380B7F" w:rsidRPr="00370C28" w:rsidRDefault="00380B7F" w:rsidP="00A603E3">
      <w:pPr>
        <w:suppressAutoHyphens/>
        <w:ind w:right="-1"/>
        <w:jc w:val="both"/>
        <w:rPr>
          <w:rFonts w:ascii="Cambria" w:hAnsi="Cambria" w:cs="Arial"/>
          <w:i/>
          <w:color w:val="FF0000"/>
          <w:sz w:val="18"/>
          <w:szCs w:val="18"/>
          <w:u w:val="single"/>
        </w:rPr>
      </w:pPr>
    </w:p>
    <w:p w14:paraId="0DA44753" w14:textId="77777777" w:rsidR="00380B7F" w:rsidRPr="00370C28" w:rsidRDefault="00380B7F" w:rsidP="00A603E3">
      <w:pPr>
        <w:suppressAutoHyphens/>
        <w:ind w:right="-1"/>
        <w:jc w:val="both"/>
        <w:rPr>
          <w:rFonts w:ascii="Cambria" w:hAnsi="Cambria" w:cs="Arial"/>
          <w:i/>
          <w:color w:val="FF0000"/>
          <w:sz w:val="18"/>
          <w:szCs w:val="18"/>
          <w:u w:val="single"/>
        </w:rPr>
      </w:pPr>
    </w:p>
    <w:p w14:paraId="7250F7C4" w14:textId="77777777" w:rsidR="00380B7F" w:rsidRPr="00370C28" w:rsidRDefault="00380B7F" w:rsidP="00A603E3">
      <w:pPr>
        <w:suppressAutoHyphens/>
        <w:ind w:right="-1"/>
        <w:jc w:val="both"/>
        <w:rPr>
          <w:rFonts w:ascii="Cambria" w:hAnsi="Cambria" w:cs="Arial"/>
          <w:i/>
          <w:color w:val="FF0000"/>
          <w:sz w:val="18"/>
          <w:szCs w:val="18"/>
          <w:u w:val="single"/>
        </w:rPr>
      </w:pPr>
    </w:p>
    <w:p w14:paraId="273E1862" w14:textId="77777777" w:rsidR="00380B7F" w:rsidRPr="00370C28" w:rsidRDefault="00380B7F" w:rsidP="00A603E3">
      <w:pPr>
        <w:suppressAutoHyphens/>
        <w:ind w:right="-1"/>
        <w:jc w:val="both"/>
        <w:rPr>
          <w:rFonts w:ascii="Cambria" w:hAnsi="Cambria" w:cs="Arial"/>
          <w:i/>
          <w:color w:val="FF0000"/>
          <w:sz w:val="18"/>
          <w:szCs w:val="18"/>
          <w:u w:val="single"/>
        </w:rPr>
      </w:pPr>
    </w:p>
    <w:p w14:paraId="143A3CF3" w14:textId="77777777" w:rsidR="006D7538" w:rsidRPr="00370C28" w:rsidRDefault="006D7538" w:rsidP="00A603E3">
      <w:pPr>
        <w:suppressAutoHyphens/>
        <w:ind w:right="-1"/>
        <w:jc w:val="both"/>
        <w:rPr>
          <w:rFonts w:ascii="Cambria" w:hAnsi="Cambria" w:cs="Arial"/>
          <w:i/>
          <w:color w:val="FF0000"/>
          <w:sz w:val="18"/>
          <w:szCs w:val="18"/>
          <w:u w:val="single"/>
        </w:rPr>
      </w:pPr>
    </w:p>
    <w:p w14:paraId="1940E57C" w14:textId="77777777" w:rsidR="006D7538" w:rsidRPr="00370C28" w:rsidRDefault="006D7538" w:rsidP="00A603E3">
      <w:pPr>
        <w:suppressAutoHyphens/>
        <w:ind w:right="-1"/>
        <w:jc w:val="both"/>
        <w:rPr>
          <w:rFonts w:ascii="Cambria" w:hAnsi="Cambria" w:cs="Arial"/>
          <w:i/>
          <w:color w:val="FF0000"/>
          <w:sz w:val="18"/>
          <w:szCs w:val="18"/>
          <w:u w:val="single"/>
        </w:rPr>
      </w:pPr>
    </w:p>
    <w:p w14:paraId="69B08A28" w14:textId="77777777" w:rsidR="006D7538" w:rsidRPr="00370C28" w:rsidRDefault="006D7538" w:rsidP="00A603E3">
      <w:pPr>
        <w:suppressAutoHyphens/>
        <w:ind w:right="-1"/>
        <w:jc w:val="both"/>
        <w:rPr>
          <w:rFonts w:ascii="Cambria" w:hAnsi="Cambria" w:cs="Arial"/>
          <w:i/>
          <w:color w:val="FF0000"/>
          <w:sz w:val="18"/>
          <w:szCs w:val="18"/>
          <w:u w:val="single"/>
        </w:rPr>
      </w:pPr>
    </w:p>
    <w:p w14:paraId="34B0FEA4" w14:textId="77777777" w:rsidR="00D130D1" w:rsidRPr="00370C28" w:rsidRDefault="00D130D1" w:rsidP="00A603E3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0525B8D1" w14:textId="77777777" w:rsidR="00054406" w:rsidRPr="00370C28" w:rsidRDefault="00054406" w:rsidP="00A603E3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132FD83C" w14:textId="77777777" w:rsidR="00FC3264" w:rsidRPr="00370C28" w:rsidRDefault="00FC3264" w:rsidP="00A603E3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  <w:r w:rsidRPr="00370C28">
        <w:rPr>
          <w:rFonts w:ascii="Cambria" w:hAnsi="Cambria" w:cs="Arial"/>
          <w:i/>
          <w:sz w:val="18"/>
          <w:szCs w:val="18"/>
          <w:u w:val="single"/>
        </w:rPr>
        <w:t>Uwaga:</w:t>
      </w:r>
    </w:p>
    <w:p w14:paraId="2D873304" w14:textId="77777777" w:rsidR="00C10ED3" w:rsidRPr="00370C28" w:rsidRDefault="00C10ED3" w:rsidP="00C10ED3">
      <w:pPr>
        <w:tabs>
          <w:tab w:val="num" w:pos="720"/>
        </w:tabs>
        <w:spacing w:before="120"/>
        <w:jc w:val="both"/>
        <w:rPr>
          <w:rFonts w:ascii="Cambria" w:hAnsi="Cambria" w:cs="Arial"/>
          <w:sz w:val="18"/>
          <w:szCs w:val="18"/>
        </w:rPr>
      </w:pPr>
      <w:r w:rsidRPr="00370C28">
        <w:rPr>
          <w:rFonts w:ascii="Cambria" w:hAnsi="Cambria" w:cs="Arial"/>
          <w:sz w:val="18"/>
          <w:szCs w:val="18"/>
        </w:rPr>
        <w:t>* niewłaściwe skreślić</w:t>
      </w:r>
    </w:p>
    <w:p w14:paraId="36BCE34A" w14:textId="77777777" w:rsidR="00C10ED3" w:rsidRPr="00370C28" w:rsidRDefault="00C10ED3" w:rsidP="00C10ED3">
      <w:pPr>
        <w:rPr>
          <w:rFonts w:ascii="Cambria" w:hAnsi="Cambria" w:cs="Arial"/>
          <w:sz w:val="18"/>
          <w:szCs w:val="18"/>
        </w:rPr>
      </w:pPr>
      <w:r w:rsidRPr="00370C28">
        <w:rPr>
          <w:rFonts w:ascii="Cambria" w:hAnsi="Cambria" w:cs="Arial"/>
          <w:sz w:val="18"/>
          <w:szCs w:val="18"/>
          <w:vertAlign w:val="superscript"/>
        </w:rPr>
        <w:t xml:space="preserve">** </w:t>
      </w:r>
      <w:r w:rsidRPr="00370C28">
        <w:rPr>
          <w:rFonts w:ascii="Cambria" w:hAnsi="Cambria" w:cs="Arial"/>
          <w:sz w:val="18"/>
          <w:szCs w:val="18"/>
        </w:rPr>
        <w:t>wypełnić jeżeli dotyczy</w:t>
      </w:r>
    </w:p>
    <w:p w14:paraId="076868A0" w14:textId="77777777" w:rsidR="001313E7" w:rsidRPr="00370C28" w:rsidRDefault="001313E7" w:rsidP="001313E7">
      <w:pPr>
        <w:pStyle w:val="Tekstprzypisudolnego"/>
        <w:ind w:left="284" w:hanging="284"/>
        <w:rPr>
          <w:rFonts w:ascii="Cambria" w:eastAsia="Calibri" w:hAnsi="Cambria" w:cs="Arial"/>
          <w:sz w:val="18"/>
          <w:szCs w:val="18"/>
          <w:lang w:eastAsia="en-GB"/>
        </w:rPr>
      </w:pPr>
      <w:r w:rsidRPr="00370C28">
        <w:rPr>
          <w:rFonts w:ascii="Cambria" w:hAnsi="Cambria" w:cs="Arial"/>
          <w:sz w:val="18"/>
          <w:szCs w:val="18"/>
        </w:rPr>
        <w:t xml:space="preserve">*** </w:t>
      </w:r>
      <w:r w:rsidRPr="00370C28">
        <w:rPr>
          <w:rFonts w:ascii="Cambria" w:eastAsia="Calibri" w:hAnsi="Cambria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14:paraId="4B827454" w14:textId="77777777" w:rsidR="001313E7" w:rsidRPr="00370C28" w:rsidRDefault="001313E7" w:rsidP="001313E7">
      <w:pPr>
        <w:ind w:left="284"/>
        <w:jc w:val="both"/>
        <w:rPr>
          <w:rFonts w:ascii="Cambria" w:eastAsia="Calibri" w:hAnsi="Cambria" w:cs="Arial"/>
          <w:sz w:val="18"/>
          <w:szCs w:val="18"/>
          <w:lang w:eastAsia="en-GB"/>
        </w:rPr>
      </w:pPr>
      <w:r w:rsidRPr="00370C28">
        <w:rPr>
          <w:rFonts w:ascii="Cambria" w:eastAsia="Calibri" w:hAnsi="Cambria" w:cs="Arial"/>
          <w:b/>
          <w:sz w:val="18"/>
          <w:szCs w:val="18"/>
          <w:lang w:eastAsia="en-GB"/>
        </w:rPr>
        <w:t>Mikroprzedsiębiorstwo:</w:t>
      </w:r>
      <w:r w:rsidRPr="00370C28">
        <w:rPr>
          <w:rFonts w:ascii="Cambria" w:eastAsia="Calibri" w:hAnsi="Cambria" w:cs="Arial"/>
          <w:sz w:val="18"/>
          <w:szCs w:val="18"/>
          <w:lang w:eastAsia="en-GB"/>
        </w:rPr>
        <w:t xml:space="preserve"> przedsiębiorstwo, które </w:t>
      </w:r>
      <w:r w:rsidRPr="00370C28">
        <w:rPr>
          <w:rFonts w:ascii="Cambria" w:eastAsia="Calibri" w:hAnsi="Cambria" w:cs="Arial"/>
          <w:b/>
          <w:sz w:val="18"/>
          <w:szCs w:val="18"/>
          <w:lang w:eastAsia="en-GB"/>
        </w:rPr>
        <w:t>zatrudnia mniej niż 10 osób</w:t>
      </w:r>
      <w:r w:rsidRPr="00370C28">
        <w:rPr>
          <w:rFonts w:ascii="Cambria" w:eastAsia="Calibri" w:hAnsi="Cambria" w:cs="Arial"/>
          <w:sz w:val="18"/>
          <w:szCs w:val="18"/>
          <w:lang w:eastAsia="en-GB"/>
        </w:rPr>
        <w:t xml:space="preserve"> i którego roczny obrót lub roczna suma bilansowa </w:t>
      </w:r>
      <w:r w:rsidRPr="00370C28">
        <w:rPr>
          <w:rFonts w:ascii="Cambria" w:eastAsia="Calibri" w:hAnsi="Cambria" w:cs="Arial"/>
          <w:b/>
          <w:sz w:val="18"/>
          <w:szCs w:val="18"/>
          <w:lang w:eastAsia="en-GB"/>
        </w:rPr>
        <w:t>nie przekracza 2 milionów EUR</w:t>
      </w:r>
      <w:r w:rsidRPr="00370C28">
        <w:rPr>
          <w:rFonts w:ascii="Cambria" w:eastAsia="Calibri" w:hAnsi="Cambria" w:cs="Arial"/>
          <w:sz w:val="18"/>
          <w:szCs w:val="18"/>
          <w:lang w:eastAsia="en-GB"/>
        </w:rPr>
        <w:t>.</w:t>
      </w:r>
    </w:p>
    <w:p w14:paraId="66B588D0" w14:textId="77777777" w:rsidR="001313E7" w:rsidRPr="00370C28" w:rsidRDefault="001313E7" w:rsidP="001313E7">
      <w:pPr>
        <w:ind w:left="284"/>
        <w:jc w:val="both"/>
        <w:rPr>
          <w:rFonts w:ascii="Cambria" w:eastAsia="Calibri" w:hAnsi="Cambria" w:cs="Arial"/>
          <w:sz w:val="18"/>
          <w:szCs w:val="18"/>
          <w:lang w:eastAsia="en-GB"/>
        </w:rPr>
      </w:pPr>
      <w:r w:rsidRPr="00370C28">
        <w:rPr>
          <w:rFonts w:ascii="Cambria" w:eastAsia="Calibri" w:hAnsi="Cambria" w:cs="Arial"/>
          <w:b/>
          <w:sz w:val="18"/>
          <w:szCs w:val="18"/>
          <w:lang w:eastAsia="en-GB"/>
        </w:rPr>
        <w:t>Małe przedsiębiorstwo:</w:t>
      </w:r>
      <w:r w:rsidRPr="00370C28">
        <w:rPr>
          <w:rFonts w:ascii="Cambria" w:eastAsia="Calibri" w:hAnsi="Cambria" w:cs="Arial"/>
          <w:sz w:val="18"/>
          <w:szCs w:val="18"/>
          <w:lang w:eastAsia="en-GB"/>
        </w:rPr>
        <w:t xml:space="preserve"> przedsiębiorstwo, które </w:t>
      </w:r>
      <w:r w:rsidRPr="00370C28">
        <w:rPr>
          <w:rFonts w:ascii="Cambria" w:eastAsia="Calibri" w:hAnsi="Cambria" w:cs="Arial"/>
          <w:b/>
          <w:sz w:val="18"/>
          <w:szCs w:val="18"/>
          <w:lang w:eastAsia="en-GB"/>
        </w:rPr>
        <w:t>zatrudnia mniej niż 50 osób</w:t>
      </w:r>
      <w:r w:rsidRPr="00370C28">
        <w:rPr>
          <w:rFonts w:ascii="Cambria" w:eastAsia="Calibri" w:hAnsi="Cambria" w:cs="Arial"/>
          <w:sz w:val="18"/>
          <w:szCs w:val="18"/>
          <w:lang w:eastAsia="en-GB"/>
        </w:rPr>
        <w:t xml:space="preserve"> i którego roczny obrót lub roczna suma bilansowa </w:t>
      </w:r>
      <w:r w:rsidRPr="00370C28">
        <w:rPr>
          <w:rFonts w:ascii="Cambria" w:eastAsia="Calibri" w:hAnsi="Cambria" w:cs="Arial"/>
          <w:b/>
          <w:sz w:val="18"/>
          <w:szCs w:val="18"/>
          <w:lang w:eastAsia="en-GB"/>
        </w:rPr>
        <w:t>nie przekracza 10 milionów EUR</w:t>
      </w:r>
      <w:r w:rsidRPr="00370C28">
        <w:rPr>
          <w:rFonts w:ascii="Cambria" w:eastAsia="Calibri" w:hAnsi="Cambria" w:cs="Arial"/>
          <w:sz w:val="18"/>
          <w:szCs w:val="18"/>
          <w:lang w:eastAsia="en-GB"/>
        </w:rPr>
        <w:t>.</w:t>
      </w:r>
    </w:p>
    <w:p w14:paraId="5D4E8CA5" w14:textId="77777777" w:rsidR="001313E7" w:rsidRPr="00370C28" w:rsidRDefault="001313E7" w:rsidP="001313E7">
      <w:pPr>
        <w:ind w:left="284"/>
        <w:jc w:val="both"/>
        <w:rPr>
          <w:rFonts w:ascii="Cambria" w:eastAsia="Calibri" w:hAnsi="Cambria" w:cs="Arial"/>
          <w:sz w:val="18"/>
          <w:szCs w:val="18"/>
          <w:lang w:eastAsia="en-GB"/>
        </w:rPr>
      </w:pPr>
      <w:r w:rsidRPr="00370C28">
        <w:rPr>
          <w:rFonts w:ascii="Cambria" w:eastAsia="Calibri" w:hAnsi="Cambria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370C28">
        <w:rPr>
          <w:rFonts w:ascii="Cambria" w:eastAsia="Calibri" w:hAnsi="Cambria" w:cs="Arial"/>
          <w:sz w:val="18"/>
          <w:szCs w:val="18"/>
          <w:lang w:eastAsia="en-GB"/>
        </w:rPr>
        <w:t xml:space="preserve"> i które </w:t>
      </w:r>
      <w:r w:rsidRPr="00370C28">
        <w:rPr>
          <w:rFonts w:ascii="Cambria" w:eastAsia="Calibri" w:hAnsi="Cambria" w:cs="Arial"/>
          <w:b/>
          <w:sz w:val="18"/>
          <w:szCs w:val="18"/>
          <w:lang w:eastAsia="en-GB"/>
        </w:rPr>
        <w:t>zatrudniają mniej niż 250 osób</w:t>
      </w:r>
      <w:r w:rsidRPr="00370C28">
        <w:rPr>
          <w:rFonts w:ascii="Cambria" w:eastAsia="Calibri" w:hAnsi="Cambria" w:cs="Arial"/>
          <w:sz w:val="18"/>
          <w:szCs w:val="18"/>
          <w:lang w:eastAsia="en-GB"/>
        </w:rPr>
        <w:t xml:space="preserve"> i których </w:t>
      </w:r>
      <w:r w:rsidRPr="00370C28">
        <w:rPr>
          <w:rFonts w:ascii="Cambria" w:eastAsia="Calibri" w:hAnsi="Cambria" w:cs="Arial"/>
          <w:b/>
          <w:sz w:val="18"/>
          <w:szCs w:val="18"/>
          <w:lang w:eastAsia="en-GB"/>
        </w:rPr>
        <w:t>roczny obrót nie przekracza 50 milionów EUR</w:t>
      </w:r>
      <w:r w:rsidRPr="00370C28">
        <w:rPr>
          <w:rFonts w:ascii="Cambria" w:eastAsia="Calibri" w:hAnsi="Cambria" w:cs="Arial"/>
          <w:sz w:val="18"/>
          <w:szCs w:val="18"/>
          <w:lang w:eastAsia="en-GB"/>
        </w:rPr>
        <w:t xml:space="preserve"> </w:t>
      </w:r>
      <w:r w:rsidRPr="00370C28">
        <w:rPr>
          <w:rFonts w:ascii="Cambria" w:eastAsia="Calibri" w:hAnsi="Cambria" w:cs="Arial"/>
          <w:b/>
          <w:i/>
          <w:sz w:val="18"/>
          <w:szCs w:val="18"/>
          <w:lang w:eastAsia="en-GB"/>
        </w:rPr>
        <w:t>lub</w:t>
      </w:r>
      <w:r w:rsidRPr="00370C28">
        <w:rPr>
          <w:rFonts w:ascii="Cambria" w:eastAsia="Calibri" w:hAnsi="Cambria" w:cs="Arial"/>
          <w:sz w:val="18"/>
          <w:szCs w:val="18"/>
          <w:lang w:eastAsia="en-GB"/>
        </w:rPr>
        <w:t xml:space="preserve"> </w:t>
      </w:r>
      <w:r w:rsidRPr="00370C28">
        <w:rPr>
          <w:rFonts w:ascii="Cambria" w:eastAsia="Calibri" w:hAnsi="Cambria" w:cs="Arial"/>
          <w:b/>
          <w:sz w:val="18"/>
          <w:szCs w:val="18"/>
          <w:lang w:eastAsia="en-GB"/>
        </w:rPr>
        <w:t>roczna suma bilansowa nie przekracza 43 milionów EUR</w:t>
      </w:r>
      <w:r w:rsidRPr="00370C28">
        <w:rPr>
          <w:rFonts w:ascii="Cambria" w:eastAsia="Calibri" w:hAnsi="Cambria" w:cs="Arial"/>
          <w:sz w:val="18"/>
          <w:szCs w:val="18"/>
          <w:lang w:eastAsia="en-GB"/>
        </w:rPr>
        <w:t>.</w:t>
      </w:r>
    </w:p>
    <w:sectPr w:rsidR="001313E7" w:rsidRPr="00370C28" w:rsidSect="00242F3E">
      <w:headerReference w:type="default" r:id="rId8"/>
      <w:pgSz w:w="11906" w:h="16838"/>
      <w:pgMar w:top="536" w:right="1152" w:bottom="993" w:left="1152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874022" w14:textId="77777777" w:rsidR="00FB1B03" w:rsidRDefault="00FB1B03">
      <w:r>
        <w:separator/>
      </w:r>
    </w:p>
  </w:endnote>
  <w:endnote w:type="continuationSeparator" w:id="0">
    <w:p w14:paraId="4935BC23" w14:textId="77777777" w:rsidR="00FB1B03" w:rsidRDefault="00FB1B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 Display">
    <w:panose1 w:val="020B06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6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593717" w14:textId="77777777" w:rsidR="00FB1B03" w:rsidRDefault="00FB1B03">
      <w:r>
        <w:separator/>
      </w:r>
    </w:p>
  </w:footnote>
  <w:footnote w:type="continuationSeparator" w:id="0">
    <w:p w14:paraId="0BA432D7" w14:textId="77777777" w:rsidR="00FB1B03" w:rsidRDefault="00FB1B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2EAB9" w14:textId="77777777" w:rsidR="00413565" w:rsidRDefault="00413565" w:rsidP="00903E24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</w:p>
  <w:p w14:paraId="47A36D69" w14:textId="0B625BB1" w:rsidR="00903E24" w:rsidRPr="00903E24" w:rsidRDefault="00903E24" w:rsidP="00903E24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03E24">
      <w:rPr>
        <w:rFonts w:ascii="Arial" w:hAnsi="Arial" w:cs="Arial"/>
        <w:i/>
        <w:sz w:val="20"/>
        <w:szCs w:val="20"/>
      </w:rPr>
      <w:t>ZP</w:t>
    </w:r>
    <w:r w:rsidR="00AD1BA5">
      <w:rPr>
        <w:rFonts w:ascii="Arial" w:hAnsi="Arial" w:cs="Arial"/>
        <w:i/>
        <w:sz w:val="20"/>
        <w:szCs w:val="20"/>
      </w:rPr>
      <w:t>3</w:t>
    </w:r>
    <w:r w:rsidRPr="00903E24">
      <w:rPr>
        <w:rFonts w:ascii="Arial" w:hAnsi="Arial" w:cs="Arial"/>
        <w:i/>
        <w:sz w:val="20"/>
        <w:szCs w:val="20"/>
      </w:rPr>
      <w:t>/</w:t>
    </w:r>
    <w:r w:rsidR="003D2461">
      <w:rPr>
        <w:rFonts w:ascii="Arial" w:hAnsi="Arial" w:cs="Arial"/>
        <w:i/>
        <w:sz w:val="20"/>
        <w:szCs w:val="20"/>
      </w:rPr>
      <w:t>9131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" w15:restartNumberingAfterBreak="0">
    <w:nsid w:val="02274B05"/>
    <w:multiLevelType w:val="hybridMultilevel"/>
    <w:tmpl w:val="DFF40EA4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CE687F"/>
    <w:multiLevelType w:val="hybridMultilevel"/>
    <w:tmpl w:val="30D028F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B828BB"/>
    <w:multiLevelType w:val="hybridMultilevel"/>
    <w:tmpl w:val="E35CE8FC"/>
    <w:lvl w:ilvl="0" w:tplc="C72093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A508DC"/>
    <w:multiLevelType w:val="hybridMultilevel"/>
    <w:tmpl w:val="91169BBC"/>
    <w:lvl w:ilvl="0" w:tplc="FA8463F4">
      <w:start w:val="1"/>
      <w:numFmt w:val="decimal"/>
      <w:lvlText w:val="%1)"/>
      <w:lvlJc w:val="left"/>
      <w:pPr>
        <w:ind w:left="4472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5192" w:hanging="360"/>
      </w:pPr>
    </w:lvl>
    <w:lvl w:ilvl="2" w:tplc="0415001B" w:tentative="1">
      <w:start w:val="1"/>
      <w:numFmt w:val="lowerRoman"/>
      <w:lvlText w:val="%3."/>
      <w:lvlJc w:val="right"/>
      <w:pPr>
        <w:ind w:left="5912" w:hanging="180"/>
      </w:pPr>
    </w:lvl>
    <w:lvl w:ilvl="3" w:tplc="0415000F" w:tentative="1">
      <w:start w:val="1"/>
      <w:numFmt w:val="decimal"/>
      <w:lvlText w:val="%4."/>
      <w:lvlJc w:val="left"/>
      <w:pPr>
        <w:ind w:left="6632" w:hanging="360"/>
      </w:pPr>
    </w:lvl>
    <w:lvl w:ilvl="4" w:tplc="04150019" w:tentative="1">
      <w:start w:val="1"/>
      <w:numFmt w:val="lowerLetter"/>
      <w:lvlText w:val="%5."/>
      <w:lvlJc w:val="left"/>
      <w:pPr>
        <w:ind w:left="7352" w:hanging="360"/>
      </w:pPr>
    </w:lvl>
    <w:lvl w:ilvl="5" w:tplc="0415001B" w:tentative="1">
      <w:start w:val="1"/>
      <w:numFmt w:val="lowerRoman"/>
      <w:lvlText w:val="%6."/>
      <w:lvlJc w:val="right"/>
      <w:pPr>
        <w:ind w:left="8072" w:hanging="180"/>
      </w:pPr>
    </w:lvl>
    <w:lvl w:ilvl="6" w:tplc="0415000F" w:tentative="1">
      <w:start w:val="1"/>
      <w:numFmt w:val="decimal"/>
      <w:lvlText w:val="%7."/>
      <w:lvlJc w:val="left"/>
      <w:pPr>
        <w:ind w:left="8792" w:hanging="360"/>
      </w:pPr>
    </w:lvl>
    <w:lvl w:ilvl="7" w:tplc="04150019" w:tentative="1">
      <w:start w:val="1"/>
      <w:numFmt w:val="lowerLetter"/>
      <w:lvlText w:val="%8."/>
      <w:lvlJc w:val="left"/>
      <w:pPr>
        <w:ind w:left="9512" w:hanging="360"/>
      </w:pPr>
    </w:lvl>
    <w:lvl w:ilvl="8" w:tplc="0415001B" w:tentative="1">
      <w:start w:val="1"/>
      <w:numFmt w:val="lowerRoman"/>
      <w:lvlText w:val="%9."/>
      <w:lvlJc w:val="right"/>
      <w:pPr>
        <w:ind w:left="10232" w:hanging="180"/>
      </w:pPr>
    </w:lvl>
  </w:abstractNum>
  <w:abstractNum w:abstractNumId="5" w15:restartNumberingAfterBreak="0">
    <w:nsid w:val="11CE4289"/>
    <w:multiLevelType w:val="hybridMultilevel"/>
    <w:tmpl w:val="1262A6E8"/>
    <w:lvl w:ilvl="0" w:tplc="0415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21A3E"/>
    <w:multiLevelType w:val="hybridMultilevel"/>
    <w:tmpl w:val="D45ED278"/>
    <w:lvl w:ilvl="0" w:tplc="BCF81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37820A7"/>
    <w:multiLevelType w:val="hybridMultilevel"/>
    <w:tmpl w:val="0D4EBA36"/>
    <w:lvl w:ilvl="0" w:tplc="0415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A1C45"/>
    <w:multiLevelType w:val="hybridMultilevel"/>
    <w:tmpl w:val="945CFC4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7C61DCD"/>
    <w:multiLevelType w:val="hybridMultilevel"/>
    <w:tmpl w:val="2DA6983E"/>
    <w:lvl w:ilvl="0" w:tplc="0415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8B55058"/>
    <w:multiLevelType w:val="hybridMultilevel"/>
    <w:tmpl w:val="167628B0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3909F8"/>
    <w:multiLevelType w:val="hybridMultilevel"/>
    <w:tmpl w:val="2BF24830"/>
    <w:lvl w:ilvl="0" w:tplc="BB4CEF62">
      <w:start w:val="1"/>
      <w:numFmt w:val="bullet"/>
      <w:lvlText w:val=""/>
      <w:lvlJc w:val="left"/>
      <w:pPr>
        <w:ind w:left="923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64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3" w:hanging="360"/>
      </w:pPr>
      <w:rPr>
        <w:rFonts w:ascii="Wingdings" w:hAnsi="Wingdings" w:hint="default"/>
      </w:rPr>
    </w:lvl>
  </w:abstractNum>
  <w:abstractNum w:abstractNumId="12" w15:restartNumberingAfterBreak="0">
    <w:nsid w:val="2F882843"/>
    <w:multiLevelType w:val="hybridMultilevel"/>
    <w:tmpl w:val="BB7620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0A737A1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6B45815"/>
    <w:multiLevelType w:val="hybridMultilevel"/>
    <w:tmpl w:val="F8823F88"/>
    <w:lvl w:ilvl="0" w:tplc="716E15E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  <w:sz w:val="24"/>
        <w:szCs w:val="24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84861C6"/>
    <w:multiLevelType w:val="hybridMultilevel"/>
    <w:tmpl w:val="490E2698"/>
    <w:lvl w:ilvl="0" w:tplc="FDC64244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sz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D4D00E6"/>
    <w:multiLevelType w:val="hybridMultilevel"/>
    <w:tmpl w:val="B1A48882"/>
    <w:lvl w:ilvl="0" w:tplc="8C5C20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E946FB5"/>
    <w:multiLevelType w:val="hybridMultilevel"/>
    <w:tmpl w:val="F298376C"/>
    <w:lvl w:ilvl="0" w:tplc="9B14FA3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1505A51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9724D99"/>
    <w:multiLevelType w:val="hybridMultilevel"/>
    <w:tmpl w:val="E6EEFDA8"/>
    <w:lvl w:ilvl="0" w:tplc="9F4229E0">
      <w:start w:val="2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ABECECA0">
      <w:start w:val="1"/>
      <w:numFmt w:val="decimal"/>
      <w:lvlText w:val="%2."/>
      <w:lvlJc w:val="left"/>
      <w:pPr>
        <w:tabs>
          <w:tab w:val="num" w:pos="2160"/>
        </w:tabs>
        <w:ind w:left="216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9A80382"/>
    <w:multiLevelType w:val="hybridMultilevel"/>
    <w:tmpl w:val="E36EB4F8"/>
    <w:lvl w:ilvl="0" w:tplc="0BE00DE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1F27C2E"/>
    <w:multiLevelType w:val="hybridMultilevel"/>
    <w:tmpl w:val="215650DE"/>
    <w:lvl w:ilvl="0" w:tplc="36FE2BDE">
      <w:start w:val="6"/>
      <w:numFmt w:val="decimal"/>
      <w:lvlText w:val="%1."/>
      <w:lvlJc w:val="left"/>
      <w:pPr>
        <w:ind w:left="720" w:hanging="360"/>
      </w:pPr>
      <w:rPr>
        <w:rFonts w:hint="default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B2F6A70"/>
    <w:multiLevelType w:val="hybridMultilevel"/>
    <w:tmpl w:val="B1A48882"/>
    <w:lvl w:ilvl="0" w:tplc="8C5C20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CE74C81"/>
    <w:multiLevelType w:val="hybridMultilevel"/>
    <w:tmpl w:val="D79056D4"/>
    <w:lvl w:ilvl="0" w:tplc="B798B694">
      <w:start w:val="8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656B74EC"/>
    <w:multiLevelType w:val="multilevel"/>
    <w:tmpl w:val="08E0F4AC"/>
    <w:lvl w:ilvl="0">
      <w:start w:val="3"/>
      <w:numFmt w:val="decimal"/>
      <w:lvlText w:val="%1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/>
        <w:b w:val="0"/>
        <w:color w:val="auto"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/>
        <w:b w:val="0"/>
      </w:rPr>
    </w:lvl>
  </w:abstractNum>
  <w:abstractNum w:abstractNumId="25" w15:restartNumberingAfterBreak="0">
    <w:nsid w:val="6E881430"/>
    <w:multiLevelType w:val="hybridMultilevel"/>
    <w:tmpl w:val="A8B6F85E"/>
    <w:lvl w:ilvl="0" w:tplc="E7B482B4">
      <w:start w:val="8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3FB2267"/>
    <w:multiLevelType w:val="hybridMultilevel"/>
    <w:tmpl w:val="CAD4B132"/>
    <w:lvl w:ilvl="0" w:tplc="D77AF5DA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80B0115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8911696"/>
    <w:multiLevelType w:val="hybridMultilevel"/>
    <w:tmpl w:val="7ECCCFBE"/>
    <w:lvl w:ilvl="0" w:tplc="04150001">
      <w:start w:val="1"/>
      <w:numFmt w:val="bullet"/>
      <w:lvlText w:val=""/>
      <w:lvlJc w:val="left"/>
      <w:pPr>
        <w:tabs>
          <w:tab w:val="num" w:pos="1072"/>
        </w:tabs>
        <w:ind w:left="107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92"/>
        </w:tabs>
        <w:ind w:left="179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12"/>
        </w:tabs>
        <w:ind w:left="251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32"/>
        </w:tabs>
        <w:ind w:left="323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52"/>
        </w:tabs>
        <w:ind w:left="395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72"/>
        </w:tabs>
        <w:ind w:left="467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92"/>
        </w:tabs>
        <w:ind w:left="539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12"/>
        </w:tabs>
        <w:ind w:left="611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32"/>
        </w:tabs>
        <w:ind w:left="6832" w:hanging="360"/>
      </w:pPr>
      <w:rPr>
        <w:rFonts w:ascii="Wingdings" w:hAnsi="Wingdings" w:hint="default"/>
      </w:rPr>
    </w:lvl>
  </w:abstractNum>
  <w:abstractNum w:abstractNumId="29" w15:restartNumberingAfterBreak="0">
    <w:nsid w:val="79AB70B2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B4C626D"/>
    <w:multiLevelType w:val="hybridMultilevel"/>
    <w:tmpl w:val="A1AA8462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CC56838"/>
    <w:multiLevelType w:val="hybridMultilevel"/>
    <w:tmpl w:val="B712AB7A"/>
    <w:lvl w:ilvl="0" w:tplc="E280E0F0">
      <w:start w:val="1"/>
      <w:numFmt w:val="lowerLetter"/>
      <w:lvlText w:val="%1)"/>
      <w:lvlJc w:val="left"/>
      <w:pPr>
        <w:ind w:left="644" w:hanging="360"/>
      </w:pPr>
      <w:rPr>
        <w:rFonts w:ascii="Arial" w:eastAsia="Times New Roman" w:hAnsi="Arial" w:cs="Aria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28"/>
  </w:num>
  <w:num w:numId="3">
    <w:abstractNumId w:val="1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6"/>
  </w:num>
  <w:num w:numId="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0"/>
  </w:num>
  <w:num w:numId="7">
    <w:abstractNumId w:val="6"/>
  </w:num>
  <w:num w:numId="8">
    <w:abstractNumId w:val="27"/>
  </w:num>
  <w:num w:numId="9">
    <w:abstractNumId w:val="18"/>
  </w:num>
  <w:num w:numId="10">
    <w:abstractNumId w:val="29"/>
  </w:num>
  <w:num w:numId="11">
    <w:abstractNumId w:val="11"/>
  </w:num>
  <w:num w:numId="12">
    <w:abstractNumId w:val="0"/>
  </w:num>
  <w:num w:numId="13">
    <w:abstractNumId w:val="16"/>
  </w:num>
  <w:num w:numId="14">
    <w:abstractNumId w:val="22"/>
  </w:num>
  <w:num w:numId="1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9"/>
  </w:num>
  <w:num w:numId="17">
    <w:abstractNumId w:val="1"/>
  </w:num>
  <w:num w:numId="18">
    <w:abstractNumId w:val="7"/>
  </w:num>
  <w:num w:numId="19">
    <w:abstractNumId w:val="30"/>
  </w:num>
  <w:num w:numId="20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5"/>
  </w:num>
  <w:num w:numId="22">
    <w:abstractNumId w:val="10"/>
  </w:num>
  <w:num w:numId="2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"/>
  </w:num>
  <w:num w:numId="25">
    <w:abstractNumId w:val="17"/>
  </w:num>
  <w:num w:numId="26">
    <w:abstractNumId w:val="12"/>
  </w:num>
  <w:num w:numId="27">
    <w:abstractNumId w:val="21"/>
  </w:num>
  <w:num w:numId="28">
    <w:abstractNumId w:val="4"/>
  </w:num>
  <w:num w:numId="29">
    <w:abstractNumId w:val="2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5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"/>
  </w:num>
  <w:num w:numId="32">
    <w:abstractNumId w:val="15"/>
  </w:num>
  <w:num w:numId="33">
    <w:abstractNumId w:val="31"/>
  </w:num>
  <w:num w:numId="34">
    <w:abstractNumId w:val="23"/>
  </w:num>
  <w:num w:numId="3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62DC3"/>
    <w:rsid w:val="00000179"/>
    <w:rsid w:val="0000071D"/>
    <w:rsid w:val="000027FA"/>
    <w:rsid w:val="0000415A"/>
    <w:rsid w:val="00007DA4"/>
    <w:rsid w:val="000148B3"/>
    <w:rsid w:val="00025E5B"/>
    <w:rsid w:val="00026A0A"/>
    <w:rsid w:val="00033DDB"/>
    <w:rsid w:val="000342C8"/>
    <w:rsid w:val="000343F4"/>
    <w:rsid w:val="000356BB"/>
    <w:rsid w:val="00037336"/>
    <w:rsid w:val="0003788C"/>
    <w:rsid w:val="00042286"/>
    <w:rsid w:val="00043F72"/>
    <w:rsid w:val="0004661F"/>
    <w:rsid w:val="00050DDC"/>
    <w:rsid w:val="00053DF6"/>
    <w:rsid w:val="00054126"/>
    <w:rsid w:val="00054406"/>
    <w:rsid w:val="0005631B"/>
    <w:rsid w:val="00060363"/>
    <w:rsid w:val="00063C08"/>
    <w:rsid w:val="000720B0"/>
    <w:rsid w:val="000755B3"/>
    <w:rsid w:val="00075A63"/>
    <w:rsid w:val="000763F5"/>
    <w:rsid w:val="00077E13"/>
    <w:rsid w:val="00083C11"/>
    <w:rsid w:val="00085F60"/>
    <w:rsid w:val="000915EB"/>
    <w:rsid w:val="0009494D"/>
    <w:rsid w:val="000952DE"/>
    <w:rsid w:val="000971FE"/>
    <w:rsid w:val="000A01F3"/>
    <w:rsid w:val="000A204A"/>
    <w:rsid w:val="000A4C86"/>
    <w:rsid w:val="000A60E9"/>
    <w:rsid w:val="000B0AFD"/>
    <w:rsid w:val="000B40A8"/>
    <w:rsid w:val="000B4C35"/>
    <w:rsid w:val="000B6D3E"/>
    <w:rsid w:val="000C4088"/>
    <w:rsid w:val="000C40DB"/>
    <w:rsid w:val="000D49A7"/>
    <w:rsid w:val="000D5AE6"/>
    <w:rsid w:val="000D6636"/>
    <w:rsid w:val="000E3310"/>
    <w:rsid w:val="000E3C38"/>
    <w:rsid w:val="000E5229"/>
    <w:rsid w:val="000E5DE0"/>
    <w:rsid w:val="000F5353"/>
    <w:rsid w:val="000F750A"/>
    <w:rsid w:val="0010272D"/>
    <w:rsid w:val="00102A52"/>
    <w:rsid w:val="00105E1F"/>
    <w:rsid w:val="00106F89"/>
    <w:rsid w:val="00117080"/>
    <w:rsid w:val="0012329A"/>
    <w:rsid w:val="001313E7"/>
    <w:rsid w:val="00135E72"/>
    <w:rsid w:val="001432EE"/>
    <w:rsid w:val="00144C26"/>
    <w:rsid w:val="0015512D"/>
    <w:rsid w:val="0016099A"/>
    <w:rsid w:val="001610F7"/>
    <w:rsid w:val="0016385B"/>
    <w:rsid w:val="00172873"/>
    <w:rsid w:val="00175869"/>
    <w:rsid w:val="0018238F"/>
    <w:rsid w:val="00182727"/>
    <w:rsid w:val="001829AC"/>
    <w:rsid w:val="0018486B"/>
    <w:rsid w:val="00185185"/>
    <w:rsid w:val="001910B7"/>
    <w:rsid w:val="00195181"/>
    <w:rsid w:val="00195AB0"/>
    <w:rsid w:val="001A137D"/>
    <w:rsid w:val="001A26F0"/>
    <w:rsid w:val="001A2CD5"/>
    <w:rsid w:val="001A5697"/>
    <w:rsid w:val="001B0B73"/>
    <w:rsid w:val="001B7EA7"/>
    <w:rsid w:val="001C2FDB"/>
    <w:rsid w:val="001C4CAB"/>
    <w:rsid w:val="001D0B19"/>
    <w:rsid w:val="001D135F"/>
    <w:rsid w:val="001D4C35"/>
    <w:rsid w:val="001D5C21"/>
    <w:rsid w:val="001D685A"/>
    <w:rsid w:val="001D69B1"/>
    <w:rsid w:val="001E05B7"/>
    <w:rsid w:val="001E081E"/>
    <w:rsid w:val="001E1F7F"/>
    <w:rsid w:val="001E2A0C"/>
    <w:rsid w:val="001E2EC0"/>
    <w:rsid w:val="001E653F"/>
    <w:rsid w:val="001F156D"/>
    <w:rsid w:val="001F4BC7"/>
    <w:rsid w:val="00201790"/>
    <w:rsid w:val="00203F4D"/>
    <w:rsid w:val="00205067"/>
    <w:rsid w:val="00205C56"/>
    <w:rsid w:val="00207F0C"/>
    <w:rsid w:val="002132C8"/>
    <w:rsid w:val="00224F5E"/>
    <w:rsid w:val="00242F3E"/>
    <w:rsid w:val="00244F14"/>
    <w:rsid w:val="00254807"/>
    <w:rsid w:val="0025584E"/>
    <w:rsid w:val="00255FDF"/>
    <w:rsid w:val="00256108"/>
    <w:rsid w:val="002601D9"/>
    <w:rsid w:val="00262DDB"/>
    <w:rsid w:val="00274EC4"/>
    <w:rsid w:val="00280597"/>
    <w:rsid w:val="00281506"/>
    <w:rsid w:val="00284455"/>
    <w:rsid w:val="00287464"/>
    <w:rsid w:val="002913FD"/>
    <w:rsid w:val="0029149C"/>
    <w:rsid w:val="002935BD"/>
    <w:rsid w:val="00293B79"/>
    <w:rsid w:val="002973FB"/>
    <w:rsid w:val="002A1819"/>
    <w:rsid w:val="002A555E"/>
    <w:rsid w:val="002B226E"/>
    <w:rsid w:val="002B3950"/>
    <w:rsid w:val="002B4C64"/>
    <w:rsid w:val="002C35D2"/>
    <w:rsid w:val="002C5635"/>
    <w:rsid w:val="002C5835"/>
    <w:rsid w:val="002D5755"/>
    <w:rsid w:val="002D5AC0"/>
    <w:rsid w:val="002E0D86"/>
    <w:rsid w:val="002E180B"/>
    <w:rsid w:val="002E4A50"/>
    <w:rsid w:val="002E5709"/>
    <w:rsid w:val="002E7F6B"/>
    <w:rsid w:val="002F285F"/>
    <w:rsid w:val="002F3128"/>
    <w:rsid w:val="002F4730"/>
    <w:rsid w:val="002F7D11"/>
    <w:rsid w:val="00301664"/>
    <w:rsid w:val="00303FBE"/>
    <w:rsid w:val="003046A1"/>
    <w:rsid w:val="00312271"/>
    <w:rsid w:val="00315651"/>
    <w:rsid w:val="0031708A"/>
    <w:rsid w:val="00317D5E"/>
    <w:rsid w:val="00321922"/>
    <w:rsid w:val="00325877"/>
    <w:rsid w:val="00331CBE"/>
    <w:rsid w:val="00335EAE"/>
    <w:rsid w:val="00340E13"/>
    <w:rsid w:val="00340E37"/>
    <w:rsid w:val="00342F2B"/>
    <w:rsid w:val="0034437F"/>
    <w:rsid w:val="00345913"/>
    <w:rsid w:val="003461B4"/>
    <w:rsid w:val="00355845"/>
    <w:rsid w:val="003647D1"/>
    <w:rsid w:val="00367263"/>
    <w:rsid w:val="00370B02"/>
    <w:rsid w:val="00370C28"/>
    <w:rsid w:val="0037175F"/>
    <w:rsid w:val="00372395"/>
    <w:rsid w:val="003764AE"/>
    <w:rsid w:val="00376EE0"/>
    <w:rsid w:val="00380B7F"/>
    <w:rsid w:val="00380C58"/>
    <w:rsid w:val="00386A94"/>
    <w:rsid w:val="00387258"/>
    <w:rsid w:val="00387C40"/>
    <w:rsid w:val="003930E0"/>
    <w:rsid w:val="00395792"/>
    <w:rsid w:val="003A7475"/>
    <w:rsid w:val="003B1D67"/>
    <w:rsid w:val="003B7F23"/>
    <w:rsid w:val="003C15AA"/>
    <w:rsid w:val="003C1889"/>
    <w:rsid w:val="003C2311"/>
    <w:rsid w:val="003C319A"/>
    <w:rsid w:val="003D239C"/>
    <w:rsid w:val="003D2461"/>
    <w:rsid w:val="003D2666"/>
    <w:rsid w:val="003D3F9C"/>
    <w:rsid w:val="003D7496"/>
    <w:rsid w:val="003D77F7"/>
    <w:rsid w:val="003E11CA"/>
    <w:rsid w:val="003E6AD4"/>
    <w:rsid w:val="003F0F54"/>
    <w:rsid w:val="003F3093"/>
    <w:rsid w:val="003F4DDD"/>
    <w:rsid w:val="003F67F0"/>
    <w:rsid w:val="003F77A6"/>
    <w:rsid w:val="004067FF"/>
    <w:rsid w:val="00406ACF"/>
    <w:rsid w:val="00410524"/>
    <w:rsid w:val="00413565"/>
    <w:rsid w:val="004205FB"/>
    <w:rsid w:val="00420652"/>
    <w:rsid w:val="00420852"/>
    <w:rsid w:val="004256B5"/>
    <w:rsid w:val="00426345"/>
    <w:rsid w:val="00427450"/>
    <w:rsid w:val="00430797"/>
    <w:rsid w:val="00432602"/>
    <w:rsid w:val="00434448"/>
    <w:rsid w:val="0044128F"/>
    <w:rsid w:val="00441851"/>
    <w:rsid w:val="00441E4E"/>
    <w:rsid w:val="00442697"/>
    <w:rsid w:val="00442DDE"/>
    <w:rsid w:val="00444DD7"/>
    <w:rsid w:val="00450C11"/>
    <w:rsid w:val="004512BA"/>
    <w:rsid w:val="00453149"/>
    <w:rsid w:val="00453167"/>
    <w:rsid w:val="00453B39"/>
    <w:rsid w:val="00474D9F"/>
    <w:rsid w:val="00475359"/>
    <w:rsid w:val="00482D45"/>
    <w:rsid w:val="00483339"/>
    <w:rsid w:val="0048548F"/>
    <w:rsid w:val="00490C14"/>
    <w:rsid w:val="0049425E"/>
    <w:rsid w:val="004955C2"/>
    <w:rsid w:val="00496A31"/>
    <w:rsid w:val="004A0FA0"/>
    <w:rsid w:val="004A2329"/>
    <w:rsid w:val="004A4FB9"/>
    <w:rsid w:val="004A620C"/>
    <w:rsid w:val="004B04B5"/>
    <w:rsid w:val="004B07B3"/>
    <w:rsid w:val="004B1F25"/>
    <w:rsid w:val="004B4E43"/>
    <w:rsid w:val="004B567D"/>
    <w:rsid w:val="004C0445"/>
    <w:rsid w:val="004C11E6"/>
    <w:rsid w:val="004C2B11"/>
    <w:rsid w:val="004D0DE3"/>
    <w:rsid w:val="004D6D13"/>
    <w:rsid w:val="004E3D3D"/>
    <w:rsid w:val="004E44C5"/>
    <w:rsid w:val="004F1E7D"/>
    <w:rsid w:val="004F26B8"/>
    <w:rsid w:val="004F5393"/>
    <w:rsid w:val="004F5889"/>
    <w:rsid w:val="004F6760"/>
    <w:rsid w:val="00506A33"/>
    <w:rsid w:val="00511FB1"/>
    <w:rsid w:val="005136E6"/>
    <w:rsid w:val="00514E3F"/>
    <w:rsid w:val="00517B20"/>
    <w:rsid w:val="005206D8"/>
    <w:rsid w:val="00521D7B"/>
    <w:rsid w:val="005231F8"/>
    <w:rsid w:val="005249D0"/>
    <w:rsid w:val="005250C2"/>
    <w:rsid w:val="00525B71"/>
    <w:rsid w:val="00527EF4"/>
    <w:rsid w:val="005400AE"/>
    <w:rsid w:val="0054297B"/>
    <w:rsid w:val="00542C67"/>
    <w:rsid w:val="00544F8D"/>
    <w:rsid w:val="005478A7"/>
    <w:rsid w:val="00550DAF"/>
    <w:rsid w:val="00551B95"/>
    <w:rsid w:val="00556548"/>
    <w:rsid w:val="00561613"/>
    <w:rsid w:val="005642BF"/>
    <w:rsid w:val="005677A4"/>
    <w:rsid w:val="0057042A"/>
    <w:rsid w:val="00576195"/>
    <w:rsid w:val="00576CF6"/>
    <w:rsid w:val="005819A1"/>
    <w:rsid w:val="00581DC8"/>
    <w:rsid w:val="005845B4"/>
    <w:rsid w:val="00585FF8"/>
    <w:rsid w:val="005936AF"/>
    <w:rsid w:val="005938E3"/>
    <w:rsid w:val="005939FF"/>
    <w:rsid w:val="00593E99"/>
    <w:rsid w:val="00594F0E"/>
    <w:rsid w:val="00595385"/>
    <w:rsid w:val="005A4CF4"/>
    <w:rsid w:val="005A67E5"/>
    <w:rsid w:val="005B0E93"/>
    <w:rsid w:val="005B273E"/>
    <w:rsid w:val="005B5BBB"/>
    <w:rsid w:val="005B609E"/>
    <w:rsid w:val="005B6732"/>
    <w:rsid w:val="005C5480"/>
    <w:rsid w:val="005C6001"/>
    <w:rsid w:val="005C61CF"/>
    <w:rsid w:val="005D12EC"/>
    <w:rsid w:val="005D22E7"/>
    <w:rsid w:val="005D237A"/>
    <w:rsid w:val="005D31E2"/>
    <w:rsid w:val="005D6436"/>
    <w:rsid w:val="005E0D61"/>
    <w:rsid w:val="005E5ECD"/>
    <w:rsid w:val="005F0E82"/>
    <w:rsid w:val="00601ABF"/>
    <w:rsid w:val="00606353"/>
    <w:rsid w:val="00606DCE"/>
    <w:rsid w:val="00607EF0"/>
    <w:rsid w:val="00611318"/>
    <w:rsid w:val="00612702"/>
    <w:rsid w:val="006136E0"/>
    <w:rsid w:val="00613E02"/>
    <w:rsid w:val="00615DDE"/>
    <w:rsid w:val="00620E1D"/>
    <w:rsid w:val="00626A4D"/>
    <w:rsid w:val="00642B60"/>
    <w:rsid w:val="0064458F"/>
    <w:rsid w:val="00646AA7"/>
    <w:rsid w:val="00654ED8"/>
    <w:rsid w:val="00662684"/>
    <w:rsid w:val="00663A9A"/>
    <w:rsid w:val="00665EED"/>
    <w:rsid w:val="00671180"/>
    <w:rsid w:val="00671A32"/>
    <w:rsid w:val="00674268"/>
    <w:rsid w:val="00675F31"/>
    <w:rsid w:val="0068065A"/>
    <w:rsid w:val="0068108E"/>
    <w:rsid w:val="006828EE"/>
    <w:rsid w:val="006A5549"/>
    <w:rsid w:val="006A689B"/>
    <w:rsid w:val="006A7F67"/>
    <w:rsid w:val="006B20B6"/>
    <w:rsid w:val="006B2DC0"/>
    <w:rsid w:val="006B3CAD"/>
    <w:rsid w:val="006B3D6A"/>
    <w:rsid w:val="006C36CB"/>
    <w:rsid w:val="006C6F41"/>
    <w:rsid w:val="006D0492"/>
    <w:rsid w:val="006D7538"/>
    <w:rsid w:val="006E27C9"/>
    <w:rsid w:val="006E77F2"/>
    <w:rsid w:val="006F6530"/>
    <w:rsid w:val="00701C9C"/>
    <w:rsid w:val="00711430"/>
    <w:rsid w:val="007151E0"/>
    <w:rsid w:val="00720E53"/>
    <w:rsid w:val="00722205"/>
    <w:rsid w:val="00722928"/>
    <w:rsid w:val="00724E5F"/>
    <w:rsid w:val="00730BE9"/>
    <w:rsid w:val="00732A9D"/>
    <w:rsid w:val="00734740"/>
    <w:rsid w:val="00734809"/>
    <w:rsid w:val="0073491E"/>
    <w:rsid w:val="007419A4"/>
    <w:rsid w:val="00747600"/>
    <w:rsid w:val="00750B6A"/>
    <w:rsid w:val="00751A48"/>
    <w:rsid w:val="007520A2"/>
    <w:rsid w:val="007558C1"/>
    <w:rsid w:val="00755F4D"/>
    <w:rsid w:val="007579C9"/>
    <w:rsid w:val="00760868"/>
    <w:rsid w:val="00761645"/>
    <w:rsid w:val="00765AB8"/>
    <w:rsid w:val="00770FC4"/>
    <w:rsid w:val="0077129A"/>
    <w:rsid w:val="0077547D"/>
    <w:rsid w:val="00780827"/>
    <w:rsid w:val="00782D18"/>
    <w:rsid w:val="00785052"/>
    <w:rsid w:val="00786404"/>
    <w:rsid w:val="00790ED2"/>
    <w:rsid w:val="007934EA"/>
    <w:rsid w:val="007959C5"/>
    <w:rsid w:val="00797DCE"/>
    <w:rsid w:val="007A6DA7"/>
    <w:rsid w:val="007A74E3"/>
    <w:rsid w:val="007A7C6C"/>
    <w:rsid w:val="007B1C20"/>
    <w:rsid w:val="007B5970"/>
    <w:rsid w:val="007B76C8"/>
    <w:rsid w:val="007C0A80"/>
    <w:rsid w:val="007C5C55"/>
    <w:rsid w:val="007C6370"/>
    <w:rsid w:val="007D0C6D"/>
    <w:rsid w:val="007D3575"/>
    <w:rsid w:val="007D3D7B"/>
    <w:rsid w:val="007D58C7"/>
    <w:rsid w:val="007D7078"/>
    <w:rsid w:val="007E34E7"/>
    <w:rsid w:val="007E37A5"/>
    <w:rsid w:val="007E448B"/>
    <w:rsid w:val="007E4BBC"/>
    <w:rsid w:val="007E4EC5"/>
    <w:rsid w:val="007E632C"/>
    <w:rsid w:val="007E7067"/>
    <w:rsid w:val="007F07A5"/>
    <w:rsid w:val="007F122F"/>
    <w:rsid w:val="007F1760"/>
    <w:rsid w:val="007F1E47"/>
    <w:rsid w:val="007F1F4F"/>
    <w:rsid w:val="007F4576"/>
    <w:rsid w:val="0080060D"/>
    <w:rsid w:val="008055EE"/>
    <w:rsid w:val="00805E58"/>
    <w:rsid w:val="00806D77"/>
    <w:rsid w:val="008123DB"/>
    <w:rsid w:val="00813644"/>
    <w:rsid w:val="00814CF6"/>
    <w:rsid w:val="00814FF3"/>
    <w:rsid w:val="00822A7B"/>
    <w:rsid w:val="008259E2"/>
    <w:rsid w:val="00826484"/>
    <w:rsid w:val="00836369"/>
    <w:rsid w:val="00837B68"/>
    <w:rsid w:val="00847D0A"/>
    <w:rsid w:val="00862EFA"/>
    <w:rsid w:val="008634D4"/>
    <w:rsid w:val="008702B8"/>
    <w:rsid w:val="0087048F"/>
    <w:rsid w:val="00871933"/>
    <w:rsid w:val="00874358"/>
    <w:rsid w:val="008744E4"/>
    <w:rsid w:val="00876B0A"/>
    <w:rsid w:val="00877CF4"/>
    <w:rsid w:val="00884390"/>
    <w:rsid w:val="00890AE7"/>
    <w:rsid w:val="008916C8"/>
    <w:rsid w:val="00891DEB"/>
    <w:rsid w:val="00891E39"/>
    <w:rsid w:val="0089700F"/>
    <w:rsid w:val="00897238"/>
    <w:rsid w:val="008A07F8"/>
    <w:rsid w:val="008A1271"/>
    <w:rsid w:val="008A20AA"/>
    <w:rsid w:val="008A2C00"/>
    <w:rsid w:val="008A3040"/>
    <w:rsid w:val="008A4B3A"/>
    <w:rsid w:val="008A7532"/>
    <w:rsid w:val="008B0C90"/>
    <w:rsid w:val="008B3EDA"/>
    <w:rsid w:val="008C1DF4"/>
    <w:rsid w:val="008C3132"/>
    <w:rsid w:val="008C37B1"/>
    <w:rsid w:val="008C4344"/>
    <w:rsid w:val="008C4E56"/>
    <w:rsid w:val="008D066F"/>
    <w:rsid w:val="008D09C5"/>
    <w:rsid w:val="008D336C"/>
    <w:rsid w:val="008D6AAD"/>
    <w:rsid w:val="008D7283"/>
    <w:rsid w:val="008E04CA"/>
    <w:rsid w:val="008E144D"/>
    <w:rsid w:val="008E18E6"/>
    <w:rsid w:val="008E3BDF"/>
    <w:rsid w:val="008E617D"/>
    <w:rsid w:val="008E6EC7"/>
    <w:rsid w:val="008F0BCC"/>
    <w:rsid w:val="008F1F19"/>
    <w:rsid w:val="008F230E"/>
    <w:rsid w:val="00903E24"/>
    <w:rsid w:val="00907359"/>
    <w:rsid w:val="00910274"/>
    <w:rsid w:val="0091141A"/>
    <w:rsid w:val="00911852"/>
    <w:rsid w:val="00911F31"/>
    <w:rsid w:val="00914232"/>
    <w:rsid w:val="0091641A"/>
    <w:rsid w:val="00923F50"/>
    <w:rsid w:val="00924DEC"/>
    <w:rsid w:val="009334C1"/>
    <w:rsid w:val="00933F2D"/>
    <w:rsid w:val="00934BEE"/>
    <w:rsid w:val="009451DF"/>
    <w:rsid w:val="00950B34"/>
    <w:rsid w:val="00952CAB"/>
    <w:rsid w:val="00952D3A"/>
    <w:rsid w:val="0095383E"/>
    <w:rsid w:val="00954A53"/>
    <w:rsid w:val="009556C8"/>
    <w:rsid w:val="0095711B"/>
    <w:rsid w:val="00957EED"/>
    <w:rsid w:val="00960C3F"/>
    <w:rsid w:val="00961D88"/>
    <w:rsid w:val="00962DC3"/>
    <w:rsid w:val="00965CDC"/>
    <w:rsid w:val="009713BC"/>
    <w:rsid w:val="00973B8C"/>
    <w:rsid w:val="00975ADE"/>
    <w:rsid w:val="00975FF2"/>
    <w:rsid w:val="009765FC"/>
    <w:rsid w:val="00982172"/>
    <w:rsid w:val="00982EA4"/>
    <w:rsid w:val="009831FF"/>
    <w:rsid w:val="0098361E"/>
    <w:rsid w:val="00985D5E"/>
    <w:rsid w:val="00987406"/>
    <w:rsid w:val="0099201E"/>
    <w:rsid w:val="00994E0C"/>
    <w:rsid w:val="009A141D"/>
    <w:rsid w:val="009A4C6A"/>
    <w:rsid w:val="009A7569"/>
    <w:rsid w:val="009A7C7E"/>
    <w:rsid w:val="009B0DB1"/>
    <w:rsid w:val="009B68D2"/>
    <w:rsid w:val="009D3AF3"/>
    <w:rsid w:val="009E0813"/>
    <w:rsid w:val="009E0A85"/>
    <w:rsid w:val="009E3ECC"/>
    <w:rsid w:val="009E4572"/>
    <w:rsid w:val="009E6AB6"/>
    <w:rsid w:val="009F2479"/>
    <w:rsid w:val="009F2A67"/>
    <w:rsid w:val="009F4341"/>
    <w:rsid w:val="00A00D41"/>
    <w:rsid w:val="00A026CD"/>
    <w:rsid w:val="00A073D6"/>
    <w:rsid w:val="00A078D4"/>
    <w:rsid w:val="00A07DB9"/>
    <w:rsid w:val="00A100B7"/>
    <w:rsid w:val="00A12981"/>
    <w:rsid w:val="00A135E5"/>
    <w:rsid w:val="00A154A9"/>
    <w:rsid w:val="00A15CA2"/>
    <w:rsid w:val="00A21D85"/>
    <w:rsid w:val="00A2720F"/>
    <w:rsid w:val="00A304BE"/>
    <w:rsid w:val="00A34FA8"/>
    <w:rsid w:val="00A36E71"/>
    <w:rsid w:val="00A40F00"/>
    <w:rsid w:val="00A47300"/>
    <w:rsid w:val="00A50864"/>
    <w:rsid w:val="00A514A6"/>
    <w:rsid w:val="00A5351C"/>
    <w:rsid w:val="00A538F3"/>
    <w:rsid w:val="00A603E3"/>
    <w:rsid w:val="00A60670"/>
    <w:rsid w:val="00A60AD5"/>
    <w:rsid w:val="00A60B76"/>
    <w:rsid w:val="00A62CDE"/>
    <w:rsid w:val="00A63A76"/>
    <w:rsid w:val="00A642EE"/>
    <w:rsid w:val="00A67573"/>
    <w:rsid w:val="00A70100"/>
    <w:rsid w:val="00A70500"/>
    <w:rsid w:val="00A722CC"/>
    <w:rsid w:val="00A72E1D"/>
    <w:rsid w:val="00A74C3E"/>
    <w:rsid w:val="00A7503A"/>
    <w:rsid w:val="00A8083F"/>
    <w:rsid w:val="00A80CD8"/>
    <w:rsid w:val="00A82884"/>
    <w:rsid w:val="00A836A1"/>
    <w:rsid w:val="00A8531E"/>
    <w:rsid w:val="00A8595F"/>
    <w:rsid w:val="00A86F3D"/>
    <w:rsid w:val="00A91110"/>
    <w:rsid w:val="00A9150F"/>
    <w:rsid w:val="00AA1BB3"/>
    <w:rsid w:val="00AA285E"/>
    <w:rsid w:val="00AA28A9"/>
    <w:rsid w:val="00AB37C7"/>
    <w:rsid w:val="00AB41C5"/>
    <w:rsid w:val="00AB58FC"/>
    <w:rsid w:val="00AB667A"/>
    <w:rsid w:val="00AB733A"/>
    <w:rsid w:val="00AB79FF"/>
    <w:rsid w:val="00AC0327"/>
    <w:rsid w:val="00AC3E80"/>
    <w:rsid w:val="00AC5AE8"/>
    <w:rsid w:val="00AD078C"/>
    <w:rsid w:val="00AD1BA5"/>
    <w:rsid w:val="00AD35BF"/>
    <w:rsid w:val="00AD3A29"/>
    <w:rsid w:val="00AE19E3"/>
    <w:rsid w:val="00AE5C50"/>
    <w:rsid w:val="00AF197C"/>
    <w:rsid w:val="00AF58D7"/>
    <w:rsid w:val="00B02557"/>
    <w:rsid w:val="00B04A5F"/>
    <w:rsid w:val="00B06168"/>
    <w:rsid w:val="00B15DD4"/>
    <w:rsid w:val="00B176DC"/>
    <w:rsid w:val="00B2414F"/>
    <w:rsid w:val="00B24F20"/>
    <w:rsid w:val="00B33047"/>
    <w:rsid w:val="00B41BEF"/>
    <w:rsid w:val="00B43679"/>
    <w:rsid w:val="00B45058"/>
    <w:rsid w:val="00B479B9"/>
    <w:rsid w:val="00B512ED"/>
    <w:rsid w:val="00B61AC4"/>
    <w:rsid w:val="00B61FC8"/>
    <w:rsid w:val="00B643EC"/>
    <w:rsid w:val="00B64523"/>
    <w:rsid w:val="00B64CFA"/>
    <w:rsid w:val="00B65C49"/>
    <w:rsid w:val="00B66B42"/>
    <w:rsid w:val="00B7034F"/>
    <w:rsid w:val="00B708B8"/>
    <w:rsid w:val="00B73F57"/>
    <w:rsid w:val="00B74EBA"/>
    <w:rsid w:val="00B7649E"/>
    <w:rsid w:val="00B84BA0"/>
    <w:rsid w:val="00B85697"/>
    <w:rsid w:val="00BA529B"/>
    <w:rsid w:val="00BA62EB"/>
    <w:rsid w:val="00BA72CA"/>
    <w:rsid w:val="00BA7795"/>
    <w:rsid w:val="00BB359D"/>
    <w:rsid w:val="00BB3895"/>
    <w:rsid w:val="00BB7313"/>
    <w:rsid w:val="00BC08AB"/>
    <w:rsid w:val="00BD09AF"/>
    <w:rsid w:val="00BD1B9F"/>
    <w:rsid w:val="00BD2EF1"/>
    <w:rsid w:val="00BD5023"/>
    <w:rsid w:val="00BD5BA3"/>
    <w:rsid w:val="00BD603F"/>
    <w:rsid w:val="00BD65A0"/>
    <w:rsid w:val="00BE0B28"/>
    <w:rsid w:val="00BE0BDD"/>
    <w:rsid w:val="00BE27F7"/>
    <w:rsid w:val="00BE3D46"/>
    <w:rsid w:val="00BE5E3B"/>
    <w:rsid w:val="00BF1E8B"/>
    <w:rsid w:val="00BF5965"/>
    <w:rsid w:val="00C04013"/>
    <w:rsid w:val="00C069EB"/>
    <w:rsid w:val="00C10ED3"/>
    <w:rsid w:val="00C11DD0"/>
    <w:rsid w:val="00C1549C"/>
    <w:rsid w:val="00C15C54"/>
    <w:rsid w:val="00C1705A"/>
    <w:rsid w:val="00C17744"/>
    <w:rsid w:val="00C20E29"/>
    <w:rsid w:val="00C215CD"/>
    <w:rsid w:val="00C26503"/>
    <w:rsid w:val="00C3055C"/>
    <w:rsid w:val="00C365E7"/>
    <w:rsid w:val="00C3691B"/>
    <w:rsid w:val="00C36DB8"/>
    <w:rsid w:val="00C401CC"/>
    <w:rsid w:val="00C41EE9"/>
    <w:rsid w:val="00C443E6"/>
    <w:rsid w:val="00C45F46"/>
    <w:rsid w:val="00C463DD"/>
    <w:rsid w:val="00C46414"/>
    <w:rsid w:val="00C47D10"/>
    <w:rsid w:val="00C47EED"/>
    <w:rsid w:val="00C5092E"/>
    <w:rsid w:val="00C513C0"/>
    <w:rsid w:val="00C541C1"/>
    <w:rsid w:val="00C5632D"/>
    <w:rsid w:val="00C62C01"/>
    <w:rsid w:val="00C633C8"/>
    <w:rsid w:val="00C65D99"/>
    <w:rsid w:val="00C66659"/>
    <w:rsid w:val="00C66BE5"/>
    <w:rsid w:val="00C70299"/>
    <w:rsid w:val="00C71EA7"/>
    <w:rsid w:val="00C739D1"/>
    <w:rsid w:val="00C73A62"/>
    <w:rsid w:val="00C76008"/>
    <w:rsid w:val="00C76C63"/>
    <w:rsid w:val="00C800E3"/>
    <w:rsid w:val="00C86ED6"/>
    <w:rsid w:val="00C93366"/>
    <w:rsid w:val="00C938EC"/>
    <w:rsid w:val="00C97D9E"/>
    <w:rsid w:val="00C97EBB"/>
    <w:rsid w:val="00CA1251"/>
    <w:rsid w:val="00CA2A04"/>
    <w:rsid w:val="00CA3430"/>
    <w:rsid w:val="00CA34F1"/>
    <w:rsid w:val="00CA3DBA"/>
    <w:rsid w:val="00CA3EB8"/>
    <w:rsid w:val="00CA3F71"/>
    <w:rsid w:val="00CA4D1F"/>
    <w:rsid w:val="00CA5E7C"/>
    <w:rsid w:val="00CC000C"/>
    <w:rsid w:val="00CC5FB6"/>
    <w:rsid w:val="00CD0630"/>
    <w:rsid w:val="00CD17E2"/>
    <w:rsid w:val="00CD31AE"/>
    <w:rsid w:val="00CD54F7"/>
    <w:rsid w:val="00CE0DE3"/>
    <w:rsid w:val="00CE14AD"/>
    <w:rsid w:val="00CE2B71"/>
    <w:rsid w:val="00CE5783"/>
    <w:rsid w:val="00CE64F1"/>
    <w:rsid w:val="00CE65D1"/>
    <w:rsid w:val="00CE68DC"/>
    <w:rsid w:val="00CF141B"/>
    <w:rsid w:val="00CF1432"/>
    <w:rsid w:val="00CF5EE3"/>
    <w:rsid w:val="00D015FB"/>
    <w:rsid w:val="00D0343E"/>
    <w:rsid w:val="00D04F9D"/>
    <w:rsid w:val="00D07275"/>
    <w:rsid w:val="00D07521"/>
    <w:rsid w:val="00D10492"/>
    <w:rsid w:val="00D130D1"/>
    <w:rsid w:val="00D13D05"/>
    <w:rsid w:val="00D2266A"/>
    <w:rsid w:val="00D25DA9"/>
    <w:rsid w:val="00D274F5"/>
    <w:rsid w:val="00D27796"/>
    <w:rsid w:val="00D32B13"/>
    <w:rsid w:val="00D33302"/>
    <w:rsid w:val="00D33656"/>
    <w:rsid w:val="00D35D4A"/>
    <w:rsid w:val="00D3644B"/>
    <w:rsid w:val="00D40168"/>
    <w:rsid w:val="00D4114D"/>
    <w:rsid w:val="00D42999"/>
    <w:rsid w:val="00D50040"/>
    <w:rsid w:val="00D512AB"/>
    <w:rsid w:val="00D5612F"/>
    <w:rsid w:val="00D64510"/>
    <w:rsid w:val="00D67CC0"/>
    <w:rsid w:val="00D67D16"/>
    <w:rsid w:val="00D70F71"/>
    <w:rsid w:val="00D73EF9"/>
    <w:rsid w:val="00D74B05"/>
    <w:rsid w:val="00D77094"/>
    <w:rsid w:val="00D772A2"/>
    <w:rsid w:val="00D80B1C"/>
    <w:rsid w:val="00D81978"/>
    <w:rsid w:val="00D83A51"/>
    <w:rsid w:val="00D84B39"/>
    <w:rsid w:val="00D87BD4"/>
    <w:rsid w:val="00D923A6"/>
    <w:rsid w:val="00D95FE6"/>
    <w:rsid w:val="00D97D17"/>
    <w:rsid w:val="00D97F34"/>
    <w:rsid w:val="00DA1EE3"/>
    <w:rsid w:val="00DB00C3"/>
    <w:rsid w:val="00DB7E4D"/>
    <w:rsid w:val="00DC0514"/>
    <w:rsid w:val="00DC0BE2"/>
    <w:rsid w:val="00DC4C6B"/>
    <w:rsid w:val="00DC55E6"/>
    <w:rsid w:val="00DD391F"/>
    <w:rsid w:val="00DE3AB3"/>
    <w:rsid w:val="00DE3FD6"/>
    <w:rsid w:val="00DF0A1D"/>
    <w:rsid w:val="00DF0AF4"/>
    <w:rsid w:val="00DF1D8D"/>
    <w:rsid w:val="00DF57FF"/>
    <w:rsid w:val="00DF6FDE"/>
    <w:rsid w:val="00DF7ABD"/>
    <w:rsid w:val="00E0097E"/>
    <w:rsid w:val="00E10727"/>
    <w:rsid w:val="00E17850"/>
    <w:rsid w:val="00E21C04"/>
    <w:rsid w:val="00E21F2A"/>
    <w:rsid w:val="00E22CDA"/>
    <w:rsid w:val="00E26D66"/>
    <w:rsid w:val="00E27287"/>
    <w:rsid w:val="00E276E5"/>
    <w:rsid w:val="00E36583"/>
    <w:rsid w:val="00E36E34"/>
    <w:rsid w:val="00E41FA7"/>
    <w:rsid w:val="00E440D7"/>
    <w:rsid w:val="00E47135"/>
    <w:rsid w:val="00E47EEF"/>
    <w:rsid w:val="00E55E76"/>
    <w:rsid w:val="00E62D16"/>
    <w:rsid w:val="00E63947"/>
    <w:rsid w:val="00E63DCE"/>
    <w:rsid w:val="00E66777"/>
    <w:rsid w:val="00E745DA"/>
    <w:rsid w:val="00E75767"/>
    <w:rsid w:val="00E87236"/>
    <w:rsid w:val="00E951F4"/>
    <w:rsid w:val="00EA2785"/>
    <w:rsid w:val="00EA7A21"/>
    <w:rsid w:val="00EB56B1"/>
    <w:rsid w:val="00EB60C2"/>
    <w:rsid w:val="00EB6C35"/>
    <w:rsid w:val="00EC08B8"/>
    <w:rsid w:val="00EC24E3"/>
    <w:rsid w:val="00EC516A"/>
    <w:rsid w:val="00EC5EC9"/>
    <w:rsid w:val="00EC6581"/>
    <w:rsid w:val="00ED0040"/>
    <w:rsid w:val="00ED2131"/>
    <w:rsid w:val="00EE30A3"/>
    <w:rsid w:val="00EE5097"/>
    <w:rsid w:val="00EE63E0"/>
    <w:rsid w:val="00EE7494"/>
    <w:rsid w:val="00EF2146"/>
    <w:rsid w:val="00EF694E"/>
    <w:rsid w:val="00F01A65"/>
    <w:rsid w:val="00F02B6F"/>
    <w:rsid w:val="00F02C2C"/>
    <w:rsid w:val="00F074B1"/>
    <w:rsid w:val="00F07FAE"/>
    <w:rsid w:val="00F1419A"/>
    <w:rsid w:val="00F16128"/>
    <w:rsid w:val="00F16AEC"/>
    <w:rsid w:val="00F17EC5"/>
    <w:rsid w:val="00F25D5D"/>
    <w:rsid w:val="00F25F9E"/>
    <w:rsid w:val="00F30D33"/>
    <w:rsid w:val="00F343D6"/>
    <w:rsid w:val="00F34BC6"/>
    <w:rsid w:val="00F369D8"/>
    <w:rsid w:val="00F37758"/>
    <w:rsid w:val="00F463A4"/>
    <w:rsid w:val="00F47303"/>
    <w:rsid w:val="00F50947"/>
    <w:rsid w:val="00F51A8D"/>
    <w:rsid w:val="00F52DA1"/>
    <w:rsid w:val="00F54F9E"/>
    <w:rsid w:val="00F61148"/>
    <w:rsid w:val="00F724A9"/>
    <w:rsid w:val="00F73044"/>
    <w:rsid w:val="00F73A3F"/>
    <w:rsid w:val="00F76453"/>
    <w:rsid w:val="00F84460"/>
    <w:rsid w:val="00F87FEA"/>
    <w:rsid w:val="00F9190C"/>
    <w:rsid w:val="00F95665"/>
    <w:rsid w:val="00FA03A8"/>
    <w:rsid w:val="00FA4563"/>
    <w:rsid w:val="00FA4AB9"/>
    <w:rsid w:val="00FA4EFF"/>
    <w:rsid w:val="00FA527E"/>
    <w:rsid w:val="00FA619F"/>
    <w:rsid w:val="00FA623D"/>
    <w:rsid w:val="00FA76D6"/>
    <w:rsid w:val="00FA7BFB"/>
    <w:rsid w:val="00FB1851"/>
    <w:rsid w:val="00FB1B03"/>
    <w:rsid w:val="00FB6067"/>
    <w:rsid w:val="00FC29FA"/>
    <w:rsid w:val="00FC3264"/>
    <w:rsid w:val="00FC405E"/>
    <w:rsid w:val="00FC566B"/>
    <w:rsid w:val="00FC5B07"/>
    <w:rsid w:val="00FC7449"/>
    <w:rsid w:val="00FD08E1"/>
    <w:rsid w:val="00FD3ACF"/>
    <w:rsid w:val="00FD4145"/>
    <w:rsid w:val="00FE0C43"/>
    <w:rsid w:val="00FE29F0"/>
    <w:rsid w:val="00FE5345"/>
    <w:rsid w:val="00FE55B4"/>
    <w:rsid w:val="00FE6BD9"/>
    <w:rsid w:val="00FF1F44"/>
    <w:rsid w:val="00FF37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2FBC74D"/>
  <w15:chartTrackingRefBased/>
  <w15:docId w15:val="{C8EE9203-DBF5-4F58-8B7D-F088C9D98D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footnote reference" w:uiPriority="99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4F5889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Nagwek6">
    <w:name w:val="heading 6"/>
    <w:basedOn w:val="Normalny"/>
    <w:next w:val="Normalny"/>
    <w:qFormat/>
    <w:pPr>
      <w:suppressAutoHyphens/>
      <w:overflowPunct w:val="0"/>
      <w:autoSpaceDE w:val="0"/>
      <w:autoSpaceDN w:val="0"/>
      <w:adjustRightInd w:val="0"/>
      <w:spacing w:before="240" w:after="60"/>
      <w:textAlignment w:val="baseline"/>
      <w:outlineLvl w:val="5"/>
    </w:pPr>
    <w:rPr>
      <w:rFonts w:ascii="Arial" w:hAnsi="Arial"/>
      <w:i/>
      <w:spacing w:val="8"/>
      <w:sz w:val="22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Pr>
      <w:rFonts w:ascii="Courier New" w:hAnsi="Courier New"/>
      <w:sz w:val="20"/>
      <w:szCs w:val="20"/>
      <w:lang w:val="x-none" w:eastAsia="x-none"/>
    </w:rPr>
  </w:style>
  <w:style w:type="paragraph" w:styleId="Tekstpodstawowy">
    <w:name w:val="Body Text"/>
    <w:basedOn w:val="Normalny"/>
    <w:link w:val="TekstpodstawowyZnak"/>
    <w:pPr>
      <w:ind w:right="-648"/>
      <w:jc w:val="both"/>
    </w:pPr>
    <w:rPr>
      <w:lang w:val="x-none" w:eastAsia="x-none"/>
    </w:rPr>
  </w:style>
  <w:style w:type="paragraph" w:styleId="Tekstpodstawowywcity">
    <w:name w:val="Body Text Indent"/>
    <w:basedOn w:val="Normalny"/>
    <w:link w:val="TekstpodstawowywcityZnak"/>
    <w:pPr>
      <w:widowControl w:val="0"/>
      <w:suppressAutoHyphens/>
      <w:ind w:left="737" w:hanging="397"/>
    </w:pPr>
    <w:rPr>
      <w:color w:val="000080"/>
      <w:sz w:val="26"/>
      <w:szCs w:val="20"/>
      <w:lang w:val="x-none" w:eastAsia="x-none"/>
    </w:rPr>
  </w:style>
  <w:style w:type="paragraph" w:customStyle="1" w:styleId="Listownik">
    <w:name w:val="Listownik"/>
    <w:basedOn w:val="Normalny"/>
    <w:rPr>
      <w:rFonts w:ascii="Arial" w:hAnsi="Arial"/>
      <w:sz w:val="22"/>
      <w:szCs w:val="20"/>
    </w:rPr>
  </w:style>
  <w:style w:type="paragraph" w:customStyle="1" w:styleId="Zwykytekst0">
    <w:name w:val="Zwyk?y tekst"/>
    <w:basedOn w:val="Normalny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  <w:sz w:val="20"/>
      <w:szCs w:val="20"/>
    </w:rPr>
  </w:style>
  <w:style w:type="paragraph" w:styleId="Tekstpodstawowy2">
    <w:name w:val="Body Text 2"/>
    <w:basedOn w:val="Normalny"/>
    <w:rPr>
      <w:rFonts w:ascii="Arial" w:hAnsi="Arial" w:cs="Arial"/>
      <w:spacing w:val="8"/>
      <w:sz w:val="18"/>
      <w:szCs w:val="20"/>
    </w:rPr>
  </w:style>
  <w:style w:type="paragraph" w:styleId="Nagwek">
    <w:name w:val="header"/>
    <w:basedOn w:val="Normalny"/>
    <w:rsid w:val="00F074B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074B1"/>
    <w:pPr>
      <w:tabs>
        <w:tab w:val="center" w:pos="4536"/>
        <w:tab w:val="right" w:pos="9072"/>
      </w:tabs>
    </w:p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CE64F1"/>
    <w:pPr>
      <w:ind w:left="708"/>
    </w:pPr>
  </w:style>
  <w:style w:type="character" w:customStyle="1" w:styleId="ZwykytekstZnak">
    <w:name w:val="Zwykły tekst Znak"/>
    <w:link w:val="Zwykytekst"/>
    <w:rsid w:val="00A5351C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2E7F6B"/>
    <w:rPr>
      <w:sz w:val="24"/>
      <w:szCs w:val="24"/>
    </w:rPr>
  </w:style>
  <w:style w:type="character" w:customStyle="1" w:styleId="TekstpodstawowywcityZnak">
    <w:name w:val="Tekst podstawowy wcięty Znak"/>
    <w:link w:val="Tekstpodstawowywcity"/>
    <w:rsid w:val="002E7F6B"/>
    <w:rPr>
      <w:color w:val="000080"/>
      <w:sz w:val="26"/>
    </w:rPr>
  </w:style>
  <w:style w:type="character" w:customStyle="1" w:styleId="Nagwek2Znak">
    <w:name w:val="Nagłówek 2 Znak"/>
    <w:link w:val="Nagwek2"/>
    <w:semiHidden/>
    <w:rsid w:val="004F5889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Tekstdymka">
    <w:name w:val="Balloon Text"/>
    <w:basedOn w:val="Normalny"/>
    <w:link w:val="TekstdymkaZnak"/>
    <w:rsid w:val="00CE0DE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E0DE3"/>
    <w:rPr>
      <w:rFonts w:ascii="Tahoma" w:hAnsi="Tahoma" w:cs="Tahoma"/>
      <w:sz w:val="16"/>
      <w:szCs w:val="16"/>
    </w:rPr>
  </w:style>
  <w:style w:type="paragraph" w:styleId="Tekstpodstawowywcity3">
    <w:name w:val="Body Text Indent 3"/>
    <w:basedOn w:val="Normalny"/>
    <w:link w:val="Tekstpodstawowywcity3Znak"/>
    <w:rsid w:val="00C76C63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C76C63"/>
    <w:rPr>
      <w:sz w:val="16"/>
      <w:szCs w:val="16"/>
    </w:rPr>
  </w:style>
  <w:style w:type="paragraph" w:styleId="Tekstprzypisudolnego">
    <w:name w:val="footnote text"/>
    <w:basedOn w:val="Normalny"/>
    <w:link w:val="TekstprzypisudolnegoZnak"/>
    <w:rsid w:val="001313E7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1313E7"/>
  </w:style>
  <w:style w:type="character" w:customStyle="1" w:styleId="DeltaViewInsertion">
    <w:name w:val="DeltaView Insertion"/>
    <w:rsid w:val="001313E7"/>
    <w:rPr>
      <w:b/>
      <w:i/>
      <w:spacing w:val="0"/>
    </w:rPr>
  </w:style>
  <w:style w:type="character" w:styleId="Odwoanieprzypisudolnego">
    <w:name w:val="footnote reference"/>
    <w:uiPriority w:val="99"/>
    <w:unhideWhenUsed/>
    <w:rsid w:val="001313E7"/>
    <w:rPr>
      <w:shd w:val="clear" w:color="auto" w:fill="auto"/>
      <w:vertAlign w:val="superscript"/>
    </w:rPr>
  </w:style>
  <w:style w:type="table" w:styleId="Tabela-Siatka">
    <w:name w:val="Table Grid"/>
    <w:basedOn w:val="Standardowy"/>
    <w:rsid w:val="008D066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340E37"/>
    <w:rPr>
      <w:rFonts w:eastAsia="Calibri"/>
    </w:rPr>
  </w:style>
  <w:style w:type="character" w:customStyle="1" w:styleId="AkapitzlistZnak">
    <w:name w:val="Akapit z listą Znak"/>
    <w:aliases w:val="CW_Lista Znak"/>
    <w:link w:val="Akapitzlist"/>
    <w:uiPriority w:val="34"/>
    <w:rsid w:val="009334C1"/>
    <w:rPr>
      <w:sz w:val="24"/>
      <w:szCs w:val="24"/>
    </w:rPr>
  </w:style>
  <w:style w:type="character" w:styleId="Odwoaniedokomentarza">
    <w:name w:val="annotation reference"/>
    <w:uiPriority w:val="99"/>
    <w:unhideWhenUsed/>
    <w:rsid w:val="0044185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4185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418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38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58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0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4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6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07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96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3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5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03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0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3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1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1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8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3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0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34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75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22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23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9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5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4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arlcze.ADM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553B5C-720C-4C11-8F76-A3FF984360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1190</Words>
  <Characters>7144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Specyfikacji</vt:lpstr>
    </vt:vector>
  </TitlesOfParts>
  <Company/>
  <LinksUpToDate>false</LinksUpToDate>
  <CharactersWithSpaces>8318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Specyfikacji</dc:title>
  <dc:subject/>
  <dc:creator>arlcze</dc:creator>
  <cp:keywords/>
  <dc:description/>
  <cp:lastModifiedBy>Joanna Degler</cp:lastModifiedBy>
  <cp:revision>7</cp:revision>
  <cp:lastPrinted>2020-03-31T07:59:00Z</cp:lastPrinted>
  <dcterms:created xsi:type="dcterms:W3CDTF">2026-02-27T09:37:00Z</dcterms:created>
  <dcterms:modified xsi:type="dcterms:W3CDTF">2026-09-11T11:41:00Z</dcterms:modified>
</cp:coreProperties>
</file>