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915621" w14:textId="784B2B5C" w:rsidR="00501E67" w:rsidRPr="00A9465F" w:rsidRDefault="008D2AB8" w:rsidP="00784F55">
      <w:pPr>
        <w:pStyle w:val="Nagwek3"/>
        <w:spacing w:before="0" w:after="0"/>
        <w:rPr>
          <w:rFonts w:ascii="Verdana" w:hAnsi="Verdana"/>
          <w:b w:val="0"/>
          <w:sz w:val="16"/>
          <w:szCs w:val="16"/>
        </w:rPr>
      </w:pPr>
      <w:r w:rsidRPr="00A9465F">
        <w:rPr>
          <w:rFonts w:ascii="Verdana" w:hAnsi="Verdana"/>
          <w:b w:val="0"/>
          <w:sz w:val="16"/>
          <w:szCs w:val="16"/>
        </w:rPr>
        <w:tab/>
      </w:r>
      <w:r w:rsidRPr="00A9465F">
        <w:rPr>
          <w:rFonts w:ascii="Verdana" w:hAnsi="Verdana"/>
          <w:b w:val="0"/>
          <w:sz w:val="16"/>
          <w:szCs w:val="16"/>
        </w:rPr>
        <w:tab/>
      </w:r>
      <w:r w:rsidRPr="00A9465F">
        <w:rPr>
          <w:rFonts w:ascii="Verdana" w:hAnsi="Verdana"/>
          <w:b w:val="0"/>
          <w:sz w:val="16"/>
          <w:szCs w:val="16"/>
        </w:rPr>
        <w:tab/>
      </w:r>
      <w:r w:rsidRPr="00A9465F">
        <w:rPr>
          <w:rFonts w:ascii="Verdana" w:hAnsi="Verdana"/>
          <w:b w:val="0"/>
          <w:sz w:val="16"/>
          <w:szCs w:val="16"/>
        </w:rPr>
        <w:tab/>
      </w:r>
      <w:r w:rsidRPr="00A9465F">
        <w:rPr>
          <w:rFonts w:ascii="Verdana" w:hAnsi="Verdana"/>
          <w:b w:val="0"/>
          <w:sz w:val="16"/>
          <w:szCs w:val="16"/>
        </w:rPr>
        <w:tab/>
      </w:r>
      <w:r w:rsidRPr="00A9465F">
        <w:rPr>
          <w:rFonts w:ascii="Verdana" w:hAnsi="Verdana"/>
          <w:b w:val="0"/>
          <w:sz w:val="16"/>
          <w:szCs w:val="16"/>
        </w:rPr>
        <w:tab/>
      </w:r>
    </w:p>
    <w:p w14:paraId="4F3A7D5E" w14:textId="58CACF0A" w:rsidR="00501E67" w:rsidRPr="00A9465F" w:rsidRDefault="00845724" w:rsidP="00501E67">
      <w:pPr>
        <w:pStyle w:val="Nagwek3"/>
        <w:spacing w:before="0" w:after="0"/>
        <w:rPr>
          <w:rFonts w:ascii="Verdana" w:hAnsi="Verdana"/>
          <w:b w:val="0"/>
          <w:sz w:val="16"/>
          <w:szCs w:val="16"/>
        </w:rPr>
      </w:pPr>
      <w:r>
        <w:rPr>
          <w:rFonts w:ascii="Verdana" w:hAnsi="Verdana"/>
          <w:b w:val="0"/>
          <w:sz w:val="16"/>
          <w:szCs w:val="16"/>
        </w:rPr>
        <w:pict w14:anchorId="4D21455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9.5pt;height:46.5pt;mso-left-percent:-10001;mso-top-percent:-10001;mso-position-horizontal:absolute;mso-position-horizontal-relative:char;mso-position-vertical:absolute;mso-position-vertical-relative:line;mso-left-percent:-10001;mso-top-percent:-10001">
            <v:imagedata r:id="rId8" o:title=""/>
          </v:shape>
        </w:pict>
      </w:r>
    </w:p>
    <w:p w14:paraId="1BE0FA1B" w14:textId="77777777" w:rsidR="00501E67" w:rsidRPr="00A9465F" w:rsidRDefault="00501E67" w:rsidP="00501E67">
      <w:pPr>
        <w:pStyle w:val="Nagwek3"/>
        <w:spacing w:before="0" w:after="0"/>
        <w:rPr>
          <w:rFonts w:ascii="Verdana" w:hAnsi="Verdana"/>
          <w:b w:val="0"/>
          <w:sz w:val="16"/>
          <w:szCs w:val="16"/>
        </w:rPr>
      </w:pPr>
    </w:p>
    <w:p w14:paraId="10F8EFCC" w14:textId="11E867C0" w:rsidR="008D2AB8" w:rsidRPr="00A9465F" w:rsidRDefault="008D2AB8" w:rsidP="00A80320">
      <w:pPr>
        <w:pStyle w:val="Nagwek3"/>
        <w:spacing w:before="0" w:after="0"/>
        <w:jc w:val="right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 xml:space="preserve">Załącznik nr </w:t>
      </w:r>
      <w:r w:rsidR="00012286" w:rsidRPr="00A9465F">
        <w:rPr>
          <w:rFonts w:ascii="Verdana" w:hAnsi="Verdana"/>
          <w:sz w:val="16"/>
          <w:szCs w:val="16"/>
        </w:rPr>
        <w:t>1</w:t>
      </w:r>
    </w:p>
    <w:p w14:paraId="391429D2" w14:textId="77777777" w:rsidR="008D2AB8" w:rsidRPr="00A9465F" w:rsidRDefault="008D2AB8" w:rsidP="00A8032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5595266B" w14:textId="77777777" w:rsidR="008D2AB8" w:rsidRPr="00A9465F" w:rsidRDefault="008D2AB8" w:rsidP="00A80320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>FORMULARZ OFERTY</w:t>
      </w:r>
    </w:p>
    <w:p w14:paraId="55EFBB80" w14:textId="77777777" w:rsidR="008D2AB8" w:rsidRPr="00A9465F" w:rsidRDefault="008D2AB8" w:rsidP="00A80320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3AF4C4F1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5B34349B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</w:t>
      </w:r>
    </w:p>
    <w:p w14:paraId="7CD2FD17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454452F1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692EBD7E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412871BA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TEL.…………………………………FAX ………………………………</w:t>
      </w:r>
    </w:p>
    <w:p w14:paraId="479FB613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5518D802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3523AE27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34DCD773" w14:textId="77777777" w:rsidR="00BB4142" w:rsidRPr="00A9465F" w:rsidRDefault="00BB4142" w:rsidP="00BB4142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174222FB" w14:textId="77777777" w:rsidR="00BB4142" w:rsidRPr="00A9465F" w:rsidRDefault="00BB4142" w:rsidP="00784F55">
      <w:pPr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Do: Nazwa i siedziba Zamawiającego:</w:t>
      </w:r>
    </w:p>
    <w:p w14:paraId="5F44C69B" w14:textId="77777777" w:rsidR="00BB4142" w:rsidRPr="00A9465F" w:rsidRDefault="00BB4142" w:rsidP="00784F55">
      <w:pPr>
        <w:ind w:right="-110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6C8416D3" w14:textId="77777777" w:rsidR="00BB4142" w:rsidRPr="00A9465F" w:rsidRDefault="00BB4142" w:rsidP="00784F55">
      <w:pPr>
        <w:ind w:right="-110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226C99C9" w14:textId="77777777" w:rsidR="00BB4142" w:rsidRPr="00A9465F" w:rsidRDefault="00BB4142" w:rsidP="00784F55">
      <w:pPr>
        <w:ind w:right="-110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 xml:space="preserve">Al. Mickiewicza 30 </w:t>
      </w:r>
    </w:p>
    <w:p w14:paraId="3B5474AF" w14:textId="77777777" w:rsidR="00BB4142" w:rsidRPr="00A9465F" w:rsidRDefault="00BB4142" w:rsidP="00784F55">
      <w:pPr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 xml:space="preserve">30-059 Kraków,  </w:t>
      </w:r>
    </w:p>
    <w:p w14:paraId="65922DAA" w14:textId="77777777" w:rsidR="008D2AB8" w:rsidRPr="00A9465F" w:rsidRDefault="008D2AB8" w:rsidP="00A80320">
      <w:pPr>
        <w:ind w:firstLine="3969"/>
        <w:rPr>
          <w:rFonts w:ascii="Verdana" w:hAnsi="Verdana"/>
          <w:b/>
          <w:sz w:val="16"/>
          <w:szCs w:val="16"/>
        </w:rPr>
      </w:pPr>
    </w:p>
    <w:p w14:paraId="33EEB5D0" w14:textId="3A79D68F" w:rsidR="008D2AB8" w:rsidRPr="00A9465F" w:rsidRDefault="008D2AB8" w:rsidP="00A80320">
      <w:pPr>
        <w:widowControl w:val="0"/>
        <w:ind w:right="1"/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020866" w:rsidRPr="00A9465F">
        <w:rPr>
          <w:rFonts w:ascii="Verdana" w:hAnsi="Verdana"/>
          <w:b/>
          <w:sz w:val="16"/>
          <w:szCs w:val="16"/>
        </w:rPr>
        <w:t xml:space="preserve">Dwie edycje programu </w:t>
      </w:r>
      <w:proofErr w:type="spellStart"/>
      <w:r w:rsidR="00020866" w:rsidRPr="00A9465F">
        <w:rPr>
          <w:rFonts w:ascii="Verdana" w:hAnsi="Verdana"/>
          <w:b/>
          <w:sz w:val="16"/>
          <w:szCs w:val="16"/>
        </w:rPr>
        <w:t>mentoringowego</w:t>
      </w:r>
      <w:proofErr w:type="spellEnd"/>
      <w:r w:rsidR="00020866" w:rsidRPr="00A9465F">
        <w:rPr>
          <w:rFonts w:ascii="Verdana" w:hAnsi="Verdana"/>
          <w:b/>
          <w:sz w:val="16"/>
          <w:szCs w:val="16"/>
        </w:rPr>
        <w:t xml:space="preserve"> dla zagranicznych absolwentów i studentów AGH w ramach programu NAWA </w:t>
      </w:r>
      <w:proofErr w:type="spellStart"/>
      <w:r w:rsidR="00020866" w:rsidRPr="00A9465F">
        <w:rPr>
          <w:rFonts w:ascii="Verdana" w:hAnsi="Verdana"/>
          <w:b/>
          <w:sz w:val="16"/>
          <w:szCs w:val="16"/>
        </w:rPr>
        <w:t>Welcome</w:t>
      </w:r>
      <w:proofErr w:type="spellEnd"/>
      <w:r w:rsidR="00020866" w:rsidRPr="00A9465F">
        <w:rPr>
          <w:rFonts w:ascii="Verdana" w:hAnsi="Verdana"/>
          <w:b/>
          <w:sz w:val="16"/>
          <w:szCs w:val="16"/>
        </w:rPr>
        <w:t xml:space="preserve"> to Poland - KC-DE-zp.25.438.2026</w:t>
      </w:r>
      <w:r w:rsidRPr="00A9465F">
        <w:rPr>
          <w:rFonts w:ascii="Verdana" w:hAnsi="Verdana"/>
          <w:b/>
          <w:sz w:val="16"/>
          <w:szCs w:val="16"/>
        </w:rPr>
        <w:t xml:space="preserve">, </w:t>
      </w:r>
      <w:r w:rsidRPr="00A9465F">
        <w:rPr>
          <w:rFonts w:ascii="Verdana" w:hAnsi="Verdana"/>
          <w:sz w:val="16"/>
          <w:szCs w:val="16"/>
        </w:rPr>
        <w:t>oferuję realizację przedmiotu zamówienia, zgodnie z zasadami określonymi w specyfikacji warunków zamówienia.</w:t>
      </w:r>
    </w:p>
    <w:p w14:paraId="67C1CB58" w14:textId="77777777" w:rsidR="008D2AB8" w:rsidRPr="00A9465F" w:rsidRDefault="008D2AB8" w:rsidP="00A80320">
      <w:pPr>
        <w:tabs>
          <w:tab w:val="right" w:pos="9000"/>
        </w:tabs>
        <w:rPr>
          <w:rFonts w:ascii="Verdana" w:hAnsi="Verdana"/>
          <w:sz w:val="16"/>
          <w:szCs w:val="16"/>
        </w:rPr>
      </w:pPr>
    </w:p>
    <w:p w14:paraId="06474A4A" w14:textId="26FC57E2" w:rsidR="003F5ECA" w:rsidRDefault="00A80320" w:rsidP="00A80320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  <w:r w:rsidRPr="00A9465F">
        <w:rPr>
          <w:rFonts w:ascii="Verdana" w:hAnsi="Verdana"/>
          <w:b/>
          <w:bCs/>
          <w:sz w:val="16"/>
          <w:szCs w:val="16"/>
        </w:rPr>
        <w:t>Cena brutto*za całość przedmiotu zamówienia</w:t>
      </w:r>
      <w:r w:rsidRPr="00A9465F">
        <w:rPr>
          <w:rFonts w:ascii="Verdana" w:hAnsi="Verdana"/>
          <w:sz w:val="16"/>
          <w:szCs w:val="16"/>
        </w:rPr>
        <w:t xml:space="preserve">………………….PLN </w:t>
      </w:r>
      <w:r w:rsidRPr="00A9465F">
        <w:rPr>
          <w:rFonts w:ascii="Verdana" w:hAnsi="Verdana"/>
          <w:i/>
          <w:sz w:val="16"/>
          <w:szCs w:val="16"/>
        </w:rPr>
        <w:t>(słownie brutto: ……………………..)</w:t>
      </w:r>
    </w:p>
    <w:p w14:paraId="0961324C" w14:textId="7206AEE1" w:rsidR="00B278C8" w:rsidRPr="00B278C8" w:rsidRDefault="00B278C8" w:rsidP="00A80320">
      <w:pPr>
        <w:widowControl w:val="0"/>
        <w:ind w:right="1"/>
        <w:jc w:val="both"/>
        <w:rPr>
          <w:rFonts w:ascii="Verdana" w:hAnsi="Verdana"/>
          <w:b/>
          <w:bCs/>
          <w:iCs/>
          <w:sz w:val="16"/>
          <w:szCs w:val="16"/>
        </w:rPr>
      </w:pPr>
      <w:r w:rsidRPr="00B278C8">
        <w:rPr>
          <w:rFonts w:ascii="Verdana" w:hAnsi="Verdana"/>
          <w:b/>
          <w:bCs/>
          <w:iCs/>
          <w:sz w:val="16"/>
          <w:szCs w:val="16"/>
        </w:rPr>
        <w:t>Cena brutto</w:t>
      </w:r>
      <w:r>
        <w:rPr>
          <w:rFonts w:ascii="Verdana" w:hAnsi="Verdana"/>
          <w:b/>
          <w:bCs/>
          <w:iCs/>
          <w:sz w:val="16"/>
          <w:szCs w:val="16"/>
        </w:rPr>
        <w:t>*</w:t>
      </w:r>
      <w:r w:rsidRPr="00B278C8">
        <w:rPr>
          <w:rFonts w:ascii="Verdana" w:hAnsi="Verdana"/>
          <w:b/>
          <w:bCs/>
          <w:iCs/>
          <w:sz w:val="16"/>
          <w:szCs w:val="16"/>
        </w:rPr>
        <w:t xml:space="preserve"> za </w:t>
      </w:r>
      <w:r w:rsidR="005C5246">
        <w:rPr>
          <w:rFonts w:ascii="Verdana" w:hAnsi="Verdana"/>
          <w:b/>
          <w:bCs/>
          <w:iCs/>
          <w:sz w:val="16"/>
          <w:szCs w:val="16"/>
        </w:rPr>
        <w:t>jedną</w:t>
      </w:r>
      <w:r w:rsidRPr="00B278C8">
        <w:rPr>
          <w:rFonts w:ascii="Verdana" w:hAnsi="Verdana"/>
          <w:b/>
          <w:bCs/>
          <w:iCs/>
          <w:sz w:val="16"/>
          <w:szCs w:val="16"/>
        </w:rPr>
        <w:t xml:space="preserve"> edycję</w:t>
      </w:r>
      <w:r w:rsidRPr="00B278C8">
        <w:rPr>
          <w:rFonts w:ascii="Verdana" w:hAnsi="Verdana"/>
          <w:iCs/>
          <w:sz w:val="16"/>
          <w:szCs w:val="16"/>
        </w:rPr>
        <w:t>………………………………….PLN (słownie………………)</w:t>
      </w:r>
    </w:p>
    <w:p w14:paraId="545948F9" w14:textId="73BFE661" w:rsidR="00A80320" w:rsidRPr="00784F55" w:rsidRDefault="006548EA" w:rsidP="00784F55">
      <w:pPr>
        <w:keepNext/>
        <w:jc w:val="both"/>
        <w:outlineLvl w:val="1"/>
        <w:rPr>
          <w:rFonts w:ascii="Verdana" w:hAnsi="Verdana"/>
          <w:i/>
          <w:iCs/>
          <w:sz w:val="16"/>
          <w:szCs w:val="16"/>
        </w:rPr>
      </w:pPr>
      <w:r w:rsidRPr="00A9465F">
        <w:rPr>
          <w:rFonts w:ascii="Verdana" w:hAnsi="Verdana"/>
          <w:i/>
          <w:iCs/>
          <w:sz w:val="16"/>
          <w:szCs w:val="16"/>
        </w:rPr>
        <w:t>*Usługa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Pr="00A9465F">
        <w:rPr>
          <w:rFonts w:ascii="Verdana" w:hAnsi="Verdana"/>
          <w:i/>
          <w:iCs/>
          <w:sz w:val="16"/>
          <w:szCs w:val="16"/>
        </w:rPr>
        <w:t>t.j</w:t>
      </w:r>
      <w:proofErr w:type="spellEnd"/>
      <w:r w:rsidRPr="00A9465F">
        <w:rPr>
          <w:rFonts w:ascii="Verdana" w:hAnsi="Verdana"/>
          <w:i/>
          <w:iCs/>
          <w:sz w:val="16"/>
          <w:szCs w:val="16"/>
        </w:rPr>
        <w:t xml:space="preserve">. Dz. U. 2021 poz. 685 ze </w:t>
      </w:r>
      <w:proofErr w:type="spellStart"/>
      <w:r w:rsidRPr="00A9465F">
        <w:rPr>
          <w:rFonts w:ascii="Verdana" w:hAnsi="Verdana"/>
          <w:i/>
          <w:iCs/>
          <w:sz w:val="16"/>
          <w:szCs w:val="16"/>
        </w:rPr>
        <w:t>zm</w:t>
      </w:r>
      <w:proofErr w:type="spellEnd"/>
      <w:r w:rsidRPr="00A9465F">
        <w:rPr>
          <w:rFonts w:ascii="Verdana" w:hAnsi="Verdana"/>
          <w:i/>
          <w:iCs/>
          <w:sz w:val="16"/>
          <w:szCs w:val="16"/>
        </w:rPr>
        <w:t>)</w:t>
      </w:r>
    </w:p>
    <w:p w14:paraId="3F0BB63D" w14:textId="54E8293C" w:rsidR="00A80320" w:rsidRPr="00784F55" w:rsidRDefault="00A80320" w:rsidP="00A80320">
      <w:pPr>
        <w:widowControl w:val="0"/>
        <w:ind w:right="1"/>
        <w:jc w:val="both"/>
        <w:rPr>
          <w:rFonts w:ascii="Verdana" w:hAnsi="Verdana"/>
          <w:b/>
          <w:color w:val="0070C0"/>
          <w:sz w:val="18"/>
          <w:szCs w:val="18"/>
          <w:u w:val="single"/>
        </w:rPr>
      </w:pPr>
      <w:r w:rsidRPr="00784F55">
        <w:rPr>
          <w:rFonts w:ascii="Verdana" w:hAnsi="Verdana"/>
          <w:b/>
          <w:color w:val="0070C0"/>
          <w:sz w:val="18"/>
          <w:szCs w:val="18"/>
          <w:u w:val="single"/>
        </w:rPr>
        <w:t>Kryterium oceny ofert: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361"/>
        <w:gridCol w:w="1744"/>
        <w:gridCol w:w="2035"/>
        <w:gridCol w:w="3146"/>
      </w:tblGrid>
      <w:tr w:rsidR="005C5246" w:rsidRPr="00A9465F" w14:paraId="51B6D577" w14:textId="2BC01412" w:rsidTr="005C5246"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6D459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D725D10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32D43F6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9C2F0AF" w14:textId="3769068E" w:rsidR="005C5246" w:rsidRPr="00A9465F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Imię i nazwisko osoby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wyznaczonej do realizacji usługi</w:t>
            </w: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*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DD33E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3832B133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52BA5760" w14:textId="4B2DD434" w:rsidR="005C5246" w:rsidRPr="00A9465F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 xml:space="preserve">Nazwa wspieranego lub organizowanego programu </w:t>
            </w:r>
            <w:proofErr w:type="spellStart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mentoringowego</w:t>
            </w:r>
            <w:proofErr w:type="spellEnd"/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CD028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4E66C584" w14:textId="77777777" w:rsidR="005C5246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</w:p>
          <w:p w14:paraId="7BB7C053" w14:textId="65FA4CF2" w:rsidR="005C5246" w:rsidRPr="00A9465F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>
              <w:rPr>
                <w:rFonts w:ascii="Verdana" w:hAnsi="Verdana"/>
                <w:b/>
                <w:bCs/>
                <w:sz w:val="16"/>
                <w:szCs w:val="16"/>
              </w:rPr>
              <w:t>Ilość uczestników (min. 20)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EAE5D" w14:textId="640DAD21" w:rsidR="005C5246" w:rsidRPr="00A9465F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P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ODMIOT</w:t>
            </w: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 xml:space="preserve"> dla którego realizowane  było wsparcie merytoryczne w programie </w:t>
            </w:r>
            <w:proofErr w:type="spellStart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mentoringowym</w:t>
            </w:r>
            <w:proofErr w:type="spellEnd"/>
            <w:r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 xml:space="preserve">(w którym odbywały się szkolenia i </w:t>
            </w:r>
            <w:proofErr w:type="spellStart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superwizje</w:t>
            </w:r>
            <w:proofErr w:type="spellEnd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)  lub  organizacja program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u</w:t>
            </w: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mentoringowego</w:t>
            </w:r>
            <w:proofErr w:type="spellEnd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 xml:space="preserve"> (w tym realizacja szkoleń i </w:t>
            </w:r>
            <w:proofErr w:type="spellStart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superwizji</w:t>
            </w:r>
            <w:proofErr w:type="spellEnd"/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)</w:t>
            </w:r>
          </w:p>
        </w:tc>
      </w:tr>
      <w:tr w:rsidR="005C5246" w:rsidRPr="00A9465F" w14:paraId="1AEEAEE7" w14:textId="4E03E5A0" w:rsidTr="005C5246">
        <w:trPr>
          <w:trHeight w:val="368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B6263" w14:textId="083FC303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1……………………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D6E7F7" w14:textId="64A8FC9A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1.…………………….</w:t>
            </w:r>
          </w:p>
          <w:p w14:paraId="4133CB81" w14:textId="7FBF3032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2……………………..</w:t>
            </w:r>
          </w:p>
          <w:p w14:paraId="7EA3AEDE" w14:textId="2012792B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3……………………..</w:t>
            </w:r>
          </w:p>
          <w:p w14:paraId="63960840" w14:textId="180F5A93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4……………………..</w:t>
            </w:r>
          </w:p>
          <w:p w14:paraId="0A34570D" w14:textId="77777777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5……………………..</w:t>
            </w:r>
          </w:p>
          <w:p w14:paraId="10E656F8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  <w:r w:rsidRPr="00A9465F">
              <w:rPr>
                <w:rFonts w:ascii="Verdana" w:hAnsi="Verdana"/>
                <w:sz w:val="16"/>
                <w:szCs w:val="16"/>
              </w:rPr>
              <w:t>……………………</w:t>
            </w:r>
            <w:r>
              <w:rPr>
                <w:rFonts w:ascii="Verdana" w:hAnsi="Verdana"/>
                <w:sz w:val="16"/>
                <w:szCs w:val="16"/>
              </w:rPr>
              <w:t>..</w:t>
            </w:r>
          </w:p>
          <w:p w14:paraId="162ABAD0" w14:textId="112DD664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……………………….</w:t>
            </w:r>
          </w:p>
          <w:p w14:paraId="442A042B" w14:textId="2ED6A079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5A15A4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7FFE6980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0F3AF82F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030ECD0E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34A2BDED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56A2918D" w14:textId="6B2D4D51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42D34947" w14:textId="7F5496E2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C1EE" w14:textId="32D105AC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01B2D711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19677145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62EC408F" w14:textId="17D35A66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31116D90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3ACAF57B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068CFBAE" w14:textId="1F84BC25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</w:tc>
      </w:tr>
      <w:tr w:rsidR="005C5246" w:rsidRPr="00A9465F" w14:paraId="291589E3" w14:textId="699FF071" w:rsidTr="005C5246">
        <w:trPr>
          <w:trHeight w:val="368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8C6A3" w14:textId="11290A02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2………………………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780E7" w14:textId="77777777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1.…………………….</w:t>
            </w:r>
          </w:p>
          <w:p w14:paraId="7C98FC66" w14:textId="77777777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2……………………..</w:t>
            </w:r>
          </w:p>
          <w:p w14:paraId="1417D722" w14:textId="77777777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3……………………..</w:t>
            </w:r>
          </w:p>
          <w:p w14:paraId="71A4F36A" w14:textId="77777777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4……………………..</w:t>
            </w:r>
          </w:p>
          <w:p w14:paraId="601B0EF6" w14:textId="77777777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5……………………..</w:t>
            </w:r>
          </w:p>
          <w:p w14:paraId="4DDD71E4" w14:textId="77777777" w:rsidR="005C5246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6</w:t>
            </w:r>
            <w:r w:rsidRPr="00A9465F">
              <w:rPr>
                <w:rFonts w:ascii="Verdana" w:hAnsi="Verdana"/>
                <w:sz w:val="16"/>
                <w:szCs w:val="16"/>
              </w:rPr>
              <w:t>……………………</w:t>
            </w:r>
            <w:r>
              <w:rPr>
                <w:rFonts w:ascii="Verdana" w:hAnsi="Verdana"/>
                <w:sz w:val="16"/>
                <w:szCs w:val="16"/>
              </w:rPr>
              <w:t>..</w:t>
            </w:r>
          </w:p>
          <w:p w14:paraId="4C80C73E" w14:textId="26094C1B" w:rsidR="005C5246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……………………….</w:t>
            </w:r>
          </w:p>
          <w:p w14:paraId="12718C06" w14:textId="7AD71D24" w:rsidR="005C5246" w:rsidRPr="00A9465F" w:rsidRDefault="005C5246" w:rsidP="00D5546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ED824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5556AF59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7991D41A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6A82E36D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3A5BC1B6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6D233948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  <w:p w14:paraId="57EE5616" w14:textId="7B597B02" w:rsidR="005C5246" w:rsidRPr="00A9465F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…………………………………..</w:t>
            </w: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F1B35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2283826B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2A2F0542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68E98C44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62B6FDFE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213AEBB1" w14:textId="77777777" w:rsidR="005C5246" w:rsidRPr="005C5246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  <w:p w14:paraId="37D7FBAA" w14:textId="6C70A6C9" w:rsidR="005C5246" w:rsidRPr="00A9465F" w:rsidRDefault="005C5246" w:rsidP="005C5246">
            <w:pPr>
              <w:rPr>
                <w:rFonts w:ascii="Verdana" w:hAnsi="Verdana"/>
                <w:sz w:val="16"/>
                <w:szCs w:val="16"/>
              </w:rPr>
            </w:pPr>
            <w:r w:rsidRPr="005C5246">
              <w:rPr>
                <w:rFonts w:ascii="Verdana" w:hAnsi="Verdana"/>
                <w:sz w:val="16"/>
                <w:szCs w:val="16"/>
              </w:rPr>
              <w:t>…………………………………</w:t>
            </w:r>
          </w:p>
        </w:tc>
      </w:tr>
      <w:tr w:rsidR="005C5246" w:rsidRPr="00A9465F" w14:paraId="0D36ED33" w14:textId="77777777" w:rsidTr="005C5246">
        <w:trPr>
          <w:trHeight w:val="368"/>
        </w:trPr>
        <w:tc>
          <w:tcPr>
            <w:tcW w:w="12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329BB" w14:textId="26BC937D" w:rsidR="005C5246" w:rsidRPr="00A9465F" w:rsidRDefault="005C5246" w:rsidP="00601A02">
            <w:pPr>
              <w:rPr>
                <w:rFonts w:ascii="Verdana" w:hAnsi="Verdana"/>
                <w:b/>
                <w:bCs/>
                <w:sz w:val="16"/>
                <w:szCs w:val="16"/>
              </w:rPr>
            </w:pPr>
            <w:r w:rsidRPr="00A9465F">
              <w:rPr>
                <w:rFonts w:ascii="Verdana" w:hAnsi="Verdana"/>
                <w:b/>
                <w:bCs/>
                <w:sz w:val="16"/>
                <w:szCs w:val="16"/>
              </w:rPr>
              <w:t>ŁĄCZNA SUMA WSPIERANYCH LUB ORGANIZWOANYCH PROGRAMÓW MENTORINGOWYCH**</w:t>
            </w:r>
            <w:r>
              <w:rPr>
                <w:rFonts w:ascii="Verdana" w:hAnsi="Verdana"/>
                <w:b/>
                <w:bCs/>
                <w:sz w:val="16"/>
                <w:szCs w:val="16"/>
              </w:rPr>
              <w:t>*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0BAD8E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  <w:p w14:paraId="2519929F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  <w:p w14:paraId="5381DFFC" w14:textId="77777777" w:rsidR="005C5246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  <w:p w14:paraId="4FE4DCAD" w14:textId="4410A3C3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………………………….</w:t>
            </w:r>
          </w:p>
        </w:tc>
        <w:tc>
          <w:tcPr>
            <w:tcW w:w="109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32B102" w14:textId="77777777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16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F2A880" w14:textId="6D697822" w:rsidR="005C5246" w:rsidRPr="00A9465F" w:rsidRDefault="005C5246" w:rsidP="00601A02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1B8A01F" w14:textId="031A44A8" w:rsidR="006C72B8" w:rsidRDefault="006C72B8" w:rsidP="006C72B8">
      <w:pPr>
        <w:tabs>
          <w:tab w:val="left" w:pos="708"/>
        </w:tabs>
        <w:jc w:val="both"/>
        <w:outlineLvl w:val="1"/>
        <w:rPr>
          <w:rFonts w:ascii="Verdana" w:hAnsi="Verdana"/>
          <w:bCs/>
          <w:i/>
          <w:sz w:val="16"/>
          <w:szCs w:val="16"/>
        </w:rPr>
      </w:pPr>
      <w:r w:rsidRPr="00A9465F">
        <w:rPr>
          <w:rFonts w:ascii="Verdana" w:hAnsi="Verdana"/>
          <w:bCs/>
          <w:iCs/>
          <w:sz w:val="16"/>
          <w:szCs w:val="16"/>
        </w:rPr>
        <w:t>*</w:t>
      </w:r>
      <w:r w:rsidR="00784F55">
        <w:rPr>
          <w:rFonts w:ascii="Verdana" w:hAnsi="Verdana"/>
          <w:bCs/>
          <w:iCs/>
          <w:sz w:val="16"/>
          <w:szCs w:val="16"/>
        </w:rPr>
        <w:t>*</w:t>
      </w:r>
      <w:r w:rsidRPr="00A9465F">
        <w:rPr>
          <w:rFonts w:ascii="Verdana" w:hAnsi="Verdana"/>
          <w:bCs/>
          <w:iCs/>
          <w:sz w:val="16"/>
          <w:szCs w:val="16"/>
        </w:rPr>
        <w:t xml:space="preserve"> </w:t>
      </w:r>
      <w:r w:rsidRPr="00950B0E">
        <w:rPr>
          <w:rFonts w:ascii="Verdana" w:hAnsi="Verdana"/>
          <w:bCs/>
          <w:i/>
          <w:sz w:val="16"/>
          <w:szCs w:val="16"/>
        </w:rPr>
        <w:t>brak wskazania na Formularzu oferty imienia i nazwiska oraz doświadczenia osoby wyznaczonej do realizacji zamówienia, będzie skutkował nieprzyznaniem punktów w kryterium</w:t>
      </w:r>
    </w:p>
    <w:p w14:paraId="0F2ADA00" w14:textId="77777777" w:rsidR="00950B0E" w:rsidRDefault="00950B0E" w:rsidP="006C72B8">
      <w:pPr>
        <w:tabs>
          <w:tab w:val="left" w:pos="708"/>
        </w:tabs>
        <w:jc w:val="both"/>
        <w:outlineLvl w:val="1"/>
        <w:rPr>
          <w:rFonts w:ascii="Verdana" w:hAnsi="Verdana"/>
          <w:bCs/>
          <w:iCs/>
          <w:sz w:val="16"/>
          <w:szCs w:val="16"/>
        </w:rPr>
      </w:pPr>
    </w:p>
    <w:p w14:paraId="617E5992" w14:textId="2B72F223" w:rsidR="00A9465F" w:rsidRPr="00A9465F" w:rsidRDefault="00784F55" w:rsidP="006C72B8">
      <w:pPr>
        <w:tabs>
          <w:tab w:val="left" w:pos="708"/>
        </w:tabs>
        <w:jc w:val="both"/>
        <w:outlineLvl w:val="1"/>
        <w:rPr>
          <w:rFonts w:ascii="Verdana" w:hAnsi="Verdana"/>
          <w:bCs/>
          <w:iCs/>
          <w:sz w:val="16"/>
          <w:szCs w:val="16"/>
        </w:rPr>
      </w:pPr>
      <w:r>
        <w:rPr>
          <w:rFonts w:ascii="Verdana" w:hAnsi="Verdana"/>
          <w:bCs/>
          <w:iCs/>
          <w:sz w:val="16"/>
          <w:szCs w:val="16"/>
        </w:rPr>
        <w:t>*</w:t>
      </w:r>
      <w:r w:rsidR="00A9465F">
        <w:rPr>
          <w:rFonts w:ascii="Verdana" w:hAnsi="Verdana"/>
          <w:bCs/>
          <w:iCs/>
          <w:sz w:val="16"/>
          <w:szCs w:val="16"/>
        </w:rPr>
        <w:t>**</w:t>
      </w:r>
      <w:r w:rsidR="00950B0E" w:rsidRPr="00950B0E">
        <w:rPr>
          <w:rFonts w:ascii="Verdana" w:hAnsi="Verdana"/>
          <w:bCs/>
          <w:i/>
          <w:sz w:val="16"/>
          <w:szCs w:val="16"/>
        </w:rPr>
        <w:t>jeśli para trenerów wspierała lub organizowała merytorycznie ten sam program to programy się nie dublują, dany program liczony jest jako jeden, jeśli jeden z trenerów wspierał sam lub z kimś innym, przyznawany jest również punkt za jeden program</w:t>
      </w:r>
      <w:r w:rsidR="00950B0E">
        <w:rPr>
          <w:rFonts w:ascii="Verdana" w:hAnsi="Verdana"/>
          <w:bCs/>
          <w:iCs/>
          <w:sz w:val="16"/>
          <w:szCs w:val="16"/>
        </w:rPr>
        <w:t>.</w:t>
      </w:r>
    </w:p>
    <w:p w14:paraId="23AF6572" w14:textId="77777777" w:rsidR="00784F55" w:rsidRDefault="00784F55" w:rsidP="00A80320">
      <w:pPr>
        <w:tabs>
          <w:tab w:val="left" w:pos="708"/>
        </w:tabs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53B8FFA9" w14:textId="77777777" w:rsidR="00F51F5A" w:rsidRDefault="00F51F5A" w:rsidP="00F51F5A">
      <w:pPr>
        <w:tabs>
          <w:tab w:val="left" w:pos="708"/>
        </w:tabs>
        <w:jc w:val="both"/>
        <w:outlineLvl w:val="1"/>
        <w:rPr>
          <w:rFonts w:ascii="Verdana" w:hAnsi="Verdana"/>
          <w:b/>
          <w:sz w:val="16"/>
          <w:szCs w:val="16"/>
        </w:rPr>
      </w:pPr>
    </w:p>
    <w:p w14:paraId="5D50F285" w14:textId="0C55D42A" w:rsidR="00784F55" w:rsidRDefault="00A80320" w:rsidP="00F51F5A">
      <w:pPr>
        <w:tabs>
          <w:tab w:val="left" w:pos="708"/>
        </w:tabs>
        <w:jc w:val="both"/>
        <w:outlineLvl w:val="1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>Termin realizacji umowy:</w:t>
      </w:r>
      <w:r w:rsidR="000E57BD">
        <w:rPr>
          <w:rFonts w:ascii="Verdana" w:hAnsi="Verdana"/>
          <w:b/>
          <w:sz w:val="16"/>
          <w:szCs w:val="16"/>
        </w:rPr>
        <w:t xml:space="preserve"> </w:t>
      </w:r>
      <w:r w:rsidR="000E57BD" w:rsidRPr="000E57BD">
        <w:rPr>
          <w:rFonts w:ascii="Verdana" w:hAnsi="Verdana"/>
          <w:bCs/>
          <w:sz w:val="16"/>
          <w:szCs w:val="16"/>
        </w:rPr>
        <w:t xml:space="preserve">od daty podpisania umowy </w:t>
      </w:r>
      <w:r w:rsidRPr="000E57BD">
        <w:rPr>
          <w:rFonts w:ascii="Verdana" w:hAnsi="Verdana"/>
          <w:bCs/>
          <w:sz w:val="16"/>
          <w:szCs w:val="16"/>
        </w:rPr>
        <w:t xml:space="preserve"> </w:t>
      </w:r>
      <w:r w:rsidR="00601A02" w:rsidRPr="000E57BD">
        <w:rPr>
          <w:rFonts w:ascii="Verdana" w:hAnsi="Verdana"/>
          <w:bCs/>
          <w:sz w:val="16"/>
          <w:szCs w:val="16"/>
        </w:rPr>
        <w:t>do kwie</w:t>
      </w:r>
      <w:r w:rsidR="000E57BD" w:rsidRPr="000E57BD">
        <w:rPr>
          <w:rFonts w:ascii="Verdana" w:hAnsi="Verdana"/>
          <w:bCs/>
          <w:sz w:val="16"/>
          <w:szCs w:val="16"/>
        </w:rPr>
        <w:t>tnia</w:t>
      </w:r>
      <w:r w:rsidR="00601A02" w:rsidRPr="000E57BD">
        <w:rPr>
          <w:rFonts w:ascii="Verdana" w:hAnsi="Verdana"/>
          <w:bCs/>
          <w:sz w:val="16"/>
          <w:szCs w:val="16"/>
        </w:rPr>
        <w:t xml:space="preserve"> 2028</w:t>
      </w:r>
      <w:r w:rsidR="000E57BD" w:rsidRPr="000E57BD">
        <w:rPr>
          <w:rFonts w:ascii="Verdana" w:hAnsi="Verdana"/>
          <w:bCs/>
          <w:sz w:val="16"/>
          <w:szCs w:val="16"/>
        </w:rPr>
        <w:t>r, przewidywany termin rozpoczęcia realizacji październik 2026r</w:t>
      </w:r>
      <w:r w:rsidR="000E57BD" w:rsidRPr="000E57BD">
        <w:rPr>
          <w:rFonts w:ascii="Verdana" w:hAnsi="Verdana"/>
          <w:b/>
          <w:sz w:val="16"/>
          <w:szCs w:val="16"/>
        </w:rPr>
        <w:t>.</w:t>
      </w:r>
    </w:p>
    <w:p w14:paraId="3CCF8B9E" w14:textId="77777777" w:rsidR="00784F55" w:rsidRDefault="00784F55" w:rsidP="00A80320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6D9AC3E2" w14:textId="77777777" w:rsidR="00784F55" w:rsidRDefault="00784F55" w:rsidP="00A80320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1867C920" w14:textId="0574D1A1" w:rsidR="00A80320" w:rsidRPr="00A9465F" w:rsidRDefault="00A80320" w:rsidP="00A80320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 xml:space="preserve">Termin płatności: </w:t>
      </w:r>
      <w:r w:rsidRPr="00A9465F">
        <w:rPr>
          <w:rFonts w:ascii="Verdana" w:hAnsi="Verdana"/>
          <w:sz w:val="16"/>
          <w:szCs w:val="16"/>
        </w:rPr>
        <w:t>po zrealizowaniu szkolenia,</w:t>
      </w:r>
      <w:r w:rsidRPr="00A9465F">
        <w:rPr>
          <w:rFonts w:ascii="Verdana" w:hAnsi="Verdana"/>
          <w:b/>
          <w:sz w:val="16"/>
          <w:szCs w:val="16"/>
        </w:rPr>
        <w:t xml:space="preserve"> </w:t>
      </w:r>
      <w:r w:rsidRPr="00A9465F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8C2CFB9" w14:textId="77777777" w:rsidR="00A80320" w:rsidRPr="00A9465F" w:rsidRDefault="00A80320" w:rsidP="00A80320">
      <w:pPr>
        <w:rPr>
          <w:rFonts w:ascii="Verdana" w:hAnsi="Verdana"/>
          <w:b/>
          <w:sz w:val="16"/>
          <w:szCs w:val="16"/>
          <w:u w:val="single"/>
        </w:rPr>
      </w:pPr>
    </w:p>
    <w:p w14:paraId="44A7DF4C" w14:textId="77777777" w:rsidR="00A80320" w:rsidRPr="00A9465F" w:rsidRDefault="00A80320" w:rsidP="00A80320">
      <w:pPr>
        <w:rPr>
          <w:rFonts w:ascii="Verdana" w:hAnsi="Verdana"/>
          <w:b/>
          <w:sz w:val="16"/>
          <w:szCs w:val="16"/>
          <w:u w:val="single"/>
        </w:rPr>
      </w:pPr>
      <w:r w:rsidRPr="00A9465F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5D739DCE" w14:textId="13892A63" w:rsidR="00362A51" w:rsidRPr="00784F55" w:rsidRDefault="00A80320" w:rsidP="00784F55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A9465F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wskazanym w SWZ.</w:t>
      </w:r>
    </w:p>
    <w:p w14:paraId="446B4D73" w14:textId="77777777" w:rsidR="00A80320" w:rsidRPr="00A9465F" w:rsidRDefault="00A80320" w:rsidP="00A8032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A9465F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A9465F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63870E51" w14:textId="77777777" w:rsidR="00A80320" w:rsidRPr="00A9465F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Oświadczam, że wypełniłem obowiązki informacyjne przewidziane w art. 13 lub art. 14 RODO</w:t>
      </w:r>
      <w:r w:rsidRPr="00A9465F">
        <w:rPr>
          <w:rFonts w:ascii="Verdana" w:hAnsi="Verdana"/>
          <w:sz w:val="16"/>
          <w:szCs w:val="16"/>
          <w:vertAlign w:val="superscript"/>
        </w:rPr>
        <w:t>1</w:t>
      </w:r>
      <w:r w:rsidRPr="00A9465F">
        <w:rPr>
          <w:rFonts w:ascii="Verdana" w:hAnsi="Verdana"/>
          <w:sz w:val="16"/>
          <w:szCs w:val="16"/>
        </w:rPr>
        <w:t xml:space="preserve"> wobec osób fizycznych, od których dane osobowe bezpośrednio lub pośrednio pozyskałem w celu ubiegania się o udzielenie zamówienia publicznego w niniejszym postępowaniu</w:t>
      </w:r>
      <w:r w:rsidRPr="00A9465F">
        <w:rPr>
          <w:rFonts w:ascii="Verdana" w:hAnsi="Verdana"/>
          <w:sz w:val="16"/>
          <w:szCs w:val="16"/>
          <w:vertAlign w:val="superscript"/>
        </w:rPr>
        <w:t>2</w:t>
      </w:r>
      <w:r w:rsidRPr="00A9465F">
        <w:rPr>
          <w:rFonts w:ascii="Verdana" w:hAnsi="Verdana"/>
          <w:sz w:val="16"/>
          <w:szCs w:val="16"/>
        </w:rPr>
        <w:t xml:space="preserve"> </w:t>
      </w:r>
    </w:p>
    <w:p w14:paraId="4F3D1596" w14:textId="77777777" w:rsidR="00A80320" w:rsidRPr="00A9465F" w:rsidRDefault="00A80320" w:rsidP="00A8032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465F">
        <w:rPr>
          <w:rFonts w:ascii="Verdana" w:hAnsi="Verdana"/>
          <w:i/>
          <w:sz w:val="16"/>
          <w:szCs w:val="16"/>
          <w:vertAlign w:val="superscript"/>
        </w:rPr>
        <w:t>1</w:t>
      </w:r>
      <w:r w:rsidRPr="00A9465F">
        <w:rPr>
          <w:rFonts w:ascii="Verdana" w:hAnsi="Verdana"/>
          <w:i/>
          <w:sz w:val="16"/>
          <w:szCs w:val="16"/>
        </w:rPr>
        <w:t xml:space="preserve"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572055D" w14:textId="77777777" w:rsidR="00A80320" w:rsidRPr="00A9465F" w:rsidRDefault="00A80320" w:rsidP="00A80320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A9465F">
        <w:rPr>
          <w:rFonts w:ascii="Verdana" w:hAnsi="Verdana"/>
          <w:i/>
          <w:sz w:val="16"/>
          <w:szCs w:val="16"/>
          <w:vertAlign w:val="superscript"/>
        </w:rPr>
        <w:t>2</w:t>
      </w:r>
      <w:r w:rsidRPr="00A9465F">
        <w:rPr>
          <w:rFonts w:ascii="Verdana" w:hAnsi="Verdana"/>
          <w:i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44B3E0" w14:textId="3E8F70EC" w:rsidR="00A80320" w:rsidRPr="00A9465F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 xml:space="preserve">Oświadczam/y, że warunek określony w pkt. 8.2 </w:t>
      </w:r>
      <w:proofErr w:type="spellStart"/>
      <w:r w:rsidRPr="00A9465F">
        <w:rPr>
          <w:rFonts w:ascii="Verdana" w:hAnsi="Verdana"/>
          <w:sz w:val="16"/>
          <w:szCs w:val="16"/>
        </w:rPr>
        <w:t>ppkt</w:t>
      </w:r>
      <w:proofErr w:type="spellEnd"/>
      <w:r w:rsidRPr="00A9465F">
        <w:rPr>
          <w:rFonts w:ascii="Verdana" w:hAnsi="Verdana"/>
          <w:sz w:val="16"/>
          <w:szCs w:val="16"/>
        </w:rPr>
        <w:t xml:space="preserve"> </w:t>
      </w:r>
      <w:r w:rsidR="004E1D3C" w:rsidRPr="00A9465F">
        <w:rPr>
          <w:rFonts w:ascii="Verdana" w:hAnsi="Verdana"/>
          <w:sz w:val="16"/>
          <w:szCs w:val="16"/>
        </w:rPr>
        <w:t>3</w:t>
      </w:r>
      <w:r w:rsidRPr="00A9465F">
        <w:rPr>
          <w:rFonts w:ascii="Verdana" w:hAnsi="Verdana"/>
          <w:sz w:val="16"/>
          <w:szCs w:val="16"/>
        </w:rPr>
        <w:t xml:space="preserve"> SWZ spełniamy osobiście / powołujemy się na zasoby podmiotu trzeciego** w następującym zakresie …………………………………………………</w:t>
      </w:r>
    </w:p>
    <w:p w14:paraId="10B57238" w14:textId="77777777" w:rsidR="00A80320" w:rsidRPr="00A9465F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Oświadczam/y, że zamierzam/y /nie zamierzam/y* powierzyć realizację następujących części zamówienia podwykonawcom***:</w:t>
      </w:r>
    </w:p>
    <w:tbl>
      <w:tblPr>
        <w:tblW w:w="9210" w:type="dxa"/>
        <w:tblLayout w:type="fixed"/>
        <w:tblLook w:val="00A0" w:firstRow="1" w:lastRow="0" w:firstColumn="1" w:lastColumn="0" w:noHBand="0" w:noVBand="0"/>
      </w:tblPr>
      <w:tblGrid>
        <w:gridCol w:w="560"/>
        <w:gridCol w:w="5389"/>
        <w:gridCol w:w="3261"/>
      </w:tblGrid>
      <w:tr w:rsidR="00A80320" w:rsidRPr="00A9465F" w14:paraId="2D9915ED" w14:textId="77777777">
        <w:trPr>
          <w:trHeight w:val="439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BEB79A8" w14:textId="77777777" w:rsidR="00A80320" w:rsidRPr="00A9465F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A6D50F" w14:textId="77777777" w:rsidR="00A80320" w:rsidRPr="00A9465F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22486EAD" w14:textId="77777777" w:rsidR="00A80320" w:rsidRPr="00A9465F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CAAE99" w14:textId="77777777" w:rsidR="00A80320" w:rsidRPr="00A9465F" w:rsidRDefault="00A80320" w:rsidP="00A80320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Nazwa podwykonawcy</w:t>
            </w:r>
            <w:r w:rsidRPr="00A9465F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A80320" w:rsidRPr="00A9465F" w14:paraId="6324C188" w14:textId="77777777">
        <w:trPr>
          <w:trHeight w:val="42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EADF9D" w14:textId="77777777" w:rsidR="00A80320" w:rsidRPr="00A9465F" w:rsidRDefault="00A80320" w:rsidP="00A80320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53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19184EB" w14:textId="77777777" w:rsidR="00A80320" w:rsidRPr="00A9465F" w:rsidRDefault="00A80320" w:rsidP="00A80320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2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A50103" w14:textId="77777777" w:rsidR="00A80320" w:rsidRPr="00A9465F" w:rsidRDefault="00A80320" w:rsidP="00A80320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14215866" w14:textId="77777777" w:rsidR="00A80320" w:rsidRPr="00A9465F" w:rsidRDefault="00A80320" w:rsidP="00A80320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16"/>
          <w:szCs w:val="16"/>
        </w:rPr>
      </w:pPr>
      <w:r w:rsidRPr="00A9465F">
        <w:rPr>
          <w:rFonts w:ascii="Verdana" w:hAnsi="Verdana"/>
          <w:b/>
          <w:sz w:val="16"/>
          <w:szCs w:val="16"/>
        </w:rPr>
        <w:t xml:space="preserve">Oświadczenie, w przypadku </w:t>
      </w:r>
      <w:r w:rsidRPr="00A9465F">
        <w:rPr>
          <w:rFonts w:ascii="Verdana" w:hAnsi="Verdana"/>
          <w:b/>
          <w:sz w:val="16"/>
          <w:szCs w:val="16"/>
          <w:shd w:val="clear" w:color="auto" w:fill="FFFFFF"/>
        </w:rPr>
        <w:t xml:space="preserve">wykonawców wspólnie ubiegających się o udzielenie zamówienia (Konsorcjum, S.C.) </w:t>
      </w:r>
      <w:r w:rsidRPr="00A9465F">
        <w:rPr>
          <w:rFonts w:ascii="Verdana" w:hAnsi="Verdana"/>
          <w:sz w:val="16"/>
          <w:szCs w:val="16"/>
        </w:rPr>
        <w:t>zgodne z pkt 10  SWZ</w:t>
      </w:r>
    </w:p>
    <w:tbl>
      <w:tblPr>
        <w:tblW w:w="894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580"/>
        <w:gridCol w:w="3684"/>
        <w:gridCol w:w="4676"/>
      </w:tblGrid>
      <w:tr w:rsidR="00A80320" w:rsidRPr="00A9465F" w14:paraId="16B061DF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5E48FA4C" w14:textId="77777777" w:rsidR="00A80320" w:rsidRPr="00A9465F" w:rsidRDefault="00A80320" w:rsidP="00A80320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30B72D1F" w14:textId="77777777" w:rsidR="00A80320" w:rsidRPr="00A9465F" w:rsidRDefault="00A80320" w:rsidP="00A80320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 xml:space="preserve">Nazwa wykonawcy  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4ACD3C" w14:textId="77777777" w:rsidR="00A80320" w:rsidRPr="00A9465F" w:rsidRDefault="00A80320" w:rsidP="00A80320">
            <w:pPr>
              <w:autoSpaceDE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 xml:space="preserve">zakres, który wykonają poszczególni wykonawcy </w:t>
            </w:r>
          </w:p>
        </w:tc>
      </w:tr>
      <w:tr w:rsidR="00A80320" w:rsidRPr="00A9465F" w14:paraId="3C6587D8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07A77138" w14:textId="77777777" w:rsidR="00A80320" w:rsidRPr="00A9465F" w:rsidRDefault="00A80320" w:rsidP="00A80320">
            <w:pPr>
              <w:autoSpaceDE w:val="0"/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1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3DAF3694" w14:textId="77777777" w:rsidR="00A80320" w:rsidRPr="00A9465F" w:rsidRDefault="00A80320" w:rsidP="00A80320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5CD9F51" w14:textId="77777777" w:rsidR="00A80320" w:rsidRPr="00A9465F" w:rsidRDefault="00A80320" w:rsidP="00A80320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A80320" w:rsidRPr="00A9465F" w14:paraId="6B28255B" w14:textId="77777777">
        <w:tc>
          <w:tcPr>
            <w:tcW w:w="5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1E1943C2" w14:textId="77777777" w:rsidR="00A80320" w:rsidRPr="00A9465F" w:rsidRDefault="00A80320" w:rsidP="00A80320">
            <w:pPr>
              <w:autoSpaceDE w:val="0"/>
              <w:snapToGrid w:val="0"/>
              <w:jc w:val="both"/>
              <w:rPr>
                <w:rFonts w:ascii="Verdana" w:hAnsi="Verdana"/>
                <w:sz w:val="16"/>
                <w:szCs w:val="16"/>
              </w:rPr>
            </w:pPr>
            <w:r w:rsidRPr="00A9465F">
              <w:rPr>
                <w:rFonts w:ascii="Verdana" w:hAnsi="Verdana"/>
                <w:sz w:val="16"/>
                <w:szCs w:val="16"/>
              </w:rPr>
              <w:t>2</w:t>
            </w:r>
          </w:p>
        </w:tc>
        <w:tc>
          <w:tcPr>
            <w:tcW w:w="368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A493E98" w14:textId="77777777" w:rsidR="00A80320" w:rsidRPr="00A9465F" w:rsidRDefault="00A80320" w:rsidP="00A80320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F3343E" w14:textId="77777777" w:rsidR="00A80320" w:rsidRPr="00A9465F" w:rsidRDefault="00A80320" w:rsidP="00A80320">
            <w:pPr>
              <w:autoSpaceDE w:val="0"/>
              <w:snapToGri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7E2E178E" w14:textId="77777777" w:rsidR="00A80320" w:rsidRPr="00A9465F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494A9A65" w14:textId="77777777" w:rsidR="00A80320" w:rsidRPr="00A9465F" w:rsidRDefault="00A80320" w:rsidP="00A80320">
      <w:pPr>
        <w:keepNext/>
        <w:outlineLvl w:val="0"/>
        <w:rPr>
          <w:rFonts w:ascii="Verdana" w:hAnsi="Verdana"/>
          <w:b/>
          <w:bCs/>
          <w:kern w:val="32"/>
          <w:sz w:val="16"/>
          <w:szCs w:val="16"/>
        </w:rPr>
      </w:pPr>
      <w:r w:rsidRPr="00A9465F">
        <w:rPr>
          <w:rFonts w:ascii="Verdana" w:hAnsi="Verdana"/>
          <w:b/>
          <w:bCs/>
          <w:kern w:val="32"/>
          <w:sz w:val="16"/>
          <w:szCs w:val="16"/>
        </w:rPr>
        <w:tab/>
        <w:t>Imię i Nazwisko</w:t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  <w:r w:rsidRPr="00A9465F">
        <w:rPr>
          <w:rFonts w:ascii="Verdana" w:hAnsi="Verdana"/>
          <w:b/>
          <w:bCs/>
          <w:kern w:val="32"/>
          <w:sz w:val="16"/>
          <w:szCs w:val="16"/>
        </w:rPr>
        <w:tab/>
      </w:r>
    </w:p>
    <w:p w14:paraId="4E11FF9D" w14:textId="77777777" w:rsidR="00A80320" w:rsidRPr="00A9465F" w:rsidRDefault="00A80320" w:rsidP="00A80320">
      <w:pPr>
        <w:tabs>
          <w:tab w:val="left" w:pos="426"/>
        </w:tabs>
        <w:ind w:left="426" w:right="1"/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A9465F">
        <w:rPr>
          <w:rFonts w:ascii="Verdana" w:hAnsi="Verdana"/>
          <w:sz w:val="16"/>
          <w:szCs w:val="16"/>
        </w:rPr>
        <w:tab/>
      </w:r>
      <w:r w:rsidRPr="00A9465F">
        <w:rPr>
          <w:rFonts w:ascii="Verdana" w:hAnsi="Verdana"/>
          <w:sz w:val="16"/>
          <w:szCs w:val="16"/>
        </w:rPr>
        <w:tab/>
        <w:t xml:space="preserve"> </w:t>
      </w:r>
    </w:p>
    <w:p w14:paraId="23880B98" w14:textId="77777777" w:rsidR="00A80320" w:rsidRPr="00A9465F" w:rsidRDefault="00A80320" w:rsidP="00A80320">
      <w:pPr>
        <w:tabs>
          <w:tab w:val="left" w:pos="426"/>
        </w:tabs>
        <w:ind w:right="1"/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ab/>
        <w:t xml:space="preserve"> </w:t>
      </w:r>
    </w:p>
    <w:p w14:paraId="35318CBA" w14:textId="77777777" w:rsidR="00A80320" w:rsidRPr="00A9465F" w:rsidRDefault="00A80320" w:rsidP="00A80320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A9465F">
        <w:rPr>
          <w:rFonts w:ascii="Verdana" w:hAnsi="Verdana"/>
          <w:sz w:val="16"/>
          <w:szCs w:val="16"/>
        </w:rPr>
        <w:t>ych</w:t>
      </w:r>
      <w:proofErr w:type="spellEnd"/>
      <w:r w:rsidRPr="00A9465F">
        <w:rPr>
          <w:rFonts w:ascii="Verdana" w:hAnsi="Verdana"/>
          <w:sz w:val="16"/>
          <w:szCs w:val="16"/>
        </w:rPr>
        <w:t>) dokumentu(ów)</w:t>
      </w:r>
    </w:p>
    <w:p w14:paraId="48F0927D" w14:textId="77777777" w:rsidR="00A80320" w:rsidRDefault="00A80320" w:rsidP="00A80320">
      <w:pPr>
        <w:jc w:val="both"/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7A142900" w14:textId="77777777" w:rsidR="00E01CF5" w:rsidRPr="00A9465F" w:rsidRDefault="00E01CF5" w:rsidP="00A80320">
      <w:pPr>
        <w:jc w:val="both"/>
        <w:rPr>
          <w:rFonts w:ascii="Verdana" w:hAnsi="Verdana"/>
          <w:sz w:val="16"/>
          <w:szCs w:val="16"/>
        </w:rPr>
      </w:pPr>
    </w:p>
    <w:p w14:paraId="503093DC" w14:textId="77777777" w:rsidR="00A80320" w:rsidRPr="00A9465F" w:rsidRDefault="00A80320" w:rsidP="00A80320">
      <w:pPr>
        <w:jc w:val="both"/>
        <w:rPr>
          <w:rFonts w:ascii="Verdana" w:hAnsi="Verdana"/>
          <w:sz w:val="16"/>
          <w:szCs w:val="16"/>
        </w:rPr>
      </w:pPr>
    </w:p>
    <w:p w14:paraId="72A53F94" w14:textId="77777777" w:rsidR="00A80320" w:rsidRPr="00A9465F" w:rsidRDefault="00A80320" w:rsidP="00E01CF5">
      <w:pPr>
        <w:tabs>
          <w:tab w:val="left" w:pos="540"/>
          <w:tab w:val="left" w:pos="780"/>
        </w:tabs>
        <w:suppressAutoHyphens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A9465F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A9465F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A9465F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A9465F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A9465F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A9465F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A9465F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elektronicznym, podpisem zaufanym lub elektronicznym podpisem osobistym</w:t>
      </w:r>
      <w:r w:rsidRPr="00A9465F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4884F6BE" w14:textId="77777777" w:rsidR="00A80320" w:rsidRPr="00A9465F" w:rsidRDefault="00A80320" w:rsidP="00A80320">
      <w:pPr>
        <w:tabs>
          <w:tab w:val="left" w:pos="540"/>
          <w:tab w:val="left" w:pos="780"/>
        </w:tabs>
        <w:suppressAutoHyphens/>
        <w:jc w:val="both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</w:p>
    <w:p w14:paraId="2FFAB91B" w14:textId="77777777" w:rsidR="00A80320" w:rsidRPr="00A9465F" w:rsidRDefault="00A80320" w:rsidP="00A80320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6"/>
          <w:szCs w:val="16"/>
        </w:rPr>
      </w:pPr>
    </w:p>
    <w:p w14:paraId="409C11BB" w14:textId="77777777" w:rsidR="00A80320" w:rsidRPr="00A9465F" w:rsidRDefault="00A80320" w:rsidP="00A80320">
      <w:pPr>
        <w:rPr>
          <w:rFonts w:ascii="Verdana" w:hAnsi="Verdana"/>
          <w:sz w:val="16"/>
          <w:szCs w:val="16"/>
        </w:rPr>
      </w:pPr>
    </w:p>
    <w:p w14:paraId="3E61135E" w14:textId="77777777" w:rsidR="00A80320" w:rsidRPr="00A9465F" w:rsidRDefault="00A80320" w:rsidP="00A80320">
      <w:pPr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**niepotrzebne skreślić</w:t>
      </w:r>
    </w:p>
    <w:p w14:paraId="2D30CE39" w14:textId="77777777" w:rsidR="00A80320" w:rsidRPr="00A9465F" w:rsidRDefault="00A80320" w:rsidP="00A80320">
      <w:pPr>
        <w:rPr>
          <w:rFonts w:ascii="Verdana" w:hAnsi="Verdana"/>
          <w:sz w:val="16"/>
          <w:szCs w:val="16"/>
        </w:rPr>
      </w:pPr>
      <w:r w:rsidRPr="00A9465F">
        <w:rPr>
          <w:rFonts w:ascii="Verdana" w:hAnsi="Verdana"/>
          <w:sz w:val="16"/>
          <w:szCs w:val="16"/>
        </w:rPr>
        <w:t>***jeżeli dotyczy</w:t>
      </w:r>
    </w:p>
    <w:p w14:paraId="446428B7" w14:textId="77777777" w:rsidR="00A80320" w:rsidRPr="00A9465F" w:rsidRDefault="00A80320" w:rsidP="00A80320">
      <w:pPr>
        <w:rPr>
          <w:rFonts w:ascii="Verdana" w:hAnsi="Verdana"/>
          <w:sz w:val="16"/>
          <w:szCs w:val="16"/>
        </w:rPr>
      </w:pPr>
    </w:p>
    <w:p w14:paraId="30E5ED7E" w14:textId="77777777" w:rsidR="00FE545C" w:rsidRPr="00A9465F" w:rsidRDefault="00FE545C" w:rsidP="00A80320">
      <w:pPr>
        <w:jc w:val="right"/>
        <w:rPr>
          <w:rFonts w:ascii="Verdana" w:hAnsi="Verdana"/>
          <w:sz w:val="16"/>
          <w:szCs w:val="16"/>
        </w:rPr>
      </w:pPr>
    </w:p>
    <w:sectPr w:rsidR="00FE545C" w:rsidRPr="00A9465F" w:rsidSect="00784F55">
      <w:headerReference w:type="default" r:id="rId9"/>
      <w:footerReference w:type="default" r:id="rId10"/>
      <w:pgSz w:w="11906" w:h="16838"/>
      <w:pgMar w:top="284" w:right="1418" w:bottom="426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921115" w14:textId="77777777" w:rsidR="00845724" w:rsidRDefault="00845724">
      <w:r>
        <w:separator/>
      </w:r>
    </w:p>
  </w:endnote>
  <w:endnote w:type="continuationSeparator" w:id="0">
    <w:p w14:paraId="3E5D62BA" w14:textId="77777777" w:rsidR="00845724" w:rsidRDefault="008457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FD072E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EDD7DA" w14:textId="77777777" w:rsidR="00845724" w:rsidRDefault="00845724">
      <w:r>
        <w:separator/>
      </w:r>
    </w:p>
  </w:footnote>
  <w:footnote w:type="continuationSeparator" w:id="0">
    <w:p w14:paraId="34FFAB46" w14:textId="77777777" w:rsidR="00845724" w:rsidRDefault="008457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E913E8" w14:textId="69D236A0" w:rsidR="0046776A" w:rsidRDefault="0046776A" w:rsidP="00501E67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8195739"/>
    <w:multiLevelType w:val="hybridMultilevel"/>
    <w:tmpl w:val="4BA0C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167584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912519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874345382">
    <w:abstractNumId w:val="0"/>
  </w:num>
  <w:num w:numId="4" w16cid:durableId="1725180259">
    <w:abstractNumId w:val="2"/>
  </w:num>
  <w:num w:numId="5" w16cid:durableId="36622429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47EB7"/>
    <w:rsid w:val="00012286"/>
    <w:rsid w:val="00020866"/>
    <w:rsid w:val="00020D47"/>
    <w:rsid w:val="000234D5"/>
    <w:rsid w:val="00042A79"/>
    <w:rsid w:val="000704FC"/>
    <w:rsid w:val="00071CCC"/>
    <w:rsid w:val="00075C11"/>
    <w:rsid w:val="000A56DF"/>
    <w:rsid w:val="000B731D"/>
    <w:rsid w:val="000D6134"/>
    <w:rsid w:val="000E09C7"/>
    <w:rsid w:val="000E57BD"/>
    <w:rsid w:val="000F6589"/>
    <w:rsid w:val="00106636"/>
    <w:rsid w:val="00116EC6"/>
    <w:rsid w:val="001248C1"/>
    <w:rsid w:val="0013227E"/>
    <w:rsid w:val="0013287F"/>
    <w:rsid w:val="001801DD"/>
    <w:rsid w:val="00181626"/>
    <w:rsid w:val="001D2DC3"/>
    <w:rsid w:val="001D4612"/>
    <w:rsid w:val="001F5BEE"/>
    <w:rsid w:val="00207E98"/>
    <w:rsid w:val="0023681F"/>
    <w:rsid w:val="002553F0"/>
    <w:rsid w:val="002723B0"/>
    <w:rsid w:val="00305C92"/>
    <w:rsid w:val="00315A4A"/>
    <w:rsid w:val="00362A51"/>
    <w:rsid w:val="003D1348"/>
    <w:rsid w:val="003F5ECA"/>
    <w:rsid w:val="00420E50"/>
    <w:rsid w:val="0044450D"/>
    <w:rsid w:val="00445D91"/>
    <w:rsid w:val="00457AE2"/>
    <w:rsid w:val="0046776A"/>
    <w:rsid w:val="004B7300"/>
    <w:rsid w:val="004C6753"/>
    <w:rsid w:val="004D383C"/>
    <w:rsid w:val="004E1D3C"/>
    <w:rsid w:val="00501E67"/>
    <w:rsid w:val="00595C87"/>
    <w:rsid w:val="005C5246"/>
    <w:rsid w:val="005D2C65"/>
    <w:rsid w:val="005E6D94"/>
    <w:rsid w:val="00600D0D"/>
    <w:rsid w:val="00601A02"/>
    <w:rsid w:val="00603577"/>
    <w:rsid w:val="0063384F"/>
    <w:rsid w:val="00643C6F"/>
    <w:rsid w:val="00646202"/>
    <w:rsid w:val="0065290F"/>
    <w:rsid w:val="006548EA"/>
    <w:rsid w:val="006761BF"/>
    <w:rsid w:val="006815F6"/>
    <w:rsid w:val="006C5FB5"/>
    <w:rsid w:val="006C72B8"/>
    <w:rsid w:val="006E1138"/>
    <w:rsid w:val="007748F0"/>
    <w:rsid w:val="00784F55"/>
    <w:rsid w:val="007A4321"/>
    <w:rsid w:val="0081021D"/>
    <w:rsid w:val="00833933"/>
    <w:rsid w:val="00845724"/>
    <w:rsid w:val="00853083"/>
    <w:rsid w:val="008B2F0C"/>
    <w:rsid w:val="008B4928"/>
    <w:rsid w:val="008D2AB8"/>
    <w:rsid w:val="008F1C66"/>
    <w:rsid w:val="00947EB7"/>
    <w:rsid w:val="00950941"/>
    <w:rsid w:val="00950B0E"/>
    <w:rsid w:val="00970FE4"/>
    <w:rsid w:val="009F41F2"/>
    <w:rsid w:val="00A0022B"/>
    <w:rsid w:val="00A325F8"/>
    <w:rsid w:val="00A346FE"/>
    <w:rsid w:val="00A47B4D"/>
    <w:rsid w:val="00A80320"/>
    <w:rsid w:val="00A83018"/>
    <w:rsid w:val="00A9465F"/>
    <w:rsid w:val="00AC0929"/>
    <w:rsid w:val="00B21EE7"/>
    <w:rsid w:val="00B278C8"/>
    <w:rsid w:val="00B70E6B"/>
    <w:rsid w:val="00B774DC"/>
    <w:rsid w:val="00BB4142"/>
    <w:rsid w:val="00BC2C35"/>
    <w:rsid w:val="00C008B4"/>
    <w:rsid w:val="00C60CD1"/>
    <w:rsid w:val="00C969A6"/>
    <w:rsid w:val="00CA7D36"/>
    <w:rsid w:val="00CD17E1"/>
    <w:rsid w:val="00CD7B35"/>
    <w:rsid w:val="00CF2198"/>
    <w:rsid w:val="00CF243D"/>
    <w:rsid w:val="00D24208"/>
    <w:rsid w:val="00D55462"/>
    <w:rsid w:val="00D60C38"/>
    <w:rsid w:val="00D61307"/>
    <w:rsid w:val="00D66893"/>
    <w:rsid w:val="00D90ACB"/>
    <w:rsid w:val="00DC1500"/>
    <w:rsid w:val="00DC7E15"/>
    <w:rsid w:val="00E01CF5"/>
    <w:rsid w:val="00E2332B"/>
    <w:rsid w:val="00E44371"/>
    <w:rsid w:val="00E61D97"/>
    <w:rsid w:val="00E949B0"/>
    <w:rsid w:val="00EC0BEA"/>
    <w:rsid w:val="00EF2B03"/>
    <w:rsid w:val="00F00591"/>
    <w:rsid w:val="00F504F0"/>
    <w:rsid w:val="00F51688"/>
    <w:rsid w:val="00F51F5A"/>
    <w:rsid w:val="00F53146"/>
    <w:rsid w:val="00F91018"/>
    <w:rsid w:val="00FA0F30"/>
    <w:rsid w:val="00FA51A4"/>
    <w:rsid w:val="00FB103C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86ECC41"/>
  <w15:chartTrackingRefBased/>
  <w15:docId w15:val="{9603D7B7-C01D-49AE-B3EA-9F86E5AE7C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link w:val="NagwekZnak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Znak">
    <w:name w:val="Nagłówek Znak"/>
    <w:link w:val="Nagwek"/>
    <w:rsid w:val="004677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57</TotalTime>
  <Pages>2</Pages>
  <Words>888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21</cp:revision>
  <cp:lastPrinted>2026-09-16T11:03:00Z</cp:lastPrinted>
  <dcterms:created xsi:type="dcterms:W3CDTF">2026-09-01T11:33:00Z</dcterms:created>
  <dcterms:modified xsi:type="dcterms:W3CDTF">2026-09-17T12:21:00Z</dcterms:modified>
</cp:coreProperties>
</file>