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AB5DE" w14:textId="415DC18A" w:rsidR="00D051FD" w:rsidRDefault="00D051FD" w:rsidP="00D051FD">
      <w:pPr>
        <w:keepNext/>
        <w:spacing w:after="0" w:line="240" w:lineRule="auto"/>
        <w:ind w:left="567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44D6ADAA" wp14:editId="7AD12720">
            <wp:extent cx="5581650" cy="593725"/>
            <wp:effectExtent l="0" t="0" r="0" b="0"/>
            <wp:docPr id="1194928492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928492" name="Obraz 4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3E855" w14:textId="2555C8F2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622101C4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EC39BE" w:rsidRPr="00EC39BE">
        <w:rPr>
          <w:rFonts w:ascii="Verdana" w:hAnsi="Verdana"/>
          <w:b/>
          <w:sz w:val="20"/>
          <w:szCs w:val="20"/>
        </w:rPr>
        <w:t xml:space="preserve">Dwie edycje programu </w:t>
      </w:r>
      <w:proofErr w:type="spellStart"/>
      <w:r w:rsidR="00EC39BE" w:rsidRPr="00EC39BE">
        <w:rPr>
          <w:rFonts w:ascii="Verdana" w:hAnsi="Verdana"/>
          <w:b/>
          <w:sz w:val="20"/>
          <w:szCs w:val="20"/>
        </w:rPr>
        <w:t>mentoringowego</w:t>
      </w:r>
      <w:proofErr w:type="spellEnd"/>
      <w:r w:rsidR="00EC39BE" w:rsidRPr="00EC39BE">
        <w:rPr>
          <w:rFonts w:ascii="Verdana" w:hAnsi="Verdana"/>
          <w:b/>
          <w:sz w:val="20"/>
          <w:szCs w:val="20"/>
        </w:rPr>
        <w:t xml:space="preserve"> dla zagranicznych absolwentów i studentów AGH w ramach programu NAWA </w:t>
      </w:r>
      <w:proofErr w:type="spellStart"/>
      <w:r w:rsidR="00EC39BE" w:rsidRPr="00EC39BE">
        <w:rPr>
          <w:rFonts w:ascii="Verdana" w:hAnsi="Verdana"/>
          <w:b/>
          <w:sz w:val="20"/>
          <w:szCs w:val="20"/>
        </w:rPr>
        <w:t>Welcome</w:t>
      </w:r>
      <w:proofErr w:type="spellEnd"/>
      <w:r w:rsidR="00EC39BE" w:rsidRPr="00EC39BE">
        <w:rPr>
          <w:rFonts w:ascii="Verdana" w:hAnsi="Verdana"/>
          <w:b/>
          <w:sz w:val="20"/>
          <w:szCs w:val="20"/>
        </w:rPr>
        <w:t xml:space="preserve"> to Poland - KC-DE-zp.25.438.2026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02DE661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7BEBB462" w14:textId="718DCC4C" w:rsidR="00A821A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</w:t>
      </w:r>
    </w:p>
    <w:p w14:paraId="19D12C99" w14:textId="2D2FD956" w:rsidR="00526FB8" w:rsidRPr="00DF7ABF" w:rsidRDefault="00526FB8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6FB8">
        <w:rPr>
          <w:rFonts w:ascii="Verdana" w:eastAsia="Times New Roman" w:hAnsi="Verdana" w:cstheme="minorHAnsi"/>
          <w:sz w:val="20"/>
          <w:szCs w:val="20"/>
          <w:lang w:eastAsia="pl-PL"/>
        </w:rPr>
        <w:t>albo</w:t>
      </w:r>
      <w:r w:rsidRPr="00526FB8">
        <w:rPr>
          <w:rFonts w:ascii="Verdana" w:eastAsia="Times New Roman" w:hAnsi="Verdana" w:cstheme="minorHAnsi"/>
          <w:sz w:val="20"/>
          <w:szCs w:val="20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</w:t>
      </w:r>
      <w:r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02592627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DF7ABF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DF7ABF" w:rsidSect="002770AD">
      <w:headerReference w:type="default" r:id="rId9"/>
      <w:footerReference w:type="default" r:id="rId10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5DEDD" w14:textId="77777777" w:rsidR="00B0603E" w:rsidRDefault="00B0603E" w:rsidP="0038231F">
      <w:pPr>
        <w:spacing w:after="0" w:line="240" w:lineRule="auto"/>
      </w:pPr>
      <w:r>
        <w:separator/>
      </w:r>
    </w:p>
  </w:endnote>
  <w:endnote w:type="continuationSeparator" w:id="0">
    <w:p w14:paraId="22C76E08" w14:textId="77777777" w:rsidR="00B0603E" w:rsidRDefault="00B060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19A47" w14:textId="77777777" w:rsidR="00B0603E" w:rsidRDefault="00B0603E" w:rsidP="0038231F">
      <w:pPr>
        <w:spacing w:after="0" w:line="240" w:lineRule="auto"/>
      </w:pPr>
      <w:r>
        <w:separator/>
      </w:r>
    </w:p>
  </w:footnote>
  <w:footnote w:type="continuationSeparator" w:id="0">
    <w:p w14:paraId="3C36C5D6" w14:textId="77777777" w:rsidR="00B0603E" w:rsidRDefault="00B0603E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35E49" w14:textId="4D9CD104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7029C2DE" w14:textId="3BD5CA30" w:rsidR="00B13BC8" w:rsidRPr="00B13BC8" w:rsidRDefault="00B13BC8" w:rsidP="00B13BC8">
    <w:pPr>
      <w:pStyle w:val="Nagwek"/>
      <w:jc w:val="center"/>
      <w:rPr>
        <w:i/>
      </w:rPr>
    </w:pPr>
  </w:p>
  <w:p w14:paraId="18D3C453" w14:textId="140B71D4" w:rsidR="008128AD" w:rsidRPr="007407DE" w:rsidRDefault="008128AD" w:rsidP="00AB1B6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810306">
    <w:abstractNumId w:val="9"/>
  </w:num>
  <w:num w:numId="2" w16cid:durableId="620308812">
    <w:abstractNumId w:val="1"/>
  </w:num>
  <w:num w:numId="3" w16cid:durableId="1891837510">
    <w:abstractNumId w:val="8"/>
  </w:num>
  <w:num w:numId="4" w16cid:durableId="231552304">
    <w:abstractNumId w:val="11"/>
  </w:num>
  <w:num w:numId="5" w16cid:durableId="647589967">
    <w:abstractNumId w:val="10"/>
  </w:num>
  <w:num w:numId="6" w16cid:durableId="1105926604">
    <w:abstractNumId w:val="7"/>
  </w:num>
  <w:num w:numId="7" w16cid:durableId="2072078194">
    <w:abstractNumId w:val="2"/>
  </w:num>
  <w:num w:numId="8" w16cid:durableId="225535026">
    <w:abstractNumId w:val="4"/>
  </w:num>
  <w:num w:numId="9" w16cid:durableId="1178928136">
    <w:abstractNumId w:val="3"/>
  </w:num>
  <w:num w:numId="10" w16cid:durableId="335311243">
    <w:abstractNumId w:val="6"/>
  </w:num>
  <w:num w:numId="11" w16cid:durableId="864634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59842244">
    <w:abstractNumId w:val="0"/>
  </w:num>
  <w:num w:numId="13" w16cid:durableId="15835663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57AC"/>
    <w:rsid w:val="000D6F17"/>
    <w:rsid w:val="000D73C4"/>
    <w:rsid w:val="000E1923"/>
    <w:rsid w:val="000E4D37"/>
    <w:rsid w:val="000F3DCD"/>
    <w:rsid w:val="00100A9F"/>
    <w:rsid w:val="0013227E"/>
    <w:rsid w:val="00132E63"/>
    <w:rsid w:val="00133402"/>
    <w:rsid w:val="00162DEE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548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2F1347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1E95"/>
    <w:rsid w:val="004541F9"/>
    <w:rsid w:val="00454E6A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26FB8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3E4E"/>
    <w:rsid w:val="007D5B61"/>
    <w:rsid w:val="007E2F69"/>
    <w:rsid w:val="007F570D"/>
    <w:rsid w:val="00804F07"/>
    <w:rsid w:val="008128AD"/>
    <w:rsid w:val="00817D2D"/>
    <w:rsid w:val="00825A09"/>
    <w:rsid w:val="00830AB1"/>
    <w:rsid w:val="00833FCD"/>
    <w:rsid w:val="00842991"/>
    <w:rsid w:val="00844C3E"/>
    <w:rsid w:val="008757E1"/>
    <w:rsid w:val="0088526B"/>
    <w:rsid w:val="00892E48"/>
    <w:rsid w:val="0089769E"/>
    <w:rsid w:val="008C0C2B"/>
    <w:rsid w:val="008C5709"/>
    <w:rsid w:val="008C6DF8"/>
    <w:rsid w:val="008D0487"/>
    <w:rsid w:val="008D59E1"/>
    <w:rsid w:val="008D5EBC"/>
    <w:rsid w:val="008F3B4E"/>
    <w:rsid w:val="008F6C3D"/>
    <w:rsid w:val="0091264E"/>
    <w:rsid w:val="009219F9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770E0"/>
    <w:rsid w:val="00A821AF"/>
    <w:rsid w:val="00AA758B"/>
    <w:rsid w:val="00AB1B61"/>
    <w:rsid w:val="00AC7CB2"/>
    <w:rsid w:val="00AE51E4"/>
    <w:rsid w:val="00AE6CA6"/>
    <w:rsid w:val="00AE6FF2"/>
    <w:rsid w:val="00AF6AF1"/>
    <w:rsid w:val="00B00051"/>
    <w:rsid w:val="00B0088C"/>
    <w:rsid w:val="00B044C2"/>
    <w:rsid w:val="00B0603E"/>
    <w:rsid w:val="00B13BC8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051FD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B0FAB"/>
    <w:rsid w:val="00EB7063"/>
    <w:rsid w:val="00EB7CDE"/>
    <w:rsid w:val="00EC39BE"/>
    <w:rsid w:val="00ED7F8F"/>
    <w:rsid w:val="00EE1FBF"/>
    <w:rsid w:val="00EF176C"/>
    <w:rsid w:val="00EF3374"/>
    <w:rsid w:val="00EF74CA"/>
    <w:rsid w:val="00F04280"/>
    <w:rsid w:val="00F04CC8"/>
    <w:rsid w:val="00F06967"/>
    <w:rsid w:val="00F13BE9"/>
    <w:rsid w:val="00F14124"/>
    <w:rsid w:val="00F16591"/>
    <w:rsid w:val="00F27243"/>
    <w:rsid w:val="00F365F2"/>
    <w:rsid w:val="00F43919"/>
    <w:rsid w:val="00F66810"/>
    <w:rsid w:val="00F73A4C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3CD63-B8F7-435A-ADAE-C789AB241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Lucyna Śliwa-Naporowska</cp:lastModifiedBy>
  <cp:revision>4</cp:revision>
  <cp:lastPrinted>2023-09-12T08:07:00Z</cp:lastPrinted>
  <dcterms:created xsi:type="dcterms:W3CDTF">2026-09-01T11:34:00Z</dcterms:created>
  <dcterms:modified xsi:type="dcterms:W3CDTF">2026-09-01T12:08:00Z</dcterms:modified>
</cp:coreProperties>
</file>