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9AA91" w14:textId="24AF0FCF" w:rsidR="00987E4B" w:rsidRPr="00F91F0A" w:rsidRDefault="00987E4B" w:rsidP="00987E4B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F91F0A">
        <w:rPr>
          <w:rFonts w:ascii="Verdana" w:hAnsi="Verdana"/>
          <w:sz w:val="18"/>
          <w:szCs w:val="18"/>
        </w:rPr>
        <w:tab/>
      </w:r>
      <w:r w:rsidRPr="00F91F0A">
        <w:rPr>
          <w:rFonts w:ascii="Verdana" w:hAnsi="Verdana"/>
          <w:sz w:val="18"/>
          <w:szCs w:val="18"/>
        </w:rPr>
        <w:tab/>
      </w:r>
      <w:r w:rsidRPr="00F91F0A">
        <w:rPr>
          <w:rFonts w:ascii="Verdana" w:hAnsi="Verdana"/>
          <w:b/>
          <w:sz w:val="18"/>
          <w:szCs w:val="18"/>
        </w:rPr>
        <w:t xml:space="preserve">Załącznik nr </w:t>
      </w:r>
      <w:r w:rsidR="009F61B4" w:rsidRPr="00F91F0A">
        <w:rPr>
          <w:rFonts w:ascii="Verdana" w:hAnsi="Verdana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06080" w:rsidRPr="00F91F0A">
        <w:rPr>
          <w:rFonts w:ascii="Verdana" w:hAnsi="Verdana"/>
          <w:b/>
          <w:sz w:val="18"/>
          <w:szCs w:val="18"/>
        </w:rPr>
        <w:t>6</w:t>
      </w:r>
    </w:p>
    <w:p w14:paraId="5EDEF5E5" w14:textId="77777777" w:rsidR="00A87FF1" w:rsidRPr="00F91F0A" w:rsidRDefault="00A87FF1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7A13372" w14:textId="5235392B" w:rsidR="00987E4B" w:rsidRPr="00F91F0A" w:rsidRDefault="00987E4B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F91F0A">
        <w:rPr>
          <w:rFonts w:ascii="Verdana" w:hAnsi="Verdana"/>
          <w:b/>
          <w:sz w:val="18"/>
          <w:szCs w:val="18"/>
        </w:rPr>
        <w:t xml:space="preserve">WYKAZ OSÓB </w:t>
      </w:r>
    </w:p>
    <w:p w14:paraId="2E3F9427" w14:textId="77777777" w:rsidR="00987E4B" w:rsidRPr="00F91F0A" w:rsidRDefault="00987E4B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F91F0A">
        <w:rPr>
          <w:rFonts w:ascii="Verdana" w:hAnsi="Verdana"/>
          <w:b/>
          <w:sz w:val="18"/>
          <w:szCs w:val="18"/>
        </w:rPr>
        <w:t>wyznaczonych do realizacji zamówienia</w:t>
      </w:r>
    </w:p>
    <w:p w14:paraId="582359AF" w14:textId="77777777" w:rsidR="00987E4B" w:rsidRPr="00F91F0A" w:rsidRDefault="00987E4B" w:rsidP="00987E4B">
      <w:pPr>
        <w:tabs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5F346D48" w14:textId="77777777" w:rsidR="00987E4B" w:rsidRPr="00F91F0A" w:rsidRDefault="00987E4B" w:rsidP="00987E4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91F0A">
        <w:rPr>
          <w:rFonts w:ascii="Verdana" w:hAnsi="Verdana"/>
          <w:sz w:val="18"/>
          <w:szCs w:val="18"/>
        </w:rPr>
        <w:t>NAZWA WYKONAWCY: ………………………………………………………….</w:t>
      </w:r>
    </w:p>
    <w:p w14:paraId="795153C5" w14:textId="77777777" w:rsidR="00987E4B" w:rsidRPr="00F91F0A" w:rsidRDefault="00987E4B" w:rsidP="00987E4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91F0A">
        <w:rPr>
          <w:rFonts w:ascii="Verdana" w:hAnsi="Verdana"/>
          <w:sz w:val="18"/>
          <w:szCs w:val="18"/>
        </w:rPr>
        <w:t xml:space="preserve">ADRES:…………………………………………………………………………. </w:t>
      </w:r>
    </w:p>
    <w:p w14:paraId="234F2352" w14:textId="78D79C17" w:rsidR="00E84376" w:rsidRPr="00F91F0A" w:rsidRDefault="00987E4B" w:rsidP="00BF7F00">
      <w:pPr>
        <w:tabs>
          <w:tab w:val="left" w:pos="0"/>
        </w:tabs>
        <w:jc w:val="both"/>
        <w:rPr>
          <w:rFonts w:ascii="Verdana" w:hAnsi="Verdana"/>
          <w:b/>
          <w:bCs/>
          <w:sz w:val="18"/>
          <w:szCs w:val="18"/>
        </w:rPr>
      </w:pPr>
      <w:r w:rsidRPr="00F91F0A">
        <w:rPr>
          <w:rFonts w:ascii="Verdana" w:hAnsi="Verdana"/>
          <w:sz w:val="18"/>
          <w:szCs w:val="18"/>
        </w:rPr>
        <w:t xml:space="preserve">Przedmiot postepowania: </w:t>
      </w:r>
      <w:r w:rsidR="00D33E67" w:rsidRPr="00F91F0A">
        <w:rPr>
          <w:rFonts w:ascii="Verdana" w:hAnsi="Verdana"/>
          <w:b/>
          <w:bCs/>
          <w:sz w:val="18"/>
          <w:szCs w:val="18"/>
        </w:rPr>
        <w:t xml:space="preserve">Dwie edycje programu </w:t>
      </w:r>
      <w:proofErr w:type="spellStart"/>
      <w:r w:rsidR="00D33E67" w:rsidRPr="00F91F0A">
        <w:rPr>
          <w:rFonts w:ascii="Verdana" w:hAnsi="Verdana"/>
          <w:b/>
          <w:bCs/>
          <w:sz w:val="18"/>
          <w:szCs w:val="18"/>
        </w:rPr>
        <w:t>mentoringowego</w:t>
      </w:r>
      <w:proofErr w:type="spellEnd"/>
      <w:r w:rsidR="00D33E67" w:rsidRPr="00F91F0A">
        <w:rPr>
          <w:rFonts w:ascii="Verdana" w:hAnsi="Verdana"/>
          <w:b/>
          <w:bCs/>
          <w:sz w:val="18"/>
          <w:szCs w:val="18"/>
        </w:rPr>
        <w:t xml:space="preserve"> dla zagranicznych absolwentów i studentów AGH w ramach programu NAWA </w:t>
      </w:r>
      <w:proofErr w:type="spellStart"/>
      <w:r w:rsidR="00D33E67" w:rsidRPr="00F91F0A">
        <w:rPr>
          <w:rFonts w:ascii="Verdana" w:hAnsi="Verdana"/>
          <w:b/>
          <w:bCs/>
          <w:sz w:val="18"/>
          <w:szCs w:val="18"/>
        </w:rPr>
        <w:t>Welcome</w:t>
      </w:r>
      <w:proofErr w:type="spellEnd"/>
      <w:r w:rsidR="00D33E67" w:rsidRPr="00F91F0A">
        <w:rPr>
          <w:rFonts w:ascii="Verdana" w:hAnsi="Verdana"/>
          <w:b/>
          <w:bCs/>
          <w:sz w:val="18"/>
          <w:szCs w:val="18"/>
        </w:rPr>
        <w:t xml:space="preserve"> to Poland - KC-DE-zp.25.438.2026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5386"/>
        <w:gridCol w:w="2343"/>
      </w:tblGrid>
      <w:tr w:rsidR="00987E4B" w:rsidRPr="00CD4320" w14:paraId="516C0708" w14:textId="77777777" w:rsidTr="009A1430">
        <w:trPr>
          <w:trHeight w:val="210"/>
        </w:trPr>
        <w:tc>
          <w:tcPr>
            <w:tcW w:w="2122" w:type="dxa"/>
            <w:vAlign w:val="center"/>
          </w:tcPr>
          <w:p w14:paraId="1E1E47D7" w14:textId="44FE7196" w:rsidR="00987E4B" w:rsidRPr="00CD4320" w:rsidRDefault="00987E4B" w:rsidP="00CD4320"/>
        </w:tc>
        <w:tc>
          <w:tcPr>
            <w:tcW w:w="5386" w:type="dxa"/>
            <w:tcBorders>
              <w:bottom w:val="nil"/>
            </w:tcBorders>
            <w:vAlign w:val="center"/>
          </w:tcPr>
          <w:p w14:paraId="0AB6D083" w14:textId="570E595B" w:rsidR="00987E4B" w:rsidRPr="00CD4320" w:rsidRDefault="00987E4B" w:rsidP="00CD4320">
            <w:pPr>
              <w:rPr>
                <w:b/>
                <w:bCs/>
              </w:rPr>
            </w:pPr>
            <w:r w:rsidRPr="00CD4320">
              <w:rPr>
                <w:b/>
                <w:bCs/>
              </w:rPr>
              <w:t xml:space="preserve">Wymagania zgodnie z pkt </w:t>
            </w:r>
            <w:r w:rsidR="00FA31F0" w:rsidRPr="00CD4320">
              <w:rPr>
                <w:b/>
                <w:bCs/>
              </w:rPr>
              <w:t>8</w:t>
            </w:r>
            <w:r w:rsidRPr="00CD4320">
              <w:rPr>
                <w:b/>
                <w:bCs/>
              </w:rPr>
              <w:t>.</w:t>
            </w:r>
            <w:r w:rsidR="005E58B4" w:rsidRPr="00CD4320">
              <w:rPr>
                <w:b/>
                <w:bCs/>
              </w:rPr>
              <w:t>2</w:t>
            </w:r>
            <w:r w:rsidRPr="00CD4320">
              <w:rPr>
                <w:b/>
                <w:bCs/>
              </w:rPr>
              <w:t>.</w:t>
            </w:r>
            <w:r w:rsidR="006B244B" w:rsidRPr="00CD4320">
              <w:rPr>
                <w:b/>
                <w:bCs/>
              </w:rPr>
              <w:t>3</w:t>
            </w:r>
            <w:r w:rsidRPr="00CD4320">
              <w:rPr>
                <w:b/>
                <w:bCs/>
              </w:rPr>
              <w:t xml:space="preserve"> SWZ</w:t>
            </w:r>
          </w:p>
        </w:tc>
        <w:tc>
          <w:tcPr>
            <w:tcW w:w="2343" w:type="dxa"/>
            <w:vAlign w:val="center"/>
          </w:tcPr>
          <w:p w14:paraId="2269D70E" w14:textId="0EF28981" w:rsidR="00987E4B" w:rsidRPr="00CD4320" w:rsidRDefault="00987E4B" w:rsidP="00CD4320">
            <w:pPr>
              <w:rPr>
                <w:b/>
                <w:bCs/>
              </w:rPr>
            </w:pPr>
            <w:r w:rsidRPr="00CD4320">
              <w:rPr>
                <w:b/>
                <w:bCs/>
              </w:rPr>
              <w:t>Informacja o podstawie do dysponowania osobą</w:t>
            </w:r>
            <w:r w:rsidRPr="00CD4320">
              <w:rPr>
                <w:b/>
                <w:bCs/>
              </w:rPr>
              <w:footnoteReference w:id="1"/>
            </w:r>
            <w:r w:rsidRPr="00CD4320">
              <w:rPr>
                <w:b/>
                <w:bCs/>
              </w:rPr>
              <w:t>*</w:t>
            </w:r>
            <w:r w:rsidR="00F311AE" w:rsidRPr="00CD4320">
              <w:rPr>
                <w:b/>
                <w:bCs/>
              </w:rPr>
              <w:t>*</w:t>
            </w:r>
          </w:p>
        </w:tc>
      </w:tr>
      <w:tr w:rsidR="005D643B" w:rsidRPr="00CD4320" w14:paraId="05175DAA" w14:textId="77777777" w:rsidTr="009A1430">
        <w:trPr>
          <w:trHeight w:val="1286"/>
        </w:trPr>
        <w:tc>
          <w:tcPr>
            <w:tcW w:w="2122" w:type="dxa"/>
          </w:tcPr>
          <w:p w14:paraId="4139B40D" w14:textId="77777777" w:rsidR="005D643B" w:rsidRPr="00CD4320" w:rsidRDefault="005D643B" w:rsidP="00CD4320">
            <w:bookmarkStart w:id="0" w:name="_Hlk187273919"/>
          </w:p>
          <w:p w14:paraId="3ECBCCAC" w14:textId="77777777" w:rsidR="005D643B" w:rsidRPr="00CD4320" w:rsidRDefault="005D643B" w:rsidP="00CD4320"/>
          <w:p w14:paraId="2CF63D03" w14:textId="77777777" w:rsidR="005D643B" w:rsidRPr="00CD4320" w:rsidRDefault="005D643B" w:rsidP="00CD4320"/>
          <w:p w14:paraId="5547E229" w14:textId="77777777" w:rsidR="005D643B" w:rsidRPr="00CD4320" w:rsidRDefault="005D643B" w:rsidP="00CD4320"/>
          <w:p w14:paraId="3A0CF426" w14:textId="77777777" w:rsidR="005D643B" w:rsidRPr="00CD4320" w:rsidRDefault="005D643B" w:rsidP="00CD4320">
            <w:r w:rsidRPr="00CD4320">
              <w:t>…………………..</w:t>
            </w:r>
          </w:p>
          <w:p w14:paraId="60DF499B" w14:textId="4EE79A9A" w:rsidR="005D643B" w:rsidRPr="00CD4320" w:rsidRDefault="005D643B" w:rsidP="00CD4320">
            <w:r w:rsidRPr="00CD4320">
              <w:t>Imię i nazwisko</w:t>
            </w:r>
          </w:p>
          <w:p w14:paraId="320A7097" w14:textId="77777777" w:rsidR="005D643B" w:rsidRPr="00CD4320" w:rsidRDefault="005D643B" w:rsidP="00CD4320"/>
          <w:p w14:paraId="38569AAB" w14:textId="5554DA4B" w:rsidR="005D643B" w:rsidRPr="00CD4320" w:rsidRDefault="005D643B" w:rsidP="00CD4320">
            <w:pPr>
              <w:rPr>
                <w:highlight w:val="yellow"/>
              </w:rPr>
            </w:pPr>
            <w:r w:rsidRPr="00CD4320">
              <w:t>…………………</w:t>
            </w:r>
          </w:p>
        </w:tc>
        <w:tc>
          <w:tcPr>
            <w:tcW w:w="5386" w:type="dxa"/>
          </w:tcPr>
          <w:p w14:paraId="7116A4A6" w14:textId="04A4503D" w:rsidR="007961B5" w:rsidRPr="00CD4320" w:rsidRDefault="005D643B" w:rsidP="00CD4320">
            <w:r w:rsidRPr="00CD4320">
              <w:rPr>
                <w:b/>
                <w:bCs/>
              </w:rPr>
              <w:t>1/ posiada</w:t>
            </w:r>
            <w:r w:rsidR="007961B5" w:rsidRPr="00CD4320">
              <w:rPr>
                <w:b/>
                <w:bCs/>
              </w:rPr>
              <w:t>:</w:t>
            </w:r>
            <w:r w:rsidR="007961B5" w:rsidRPr="00CD4320">
              <w:t xml:space="preserve"> </w:t>
            </w:r>
            <w:r w:rsidR="007961B5" w:rsidRPr="00CD4320">
              <w:rPr>
                <w:highlight w:val="yellow"/>
              </w:rPr>
              <w:t>TAK/NIE</w:t>
            </w:r>
            <w:r w:rsidR="0019794E">
              <w:t>*</w:t>
            </w:r>
          </w:p>
          <w:p w14:paraId="4D159C7F" w14:textId="51736805" w:rsidR="007961B5" w:rsidRPr="00CD4320" w:rsidRDefault="007961B5" w:rsidP="00CD4320">
            <w:r w:rsidRPr="00CD4320">
              <w:rPr>
                <w:sz w:val="32"/>
                <w:szCs w:val="32"/>
              </w:rPr>
              <w:t>□</w:t>
            </w:r>
            <w:r w:rsidR="0019794E" w:rsidRPr="0019794E">
              <w:t>**</w:t>
            </w:r>
            <w:r w:rsidRPr="00CD4320">
              <w:rPr>
                <w:sz w:val="32"/>
                <w:szCs w:val="32"/>
              </w:rPr>
              <w:t xml:space="preserve"> </w:t>
            </w:r>
            <w:r w:rsidR="00F91F0A" w:rsidRPr="00CD4320">
              <w:t xml:space="preserve">Globalną Akredytację Indywidulaną wydaną przez organizacje </w:t>
            </w:r>
            <w:proofErr w:type="spellStart"/>
            <w:r w:rsidR="00F91F0A" w:rsidRPr="00CD4320">
              <w:t>European</w:t>
            </w:r>
            <w:proofErr w:type="spellEnd"/>
            <w:r w:rsidR="00F91F0A" w:rsidRPr="00CD4320">
              <w:t xml:space="preserve"> Mentoring and Coaching </w:t>
            </w:r>
            <w:proofErr w:type="spellStart"/>
            <w:r w:rsidR="00F91F0A" w:rsidRPr="00CD4320">
              <w:t>Council</w:t>
            </w:r>
            <w:proofErr w:type="spellEnd"/>
            <w:r w:rsidR="00F91F0A" w:rsidRPr="00CD4320">
              <w:t xml:space="preserve"> – EMCC Global </w:t>
            </w:r>
            <w:proofErr w:type="spellStart"/>
            <w:r w:rsidR="00F91F0A" w:rsidRPr="00CD4320">
              <w:t>Individual</w:t>
            </w:r>
            <w:proofErr w:type="spellEnd"/>
            <w:r w:rsidR="00F91F0A" w:rsidRPr="00CD4320">
              <w:t xml:space="preserve"> </w:t>
            </w:r>
            <w:proofErr w:type="spellStart"/>
            <w:r w:rsidR="00F91F0A" w:rsidRPr="00CD4320">
              <w:t>Accreditation</w:t>
            </w:r>
            <w:proofErr w:type="spellEnd"/>
            <w:r w:rsidR="00F91F0A" w:rsidRPr="00CD4320">
              <w:t xml:space="preserve"> (EIA) co najmniej na poziomie Senior </w:t>
            </w:r>
            <w:proofErr w:type="spellStart"/>
            <w:r w:rsidR="00F91F0A" w:rsidRPr="00CD4320">
              <w:t>Practicioner</w:t>
            </w:r>
            <w:proofErr w:type="spellEnd"/>
            <w:r w:rsidR="00790C4F" w:rsidRPr="00CD4320">
              <w:t xml:space="preserve"> </w:t>
            </w:r>
          </w:p>
          <w:p w14:paraId="3D309F73" w14:textId="39C170EA" w:rsidR="00F91F0A" w:rsidRPr="00CD4320" w:rsidRDefault="00790C4F" w:rsidP="00CD4320">
            <w:r w:rsidRPr="00CD4320">
              <w:t xml:space="preserve">lub </w:t>
            </w:r>
          </w:p>
          <w:p w14:paraId="54C1BABA" w14:textId="2B53E7F4" w:rsidR="007961B5" w:rsidRDefault="007961B5" w:rsidP="00CD4320">
            <w:r w:rsidRPr="00CD4320">
              <w:rPr>
                <w:sz w:val="32"/>
                <w:szCs w:val="32"/>
              </w:rPr>
              <w:t>□</w:t>
            </w:r>
            <w:r w:rsidR="0019794E">
              <w:t xml:space="preserve">** </w:t>
            </w:r>
            <w:r w:rsidRPr="00CD4320">
              <w:t>równoważną…………</w:t>
            </w:r>
            <w:r w:rsidR="00F311AE" w:rsidRPr="00CD4320">
              <w:t>…….</w:t>
            </w:r>
            <w:r w:rsidRPr="00CD4320">
              <w:t>……..(podać nazwę)</w:t>
            </w:r>
          </w:p>
          <w:p w14:paraId="507AB8BC" w14:textId="1E99DA63" w:rsidR="0019794E" w:rsidRPr="00CD4320" w:rsidRDefault="0019794E" w:rsidP="00CD4320">
            <w:pPr>
              <w:rPr>
                <w:highlight w:val="yellow"/>
              </w:rPr>
            </w:pPr>
            <w:r>
              <w:t>(5 lat doświadczenia, 250 godzin mentoringu, 20 klientów)</w:t>
            </w:r>
          </w:p>
          <w:p w14:paraId="02D98C2D" w14:textId="77777777" w:rsidR="005D643B" w:rsidRPr="00CD4320" w:rsidRDefault="005D643B" w:rsidP="00CD4320"/>
          <w:p w14:paraId="77F42D75" w14:textId="66174C2F" w:rsidR="00F311AE" w:rsidRPr="00CD4320" w:rsidRDefault="00F91F0A" w:rsidP="00CD4320">
            <w:r w:rsidRPr="00CD4320">
              <w:rPr>
                <w:b/>
                <w:bCs/>
              </w:rPr>
              <w:t>2/posiada</w:t>
            </w:r>
            <w:r w:rsidR="00F311AE" w:rsidRPr="00CD4320">
              <w:t>:</w:t>
            </w:r>
            <w:r w:rsidR="00F311AE" w:rsidRPr="00CD4320">
              <w:rPr>
                <w:highlight w:val="yellow"/>
              </w:rPr>
              <w:t xml:space="preserve"> TAK/NIE</w:t>
            </w:r>
            <w:r w:rsidR="0019794E">
              <w:t>*</w:t>
            </w:r>
          </w:p>
          <w:p w14:paraId="1F6FDD60" w14:textId="7696CC6F" w:rsidR="00F91F0A" w:rsidRPr="0019794E" w:rsidRDefault="00F311AE" w:rsidP="00CD4320">
            <w:r w:rsidRPr="0019794E">
              <w:rPr>
                <w:sz w:val="32"/>
                <w:szCs w:val="32"/>
              </w:rPr>
              <w:t>□</w:t>
            </w:r>
            <w:r w:rsidR="0019794E" w:rsidRPr="0019794E">
              <w:rPr>
                <w:sz w:val="18"/>
                <w:szCs w:val="18"/>
              </w:rPr>
              <w:t>**</w:t>
            </w:r>
            <w:r w:rsidRPr="0019794E">
              <w:rPr>
                <w:sz w:val="32"/>
                <w:szCs w:val="32"/>
              </w:rPr>
              <w:t xml:space="preserve"> </w:t>
            </w:r>
            <w:r w:rsidR="00F91F0A" w:rsidRPr="0019794E">
              <w:t xml:space="preserve"> Globalną Akredytację Indywidualną Superwizora wydaną przez organizację </w:t>
            </w:r>
            <w:proofErr w:type="spellStart"/>
            <w:r w:rsidR="00F91F0A" w:rsidRPr="0019794E">
              <w:t>European</w:t>
            </w:r>
            <w:proofErr w:type="spellEnd"/>
            <w:r w:rsidR="00F91F0A" w:rsidRPr="0019794E">
              <w:t xml:space="preserve"> Mentoring and Coaching </w:t>
            </w:r>
            <w:proofErr w:type="spellStart"/>
            <w:r w:rsidR="00F91F0A" w:rsidRPr="0019794E">
              <w:t>Council</w:t>
            </w:r>
            <w:proofErr w:type="spellEnd"/>
            <w:r w:rsidR="00F91F0A" w:rsidRPr="0019794E">
              <w:t xml:space="preserve"> - EMCC Global </w:t>
            </w:r>
            <w:proofErr w:type="spellStart"/>
            <w:r w:rsidR="00F91F0A" w:rsidRPr="0019794E">
              <w:t>Supervisor</w:t>
            </w:r>
            <w:proofErr w:type="spellEnd"/>
            <w:r w:rsidR="00F91F0A" w:rsidRPr="0019794E">
              <w:t xml:space="preserve"> </w:t>
            </w:r>
            <w:proofErr w:type="spellStart"/>
            <w:r w:rsidR="00F91F0A" w:rsidRPr="0019794E">
              <w:t>Individual</w:t>
            </w:r>
            <w:proofErr w:type="spellEnd"/>
            <w:r w:rsidR="00F91F0A" w:rsidRPr="0019794E">
              <w:t xml:space="preserve"> </w:t>
            </w:r>
            <w:proofErr w:type="spellStart"/>
            <w:r w:rsidR="00F91F0A" w:rsidRPr="0019794E">
              <w:t>Accreditation</w:t>
            </w:r>
            <w:proofErr w:type="spellEnd"/>
            <w:r w:rsidR="00F91F0A" w:rsidRPr="0019794E">
              <w:t xml:space="preserve"> (ESIA)</w:t>
            </w:r>
            <w:r w:rsidR="00790C4F" w:rsidRPr="0019794E">
              <w:t xml:space="preserve"> </w:t>
            </w:r>
          </w:p>
          <w:p w14:paraId="49A2CAEA" w14:textId="77777777" w:rsidR="00F311AE" w:rsidRPr="00CD4320" w:rsidRDefault="00F311AE" w:rsidP="00CD4320">
            <w:r w:rsidRPr="00CD4320">
              <w:t xml:space="preserve">lub </w:t>
            </w:r>
          </w:p>
          <w:p w14:paraId="054F4CDA" w14:textId="2E967B0A" w:rsidR="00F311AE" w:rsidRDefault="00F311AE" w:rsidP="00CD4320">
            <w:r w:rsidRPr="00CD4320">
              <w:rPr>
                <w:sz w:val="32"/>
                <w:szCs w:val="32"/>
              </w:rPr>
              <w:t>□</w:t>
            </w:r>
            <w:r w:rsidR="0019794E" w:rsidRPr="0019794E">
              <w:rPr>
                <w:sz w:val="18"/>
                <w:szCs w:val="18"/>
              </w:rPr>
              <w:t>**</w:t>
            </w:r>
            <w:r w:rsidRPr="0019794E">
              <w:rPr>
                <w:sz w:val="18"/>
                <w:szCs w:val="18"/>
              </w:rPr>
              <w:t xml:space="preserve"> </w:t>
            </w:r>
            <w:r w:rsidRPr="00CD4320">
              <w:t>równoważną……………….……..(podać nazwę)</w:t>
            </w:r>
          </w:p>
          <w:p w14:paraId="12F86173" w14:textId="79B12251" w:rsidR="0019794E" w:rsidRPr="00CD4320" w:rsidRDefault="0019794E" w:rsidP="00CD4320">
            <w:pPr>
              <w:rPr>
                <w:highlight w:val="yellow"/>
              </w:rPr>
            </w:pPr>
            <w:r>
              <w:t>(</w:t>
            </w:r>
            <w:proofErr w:type="spellStart"/>
            <w:r>
              <w:t>min.Senior</w:t>
            </w:r>
            <w:proofErr w:type="spellEnd"/>
            <w:r>
              <w:t xml:space="preserve"> </w:t>
            </w:r>
            <w:proofErr w:type="spellStart"/>
            <w:r>
              <w:t>Practicioner</w:t>
            </w:r>
            <w:proofErr w:type="spellEnd"/>
            <w:r>
              <w:t xml:space="preserve">, doświadczenie 120 godzin </w:t>
            </w:r>
            <w:proofErr w:type="spellStart"/>
            <w:r>
              <w:t>superwizji</w:t>
            </w:r>
            <w:proofErr w:type="spellEnd"/>
            <w:r>
              <w:t xml:space="preserve"> innych </w:t>
            </w:r>
            <w:proofErr w:type="spellStart"/>
            <w:r>
              <w:t>coatchów</w:t>
            </w:r>
            <w:proofErr w:type="spellEnd"/>
            <w:r>
              <w:t xml:space="preserve">/mentorów, regularna własna </w:t>
            </w:r>
            <w:proofErr w:type="spellStart"/>
            <w:r>
              <w:t>superwizja</w:t>
            </w:r>
            <w:proofErr w:type="spellEnd"/>
            <w:r>
              <w:t xml:space="preserve"> w wymiarze min.4 </w:t>
            </w:r>
            <w:proofErr w:type="spellStart"/>
            <w:r>
              <w:t>superwizje</w:t>
            </w:r>
            <w:proofErr w:type="spellEnd"/>
            <w:r>
              <w:t xml:space="preserve"> rocznie)</w:t>
            </w:r>
          </w:p>
          <w:p w14:paraId="22918197" w14:textId="77777777" w:rsidR="00F91F0A" w:rsidRPr="00CD4320" w:rsidRDefault="00F91F0A" w:rsidP="00CD4320"/>
          <w:p w14:paraId="37F4DA06" w14:textId="07551E61" w:rsidR="00F91F0A" w:rsidRPr="00CD4320" w:rsidRDefault="00F91F0A" w:rsidP="00CD4320">
            <w:r w:rsidRPr="00CD4320">
              <w:t>*</w:t>
            </w:r>
            <w:r w:rsidR="00F311AE" w:rsidRPr="00CD4320">
              <w:t>*zaznaczyć posiadane</w:t>
            </w:r>
          </w:p>
        </w:tc>
        <w:tc>
          <w:tcPr>
            <w:tcW w:w="2343" w:type="dxa"/>
          </w:tcPr>
          <w:p w14:paraId="475CE62E" w14:textId="77777777" w:rsidR="005D643B" w:rsidRPr="00CD4320" w:rsidRDefault="005D643B" w:rsidP="00CD4320"/>
          <w:p w14:paraId="51F74FEC" w14:textId="77777777" w:rsidR="005D643B" w:rsidRPr="00CD4320" w:rsidRDefault="005D643B" w:rsidP="00CD4320">
            <w:r w:rsidRPr="00CD4320">
              <w:t xml:space="preserve">  ……………………………</w:t>
            </w:r>
          </w:p>
          <w:p w14:paraId="17C1E914" w14:textId="77777777" w:rsidR="005D643B" w:rsidRPr="00CD4320" w:rsidRDefault="005D643B" w:rsidP="00CD4320">
            <w:pPr>
              <w:rPr>
                <w:highlight w:val="yellow"/>
              </w:rPr>
            </w:pPr>
            <w:r w:rsidRPr="00CD4320">
              <w:t>(podać podstawę dysponowania)</w:t>
            </w:r>
          </w:p>
        </w:tc>
      </w:tr>
      <w:tr w:rsidR="00F311AE" w:rsidRPr="00CD4320" w14:paraId="5D01494B" w14:textId="77777777" w:rsidTr="009A1430">
        <w:trPr>
          <w:trHeight w:val="1286"/>
        </w:trPr>
        <w:tc>
          <w:tcPr>
            <w:tcW w:w="2122" w:type="dxa"/>
          </w:tcPr>
          <w:p w14:paraId="37A72B96" w14:textId="77777777" w:rsidR="00F311AE" w:rsidRPr="00CD4320" w:rsidRDefault="00F311AE" w:rsidP="00CD4320"/>
          <w:p w14:paraId="233FF3EF" w14:textId="77777777" w:rsidR="00F311AE" w:rsidRPr="00CD4320" w:rsidRDefault="00F311AE" w:rsidP="00CD4320"/>
          <w:p w14:paraId="677DD484" w14:textId="77777777" w:rsidR="00F311AE" w:rsidRPr="00CD4320" w:rsidRDefault="00F311AE" w:rsidP="00CD4320"/>
          <w:p w14:paraId="614EAABC" w14:textId="77777777" w:rsidR="00F311AE" w:rsidRPr="00CD4320" w:rsidRDefault="00F311AE" w:rsidP="00CD4320"/>
          <w:p w14:paraId="21F8E5E2" w14:textId="77777777" w:rsidR="00F311AE" w:rsidRPr="00CD4320" w:rsidRDefault="00F311AE" w:rsidP="00CD4320">
            <w:r w:rsidRPr="00CD4320">
              <w:t>…………………..</w:t>
            </w:r>
          </w:p>
          <w:p w14:paraId="6497E50B" w14:textId="77777777" w:rsidR="00F311AE" w:rsidRPr="00CD4320" w:rsidRDefault="00F311AE" w:rsidP="00CD4320">
            <w:r w:rsidRPr="00CD4320">
              <w:t>Imię i nazwisko</w:t>
            </w:r>
          </w:p>
          <w:p w14:paraId="323ABDF3" w14:textId="77777777" w:rsidR="00F311AE" w:rsidRPr="00CD4320" w:rsidRDefault="00F311AE" w:rsidP="00CD4320"/>
          <w:p w14:paraId="184437AC" w14:textId="1295DCC9" w:rsidR="00F311AE" w:rsidRPr="00CD4320" w:rsidRDefault="00F311AE" w:rsidP="00CD4320">
            <w:r w:rsidRPr="00CD4320">
              <w:t>…………………</w:t>
            </w:r>
          </w:p>
        </w:tc>
        <w:tc>
          <w:tcPr>
            <w:tcW w:w="5386" w:type="dxa"/>
          </w:tcPr>
          <w:p w14:paraId="6AF76F36" w14:textId="265B0475" w:rsidR="00F311AE" w:rsidRPr="00CD4320" w:rsidRDefault="00F311AE" w:rsidP="00CD4320">
            <w:r w:rsidRPr="00CD4320">
              <w:rPr>
                <w:b/>
                <w:bCs/>
              </w:rPr>
              <w:t>1/ posiada:</w:t>
            </w:r>
            <w:r w:rsidRPr="00CD4320">
              <w:t xml:space="preserve"> </w:t>
            </w:r>
            <w:r w:rsidRPr="00CD4320">
              <w:rPr>
                <w:highlight w:val="yellow"/>
              </w:rPr>
              <w:t>TAK/NIE</w:t>
            </w:r>
            <w:r w:rsidR="0019794E">
              <w:t>*</w:t>
            </w:r>
          </w:p>
          <w:p w14:paraId="317267F9" w14:textId="0391A77C" w:rsidR="00F311AE" w:rsidRPr="00CD4320" w:rsidRDefault="00F311AE" w:rsidP="00CD4320">
            <w:r w:rsidRPr="00CD4320">
              <w:rPr>
                <w:sz w:val="32"/>
                <w:szCs w:val="32"/>
              </w:rPr>
              <w:t>□</w:t>
            </w:r>
            <w:r w:rsidR="0019794E">
              <w:t xml:space="preserve">** </w:t>
            </w:r>
            <w:r w:rsidRPr="00CD4320">
              <w:t xml:space="preserve">Globalną Akredytację Indywidulaną wydaną przez organizacje </w:t>
            </w:r>
            <w:proofErr w:type="spellStart"/>
            <w:r w:rsidRPr="00CD4320">
              <w:t>European</w:t>
            </w:r>
            <w:proofErr w:type="spellEnd"/>
            <w:r w:rsidRPr="00CD4320">
              <w:t xml:space="preserve"> Mentoring and Coaching </w:t>
            </w:r>
            <w:proofErr w:type="spellStart"/>
            <w:r w:rsidRPr="00CD4320">
              <w:t>Council</w:t>
            </w:r>
            <w:proofErr w:type="spellEnd"/>
            <w:r w:rsidRPr="00CD4320">
              <w:t xml:space="preserve"> – EMCC Global </w:t>
            </w:r>
            <w:proofErr w:type="spellStart"/>
            <w:r w:rsidRPr="00CD4320">
              <w:t>Individual</w:t>
            </w:r>
            <w:proofErr w:type="spellEnd"/>
            <w:r w:rsidRPr="00CD4320">
              <w:t xml:space="preserve"> </w:t>
            </w:r>
            <w:proofErr w:type="spellStart"/>
            <w:r w:rsidRPr="00CD4320">
              <w:t>Accreditation</w:t>
            </w:r>
            <w:proofErr w:type="spellEnd"/>
            <w:r w:rsidRPr="00CD4320">
              <w:t xml:space="preserve"> (EIA) co najmniej na poziomie Senior </w:t>
            </w:r>
            <w:proofErr w:type="spellStart"/>
            <w:r w:rsidRPr="00CD4320">
              <w:t>Practicioner</w:t>
            </w:r>
            <w:proofErr w:type="spellEnd"/>
            <w:r w:rsidRPr="00CD4320">
              <w:t xml:space="preserve"> </w:t>
            </w:r>
          </w:p>
          <w:p w14:paraId="0D0B90F4" w14:textId="77777777" w:rsidR="00F311AE" w:rsidRPr="00CD4320" w:rsidRDefault="00F311AE" w:rsidP="00CD4320">
            <w:r w:rsidRPr="00CD4320">
              <w:t xml:space="preserve">lub </w:t>
            </w:r>
          </w:p>
          <w:p w14:paraId="0FC49DC9" w14:textId="1BEBCA6B" w:rsidR="00F311AE" w:rsidRDefault="00F311AE" w:rsidP="00CD4320">
            <w:r w:rsidRPr="00CD4320">
              <w:rPr>
                <w:sz w:val="32"/>
                <w:szCs w:val="32"/>
              </w:rPr>
              <w:t>□</w:t>
            </w:r>
            <w:r w:rsidR="0019794E">
              <w:t xml:space="preserve">** </w:t>
            </w:r>
            <w:r w:rsidRPr="00CD4320">
              <w:t>równoważną……………….……..(podać nazwę)</w:t>
            </w:r>
          </w:p>
          <w:p w14:paraId="7616DC88" w14:textId="77777777" w:rsidR="0019794E" w:rsidRPr="00CD4320" w:rsidRDefault="0019794E" w:rsidP="0019794E">
            <w:pPr>
              <w:rPr>
                <w:highlight w:val="yellow"/>
              </w:rPr>
            </w:pPr>
            <w:r>
              <w:t>(5 lat doświadczenia, 250 godzin mentoringu, 20klientów)</w:t>
            </w:r>
          </w:p>
          <w:p w14:paraId="216AA0B6" w14:textId="77777777" w:rsidR="0019794E" w:rsidRPr="00CD4320" w:rsidRDefault="0019794E" w:rsidP="00CD4320"/>
          <w:p w14:paraId="588DB566" w14:textId="77777777" w:rsidR="00F311AE" w:rsidRPr="00CD4320" w:rsidRDefault="00F311AE" w:rsidP="00CD4320">
            <w:pPr>
              <w:rPr>
                <w:highlight w:val="yellow"/>
              </w:rPr>
            </w:pPr>
          </w:p>
          <w:p w14:paraId="04E5E3E4" w14:textId="77777777" w:rsidR="00F311AE" w:rsidRPr="00CD4320" w:rsidRDefault="00F311AE" w:rsidP="00CD4320"/>
          <w:p w14:paraId="02645A54" w14:textId="0CC6CE7B" w:rsidR="00F311AE" w:rsidRPr="00CD4320" w:rsidRDefault="00F311AE" w:rsidP="00CD4320">
            <w:r w:rsidRPr="00CD4320">
              <w:rPr>
                <w:b/>
                <w:bCs/>
              </w:rPr>
              <w:t>2/posiada</w:t>
            </w:r>
            <w:r w:rsidRPr="00CD4320">
              <w:t>:</w:t>
            </w:r>
            <w:r w:rsidRPr="00CD4320">
              <w:rPr>
                <w:highlight w:val="yellow"/>
              </w:rPr>
              <w:t xml:space="preserve"> TAK/NIE</w:t>
            </w:r>
            <w:r w:rsidR="0019794E">
              <w:t>*</w:t>
            </w:r>
          </w:p>
          <w:p w14:paraId="5EE9FA57" w14:textId="2D091E75" w:rsidR="00F311AE" w:rsidRPr="00CD4320" w:rsidRDefault="00F311AE" w:rsidP="00CD4320">
            <w:pPr>
              <w:rPr>
                <w:lang w:val="en-US"/>
              </w:rPr>
            </w:pPr>
            <w:r w:rsidRPr="00CD4320">
              <w:rPr>
                <w:sz w:val="32"/>
                <w:szCs w:val="32"/>
                <w:lang w:val="en-US"/>
              </w:rPr>
              <w:t>□</w:t>
            </w:r>
            <w:r w:rsidR="0019794E">
              <w:rPr>
                <w:lang w:val="en-US"/>
              </w:rPr>
              <w:t xml:space="preserve">** </w:t>
            </w:r>
            <w:proofErr w:type="spellStart"/>
            <w:r w:rsidRPr="00CD4320">
              <w:rPr>
                <w:lang w:val="en-US"/>
              </w:rPr>
              <w:t>Globalną</w:t>
            </w:r>
            <w:proofErr w:type="spellEnd"/>
            <w:r w:rsidRPr="00CD4320">
              <w:rPr>
                <w:lang w:val="en-US"/>
              </w:rPr>
              <w:t xml:space="preserve"> </w:t>
            </w:r>
            <w:proofErr w:type="spellStart"/>
            <w:r w:rsidRPr="00CD4320">
              <w:rPr>
                <w:lang w:val="en-US"/>
              </w:rPr>
              <w:t>Akredytację</w:t>
            </w:r>
            <w:proofErr w:type="spellEnd"/>
            <w:r w:rsidRPr="00CD4320">
              <w:rPr>
                <w:lang w:val="en-US"/>
              </w:rPr>
              <w:t xml:space="preserve"> </w:t>
            </w:r>
            <w:proofErr w:type="spellStart"/>
            <w:r w:rsidRPr="00CD4320">
              <w:rPr>
                <w:lang w:val="en-US"/>
              </w:rPr>
              <w:t>Indywidualną</w:t>
            </w:r>
            <w:proofErr w:type="spellEnd"/>
            <w:r w:rsidRPr="00CD4320">
              <w:rPr>
                <w:lang w:val="en-US"/>
              </w:rPr>
              <w:t xml:space="preserve"> </w:t>
            </w:r>
            <w:proofErr w:type="spellStart"/>
            <w:r w:rsidRPr="00CD4320">
              <w:rPr>
                <w:lang w:val="en-US"/>
              </w:rPr>
              <w:t>Superwizora</w:t>
            </w:r>
            <w:proofErr w:type="spellEnd"/>
            <w:r w:rsidRPr="00CD4320">
              <w:rPr>
                <w:lang w:val="en-US"/>
              </w:rPr>
              <w:t xml:space="preserve"> </w:t>
            </w:r>
            <w:proofErr w:type="spellStart"/>
            <w:r w:rsidRPr="00CD4320">
              <w:rPr>
                <w:lang w:val="en-US"/>
              </w:rPr>
              <w:t>wydaną</w:t>
            </w:r>
            <w:proofErr w:type="spellEnd"/>
            <w:r w:rsidRPr="00CD4320">
              <w:rPr>
                <w:lang w:val="en-US"/>
              </w:rPr>
              <w:t xml:space="preserve"> </w:t>
            </w:r>
            <w:proofErr w:type="spellStart"/>
            <w:r w:rsidRPr="00CD4320">
              <w:rPr>
                <w:lang w:val="en-US"/>
              </w:rPr>
              <w:t>przez</w:t>
            </w:r>
            <w:proofErr w:type="spellEnd"/>
            <w:r w:rsidRPr="00CD4320">
              <w:rPr>
                <w:lang w:val="en-US"/>
              </w:rPr>
              <w:t xml:space="preserve"> </w:t>
            </w:r>
            <w:proofErr w:type="spellStart"/>
            <w:r w:rsidRPr="00CD4320">
              <w:rPr>
                <w:lang w:val="en-US"/>
              </w:rPr>
              <w:t>organizację</w:t>
            </w:r>
            <w:proofErr w:type="spellEnd"/>
            <w:r w:rsidRPr="00CD4320">
              <w:rPr>
                <w:lang w:val="en-US"/>
              </w:rPr>
              <w:t xml:space="preserve"> European Mentoring and Coaching Council - EMCC Global Supervisor Individual Accreditation (ESIA) </w:t>
            </w:r>
          </w:p>
          <w:p w14:paraId="5135D3CB" w14:textId="77777777" w:rsidR="00F311AE" w:rsidRPr="00CD4320" w:rsidRDefault="00F311AE" w:rsidP="00CD4320">
            <w:r w:rsidRPr="00CD4320">
              <w:t xml:space="preserve">lub </w:t>
            </w:r>
          </w:p>
          <w:p w14:paraId="190AEAB7" w14:textId="415F8285" w:rsidR="00F311AE" w:rsidRDefault="00F311AE" w:rsidP="00CD4320">
            <w:r w:rsidRPr="00CD4320">
              <w:rPr>
                <w:sz w:val="32"/>
                <w:szCs w:val="32"/>
              </w:rPr>
              <w:t>□</w:t>
            </w:r>
            <w:r w:rsidR="0019794E">
              <w:t xml:space="preserve">** </w:t>
            </w:r>
            <w:r w:rsidRPr="00CD4320">
              <w:t>równoważną……………….……..(podać nazwę)</w:t>
            </w:r>
          </w:p>
          <w:p w14:paraId="4D9A2D10" w14:textId="714E0F16" w:rsidR="0019794E" w:rsidRPr="00CD4320" w:rsidRDefault="0019794E" w:rsidP="00CD4320">
            <w:pPr>
              <w:rPr>
                <w:highlight w:val="yellow"/>
              </w:rPr>
            </w:pPr>
            <w:r>
              <w:t>(</w:t>
            </w:r>
            <w:r>
              <w:t xml:space="preserve">min. </w:t>
            </w:r>
            <w:r>
              <w:t xml:space="preserve">Senior </w:t>
            </w:r>
            <w:proofErr w:type="spellStart"/>
            <w:r>
              <w:t>Practicioner</w:t>
            </w:r>
            <w:proofErr w:type="spellEnd"/>
            <w:r>
              <w:t xml:space="preserve">, doświadczenie 120 godzin </w:t>
            </w:r>
            <w:proofErr w:type="spellStart"/>
            <w:r>
              <w:t>superwizji</w:t>
            </w:r>
            <w:proofErr w:type="spellEnd"/>
            <w:r>
              <w:t xml:space="preserve"> innych </w:t>
            </w:r>
            <w:proofErr w:type="spellStart"/>
            <w:r>
              <w:t>coatchów</w:t>
            </w:r>
            <w:proofErr w:type="spellEnd"/>
            <w:r>
              <w:t xml:space="preserve">/mentorów, regularna własna </w:t>
            </w:r>
            <w:proofErr w:type="spellStart"/>
            <w:r>
              <w:t>superwizja</w:t>
            </w:r>
            <w:proofErr w:type="spellEnd"/>
            <w:r>
              <w:t xml:space="preserve"> w wymiarze min.4 </w:t>
            </w:r>
            <w:proofErr w:type="spellStart"/>
            <w:r>
              <w:t>superwizje</w:t>
            </w:r>
            <w:proofErr w:type="spellEnd"/>
            <w:r>
              <w:t xml:space="preserve"> rocznie</w:t>
            </w:r>
          </w:p>
          <w:p w14:paraId="3D1CB562" w14:textId="77777777" w:rsidR="00F311AE" w:rsidRPr="00CD4320" w:rsidRDefault="00F311AE" w:rsidP="00CD4320"/>
          <w:p w14:paraId="0C18806D" w14:textId="081EF2F3" w:rsidR="00F311AE" w:rsidRPr="00CD4320" w:rsidRDefault="00F311AE" w:rsidP="00CD4320">
            <w:r w:rsidRPr="00CD4320">
              <w:t>*</w:t>
            </w:r>
            <w:r w:rsidR="0019794E">
              <w:t>*</w:t>
            </w:r>
            <w:r w:rsidRPr="00CD4320">
              <w:t>zaznaczyć posiadane</w:t>
            </w:r>
          </w:p>
        </w:tc>
        <w:tc>
          <w:tcPr>
            <w:tcW w:w="2343" w:type="dxa"/>
          </w:tcPr>
          <w:p w14:paraId="160FA1A2" w14:textId="77777777" w:rsidR="00F311AE" w:rsidRPr="00CD4320" w:rsidRDefault="00F311AE" w:rsidP="00CD4320"/>
          <w:p w14:paraId="70B8845D" w14:textId="77777777" w:rsidR="00F311AE" w:rsidRPr="00CD4320" w:rsidRDefault="00F311AE" w:rsidP="00CD4320">
            <w:r w:rsidRPr="00CD4320">
              <w:t xml:space="preserve">  ……………………………</w:t>
            </w:r>
          </w:p>
          <w:p w14:paraId="23039F41" w14:textId="71BACCAF" w:rsidR="00F311AE" w:rsidRPr="00CD4320" w:rsidRDefault="00F311AE" w:rsidP="00CD4320">
            <w:r w:rsidRPr="00CD4320">
              <w:t>(podać podstawę dysponowania)</w:t>
            </w:r>
          </w:p>
        </w:tc>
      </w:tr>
    </w:tbl>
    <w:bookmarkEnd w:id="0"/>
    <w:p w14:paraId="5302CF51" w14:textId="77777777" w:rsidR="005E58B4" w:rsidRPr="00CD4320" w:rsidRDefault="005E58B4" w:rsidP="005E58B4">
      <w:pPr>
        <w:rPr>
          <w:rFonts w:ascii="Verdana" w:hAnsi="Verdana"/>
          <w:sz w:val="16"/>
          <w:szCs w:val="16"/>
        </w:rPr>
      </w:pPr>
      <w:r w:rsidRPr="00F91F0A">
        <w:rPr>
          <w:rFonts w:ascii="Verdana" w:hAnsi="Verdana"/>
          <w:sz w:val="18"/>
          <w:szCs w:val="18"/>
        </w:rPr>
        <w:t>*</w:t>
      </w:r>
      <w:r w:rsidRPr="00CD4320">
        <w:rPr>
          <w:rFonts w:ascii="Verdana" w:hAnsi="Verdana"/>
          <w:sz w:val="16"/>
          <w:szCs w:val="16"/>
        </w:rPr>
        <w:t>NIEPOTRZEBNE SKREŚLIĆ</w:t>
      </w:r>
    </w:p>
    <w:p w14:paraId="33724D0A" w14:textId="77777777" w:rsidR="00294B32" w:rsidRDefault="00294B32" w:rsidP="00987E4B">
      <w:pPr>
        <w:pStyle w:val="Tekstprzypisudolnego"/>
        <w:rPr>
          <w:rFonts w:ascii="Verdana" w:hAnsi="Verdana"/>
          <w:sz w:val="16"/>
          <w:szCs w:val="16"/>
        </w:rPr>
      </w:pPr>
    </w:p>
    <w:p w14:paraId="49FAAAF3" w14:textId="77777777" w:rsidR="00294B32" w:rsidRDefault="00294B32" w:rsidP="00987E4B">
      <w:pPr>
        <w:pStyle w:val="Tekstprzypisudolnego"/>
        <w:rPr>
          <w:rFonts w:ascii="Verdana" w:hAnsi="Verdana"/>
          <w:sz w:val="16"/>
          <w:szCs w:val="16"/>
        </w:rPr>
      </w:pPr>
    </w:p>
    <w:p w14:paraId="47AE1B14" w14:textId="77777777" w:rsidR="00294B32" w:rsidRDefault="00294B32" w:rsidP="00987E4B">
      <w:pPr>
        <w:pStyle w:val="Tekstprzypisudolnego"/>
        <w:rPr>
          <w:rFonts w:ascii="Verdana" w:hAnsi="Verdana"/>
          <w:sz w:val="16"/>
          <w:szCs w:val="16"/>
        </w:rPr>
      </w:pPr>
    </w:p>
    <w:p w14:paraId="412C3FA9" w14:textId="77777777" w:rsidR="00294B32" w:rsidRDefault="00294B32" w:rsidP="00987E4B">
      <w:pPr>
        <w:pStyle w:val="Tekstprzypisudolnego"/>
        <w:rPr>
          <w:rFonts w:ascii="Verdana" w:hAnsi="Verdana"/>
          <w:sz w:val="16"/>
          <w:szCs w:val="16"/>
        </w:rPr>
      </w:pPr>
    </w:p>
    <w:p w14:paraId="2061A16C" w14:textId="7D51AB79" w:rsidR="00987E4B" w:rsidRPr="00CD4320" w:rsidRDefault="00987E4B" w:rsidP="00987E4B">
      <w:pPr>
        <w:pStyle w:val="Tekstprzypisudolnego"/>
        <w:rPr>
          <w:rFonts w:ascii="Verdana" w:hAnsi="Verdana"/>
          <w:sz w:val="16"/>
          <w:szCs w:val="16"/>
        </w:rPr>
      </w:pPr>
      <w:r w:rsidRPr="00CD4320">
        <w:rPr>
          <w:rStyle w:val="Odwoanieprzypisudolnego"/>
          <w:rFonts w:ascii="Verdana" w:hAnsi="Verdana"/>
          <w:sz w:val="16"/>
          <w:szCs w:val="16"/>
          <w:vertAlign w:val="baseline"/>
        </w:rPr>
        <w:footnoteRef/>
      </w:r>
      <w:r w:rsidRPr="00CD4320">
        <w:rPr>
          <w:rFonts w:ascii="Verdana" w:hAnsi="Verdana"/>
          <w:sz w:val="16"/>
          <w:szCs w:val="16"/>
        </w:rPr>
        <w:t>*</w:t>
      </w:r>
      <w:r w:rsidR="00F311AE" w:rsidRPr="00CD4320">
        <w:rPr>
          <w:rFonts w:ascii="Verdana" w:hAnsi="Verdana"/>
          <w:sz w:val="16"/>
          <w:szCs w:val="16"/>
        </w:rPr>
        <w:t>*</w:t>
      </w:r>
      <w:r w:rsidRPr="00CD4320">
        <w:rPr>
          <w:rFonts w:ascii="Verdana" w:hAnsi="Verdana"/>
          <w:sz w:val="16"/>
          <w:szCs w:val="16"/>
        </w:rPr>
        <w:t xml:space="preserve"> Należy podać podstawę do dysponowania osobami wskazanymi w wykazie, </w:t>
      </w:r>
      <w:r w:rsidRPr="00CD4320">
        <w:rPr>
          <w:rFonts w:ascii="Verdana" w:hAnsi="Verdana"/>
          <w:sz w:val="16"/>
          <w:szCs w:val="16"/>
          <w:u w:val="single"/>
        </w:rPr>
        <w:t>np. umowa o pracę, umowa zlecenie, osobiste świadczenie usługi</w:t>
      </w:r>
      <w:r w:rsidRPr="00CD4320">
        <w:rPr>
          <w:rFonts w:ascii="Verdana" w:hAnsi="Verdana"/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6062BC02" w14:textId="77777777" w:rsidR="00987E4B" w:rsidRPr="00F91F0A" w:rsidRDefault="00987E4B" w:rsidP="00987E4B">
      <w:pPr>
        <w:rPr>
          <w:rFonts w:ascii="Verdana" w:hAnsi="Verdana"/>
          <w:sz w:val="18"/>
          <w:szCs w:val="18"/>
        </w:rPr>
      </w:pPr>
    </w:p>
    <w:p w14:paraId="3F0D6C45" w14:textId="77777777" w:rsidR="005E58B4" w:rsidRPr="00F91F0A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 w:rsidRPr="00F91F0A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3B4BDA6A" w14:textId="74A34D31" w:rsidR="00F55B12" w:rsidRPr="00F91F0A" w:rsidRDefault="005E58B4" w:rsidP="004E79D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sz w:val="18"/>
          <w:szCs w:val="18"/>
        </w:rPr>
      </w:pPr>
      <w:r w:rsidRPr="00F91F0A">
        <w:rPr>
          <w:rFonts w:ascii="Verdana" w:hAnsi="Verdana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F55B12" w:rsidRPr="00F91F0A" w:rsidSect="00E35DB9">
      <w:headerReference w:type="default" r:id="rId7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6B1FA" w14:textId="77777777" w:rsidR="00B15E9E" w:rsidRDefault="00B15E9E">
      <w:r>
        <w:separator/>
      </w:r>
    </w:p>
  </w:endnote>
  <w:endnote w:type="continuationSeparator" w:id="0">
    <w:p w14:paraId="7CE49AFF" w14:textId="77777777" w:rsidR="00B15E9E" w:rsidRDefault="00B15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89270" w14:textId="77777777" w:rsidR="00B15E9E" w:rsidRDefault="00B15E9E">
      <w:r>
        <w:separator/>
      </w:r>
    </w:p>
  </w:footnote>
  <w:footnote w:type="continuationSeparator" w:id="0">
    <w:p w14:paraId="665FF03B" w14:textId="77777777" w:rsidR="00B15E9E" w:rsidRDefault="00B15E9E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EBD85" w14:textId="56C5EC85" w:rsidR="00863254" w:rsidRDefault="00863254" w:rsidP="00863254">
    <w:pPr>
      <w:pStyle w:val="Nagwek"/>
      <w:jc w:val="right"/>
      <w:rPr>
        <w:rFonts w:ascii="Verdana" w:hAnsi="Verdana" w:cs="Verdana"/>
        <w:i/>
        <w:sz w:val="14"/>
        <w:szCs w:val="16"/>
      </w:rPr>
    </w:pPr>
  </w:p>
  <w:p w14:paraId="1D48D230" w14:textId="0AB8C0DC" w:rsidR="008B277B" w:rsidRPr="008B277B" w:rsidRDefault="00EE5D09" w:rsidP="00EE5D09">
    <w:pPr>
      <w:pStyle w:val="Nagwek"/>
      <w:rPr>
        <w:i/>
      </w:rPr>
    </w:pPr>
    <w:r>
      <w:rPr>
        <w:i/>
        <w:noProof/>
      </w:rPr>
      <w:drawing>
        <wp:inline distT="0" distB="0" distL="0" distR="0" wp14:anchorId="0D88031E" wp14:editId="6AD50F4C">
          <wp:extent cx="5584190" cy="591185"/>
          <wp:effectExtent l="0" t="0" r="0" b="0"/>
          <wp:docPr id="1893148557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4190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1EC7042" w14:textId="020F8D60" w:rsidR="00C303B2" w:rsidRPr="00A844AF" w:rsidRDefault="00C303B2" w:rsidP="00863254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4A5691"/>
    <w:multiLevelType w:val="hybridMultilevel"/>
    <w:tmpl w:val="59523A0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C36901"/>
    <w:multiLevelType w:val="hybridMultilevel"/>
    <w:tmpl w:val="59523A0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B03F9E"/>
    <w:multiLevelType w:val="hybridMultilevel"/>
    <w:tmpl w:val="59523A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3147304">
    <w:abstractNumId w:val="2"/>
  </w:num>
  <w:num w:numId="2" w16cid:durableId="1380789179">
    <w:abstractNumId w:val="0"/>
  </w:num>
  <w:num w:numId="3" w16cid:durableId="6783135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344EB"/>
    <w:rsid w:val="00045736"/>
    <w:rsid w:val="0006512A"/>
    <w:rsid w:val="00067509"/>
    <w:rsid w:val="000710B7"/>
    <w:rsid w:val="00086754"/>
    <w:rsid w:val="00090D0F"/>
    <w:rsid w:val="000B0011"/>
    <w:rsid w:val="000B1D69"/>
    <w:rsid w:val="000B2DD7"/>
    <w:rsid w:val="000B41C3"/>
    <w:rsid w:val="000D1EE3"/>
    <w:rsid w:val="000D57AC"/>
    <w:rsid w:val="0011464F"/>
    <w:rsid w:val="001179FE"/>
    <w:rsid w:val="00154E0C"/>
    <w:rsid w:val="00170D3B"/>
    <w:rsid w:val="0019794E"/>
    <w:rsid w:val="001C4265"/>
    <w:rsid w:val="001D0F1F"/>
    <w:rsid w:val="001F10C4"/>
    <w:rsid w:val="002328A0"/>
    <w:rsid w:val="00256C4C"/>
    <w:rsid w:val="002626EC"/>
    <w:rsid w:val="00263CEB"/>
    <w:rsid w:val="00265684"/>
    <w:rsid w:val="00282E72"/>
    <w:rsid w:val="00283F76"/>
    <w:rsid w:val="0028660D"/>
    <w:rsid w:val="002939C4"/>
    <w:rsid w:val="00294B32"/>
    <w:rsid w:val="002A7F51"/>
    <w:rsid w:val="002B253E"/>
    <w:rsid w:val="002E4884"/>
    <w:rsid w:val="002F6C4A"/>
    <w:rsid w:val="00346788"/>
    <w:rsid w:val="00372BE3"/>
    <w:rsid w:val="00383A1D"/>
    <w:rsid w:val="003B441C"/>
    <w:rsid w:val="003B75D2"/>
    <w:rsid w:val="003C4112"/>
    <w:rsid w:val="003D1FF9"/>
    <w:rsid w:val="003F5C9B"/>
    <w:rsid w:val="003F672B"/>
    <w:rsid w:val="003F747E"/>
    <w:rsid w:val="00400453"/>
    <w:rsid w:val="00432D2C"/>
    <w:rsid w:val="004453E4"/>
    <w:rsid w:val="00452D41"/>
    <w:rsid w:val="00454E6A"/>
    <w:rsid w:val="00482A0B"/>
    <w:rsid w:val="004C1BB9"/>
    <w:rsid w:val="004E79DA"/>
    <w:rsid w:val="00517D50"/>
    <w:rsid w:val="00524354"/>
    <w:rsid w:val="00527F15"/>
    <w:rsid w:val="00540F34"/>
    <w:rsid w:val="00542AFE"/>
    <w:rsid w:val="005453E5"/>
    <w:rsid w:val="0056690C"/>
    <w:rsid w:val="005777E1"/>
    <w:rsid w:val="005813E9"/>
    <w:rsid w:val="0059384C"/>
    <w:rsid w:val="005A6E33"/>
    <w:rsid w:val="005C1316"/>
    <w:rsid w:val="005D1ABC"/>
    <w:rsid w:val="005D357A"/>
    <w:rsid w:val="005D3A87"/>
    <w:rsid w:val="005D4B0A"/>
    <w:rsid w:val="005D643B"/>
    <w:rsid w:val="005E58B4"/>
    <w:rsid w:val="005F6749"/>
    <w:rsid w:val="0060223E"/>
    <w:rsid w:val="006828A2"/>
    <w:rsid w:val="00684D1E"/>
    <w:rsid w:val="0068614A"/>
    <w:rsid w:val="006A5ECD"/>
    <w:rsid w:val="006B244B"/>
    <w:rsid w:val="006C3F19"/>
    <w:rsid w:val="00717047"/>
    <w:rsid w:val="00752008"/>
    <w:rsid w:val="00757CFD"/>
    <w:rsid w:val="00761D5A"/>
    <w:rsid w:val="00786C56"/>
    <w:rsid w:val="00790C4F"/>
    <w:rsid w:val="007961B5"/>
    <w:rsid w:val="007B3865"/>
    <w:rsid w:val="007B48E4"/>
    <w:rsid w:val="007C71CE"/>
    <w:rsid w:val="007D6B04"/>
    <w:rsid w:val="007F0504"/>
    <w:rsid w:val="007F6736"/>
    <w:rsid w:val="00800586"/>
    <w:rsid w:val="00810E6F"/>
    <w:rsid w:val="00813382"/>
    <w:rsid w:val="008477A6"/>
    <w:rsid w:val="008539D0"/>
    <w:rsid w:val="00863254"/>
    <w:rsid w:val="00866510"/>
    <w:rsid w:val="008671A7"/>
    <w:rsid w:val="00875247"/>
    <w:rsid w:val="00895B8F"/>
    <w:rsid w:val="008B277B"/>
    <w:rsid w:val="008D320F"/>
    <w:rsid w:val="008E4A55"/>
    <w:rsid w:val="008E66F9"/>
    <w:rsid w:val="008E6E4C"/>
    <w:rsid w:val="00902389"/>
    <w:rsid w:val="009219BA"/>
    <w:rsid w:val="009559C0"/>
    <w:rsid w:val="009616AA"/>
    <w:rsid w:val="00962694"/>
    <w:rsid w:val="00981D5A"/>
    <w:rsid w:val="00987E4B"/>
    <w:rsid w:val="00990D25"/>
    <w:rsid w:val="009A1430"/>
    <w:rsid w:val="009E4F5D"/>
    <w:rsid w:val="009E7562"/>
    <w:rsid w:val="009F61B4"/>
    <w:rsid w:val="00A35BCD"/>
    <w:rsid w:val="00A623CE"/>
    <w:rsid w:val="00A64F19"/>
    <w:rsid w:val="00A84472"/>
    <w:rsid w:val="00A844AF"/>
    <w:rsid w:val="00A87FF1"/>
    <w:rsid w:val="00AC2069"/>
    <w:rsid w:val="00AC4B73"/>
    <w:rsid w:val="00AC7CB2"/>
    <w:rsid w:val="00AF7FFD"/>
    <w:rsid w:val="00B06080"/>
    <w:rsid w:val="00B12566"/>
    <w:rsid w:val="00B15E9E"/>
    <w:rsid w:val="00B33027"/>
    <w:rsid w:val="00B4176B"/>
    <w:rsid w:val="00B53010"/>
    <w:rsid w:val="00B53899"/>
    <w:rsid w:val="00B56260"/>
    <w:rsid w:val="00B571B2"/>
    <w:rsid w:val="00B72E23"/>
    <w:rsid w:val="00B80F78"/>
    <w:rsid w:val="00B87020"/>
    <w:rsid w:val="00B901FE"/>
    <w:rsid w:val="00BB4F33"/>
    <w:rsid w:val="00BC58AD"/>
    <w:rsid w:val="00BC79C4"/>
    <w:rsid w:val="00BD12AC"/>
    <w:rsid w:val="00BD686E"/>
    <w:rsid w:val="00BF7F00"/>
    <w:rsid w:val="00C008B4"/>
    <w:rsid w:val="00C303B2"/>
    <w:rsid w:val="00C363D2"/>
    <w:rsid w:val="00C50D77"/>
    <w:rsid w:val="00CD4320"/>
    <w:rsid w:val="00CD7B35"/>
    <w:rsid w:val="00CF6409"/>
    <w:rsid w:val="00CF7ED9"/>
    <w:rsid w:val="00D11BAC"/>
    <w:rsid w:val="00D1547F"/>
    <w:rsid w:val="00D22664"/>
    <w:rsid w:val="00D33E67"/>
    <w:rsid w:val="00D67C47"/>
    <w:rsid w:val="00D93916"/>
    <w:rsid w:val="00DE7EDF"/>
    <w:rsid w:val="00E326D3"/>
    <w:rsid w:val="00E35DB9"/>
    <w:rsid w:val="00E36089"/>
    <w:rsid w:val="00E57D8D"/>
    <w:rsid w:val="00E74DEC"/>
    <w:rsid w:val="00E84376"/>
    <w:rsid w:val="00E9699F"/>
    <w:rsid w:val="00E97FEE"/>
    <w:rsid w:val="00EE5093"/>
    <w:rsid w:val="00EE5D09"/>
    <w:rsid w:val="00EF3374"/>
    <w:rsid w:val="00F02E42"/>
    <w:rsid w:val="00F04CB8"/>
    <w:rsid w:val="00F0603B"/>
    <w:rsid w:val="00F21267"/>
    <w:rsid w:val="00F311AE"/>
    <w:rsid w:val="00F55B12"/>
    <w:rsid w:val="00F67296"/>
    <w:rsid w:val="00F71DAF"/>
    <w:rsid w:val="00F73A4C"/>
    <w:rsid w:val="00F91F0A"/>
    <w:rsid w:val="00FA0093"/>
    <w:rsid w:val="00FA31F0"/>
    <w:rsid w:val="00FA4904"/>
    <w:rsid w:val="00FA60A9"/>
    <w:rsid w:val="00FD72D6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24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60223E"/>
  </w:style>
  <w:style w:type="paragraph" w:styleId="Akapitzlist">
    <w:name w:val="List Paragraph"/>
    <w:basedOn w:val="Normalny"/>
    <w:uiPriority w:val="34"/>
    <w:qFormat/>
    <w:rsid w:val="00346788"/>
    <w:pPr>
      <w:ind w:left="720"/>
      <w:contextualSpacing/>
    </w:pPr>
  </w:style>
  <w:style w:type="character" w:styleId="Odwoaniedokomentarza">
    <w:name w:val="annotation reference"/>
    <w:rsid w:val="0034678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46788"/>
    <w:pPr>
      <w:suppressAutoHyphens/>
      <w:autoSpaceDN w:val="0"/>
      <w:textAlignment w:val="baseline"/>
    </w:pPr>
  </w:style>
  <w:style w:type="character" w:customStyle="1" w:styleId="TekstkomentarzaZnak">
    <w:name w:val="Tekst komentarza Znak"/>
    <w:basedOn w:val="Domylnaczcionkaakapitu"/>
    <w:link w:val="Tekstkomentarza"/>
    <w:rsid w:val="003467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2</Pages>
  <Words>410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Lucyna Śliwa-Naporowska</cp:lastModifiedBy>
  <cp:revision>12</cp:revision>
  <cp:lastPrinted>2026-07-21T13:10:00Z</cp:lastPrinted>
  <dcterms:created xsi:type="dcterms:W3CDTF">2026-09-01T11:35:00Z</dcterms:created>
  <dcterms:modified xsi:type="dcterms:W3CDTF">2026-09-18T07:26:00Z</dcterms:modified>
</cp:coreProperties>
</file>